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media/image20.jpg" ContentType="image/png"/>
  <Override PartName="/word/media/image21.jpg" ContentType="image/png"/>
  <Override PartName="/word/media/image22.jpg" ContentType="image/png"/>
  <Override PartName="/word/media/image24.jpg" ContentType="image/png"/>
  <Override PartName="/word/media/image25.jpg" ContentType="image/png"/>
  <Override PartName="/word/media/image26.jpg" ContentType="image/png"/>
  <Override PartName="/word/media/image27.jpg" ContentType="image/png"/>
  <Override PartName="/word/media/image28.jpg" ContentType="image/png"/>
  <Override PartName="/word/media/image29.jpg" ContentType="image/png"/>
  <Override PartName="/word/media/image31.jpg" ContentType="image/png"/>
  <Override PartName="/word/media/image32.jpg" ContentType="image/png"/>
  <Override PartName="/word/media/image33.jpg" ContentType="image/png"/>
  <Override PartName="/word/media/image35.jpg" ContentType="image/png"/>
  <Override PartName="/word/media/image37.jpg" ContentType="image/png"/>
  <Override PartName="/word/media/image41.jpg" ContentType="image/png"/>
  <Override PartName="/word/media/image42.jpg" ContentType="image/png"/>
  <Override PartName="/word/media/image43.jpg" ContentType="image/png"/>
  <Override PartName="/word/media/image44.jpg" ContentType="image/png"/>
  <Override PartName="/word/media/image45.jpg" ContentType="image/png"/>
  <Override PartName="/word/media/image46.jpg" ContentType="image/png"/>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B52443" w14:textId="77777777" w:rsidR="002D381A" w:rsidRDefault="002D381A" w:rsidP="003D475E">
      <w:pPr>
        <w:pStyle w:val="Ryckeveldebroodtekst"/>
      </w:pPr>
    </w:p>
    <w:p w14:paraId="623CDB2E" w14:textId="77777777" w:rsidR="005D098C" w:rsidRDefault="005D098C" w:rsidP="003D475E">
      <w:pPr>
        <w:pStyle w:val="Ryckeveldebroodtekst"/>
      </w:pPr>
    </w:p>
    <w:p w14:paraId="53B1606E" w14:textId="77777777" w:rsidR="005D098C" w:rsidRDefault="005D098C" w:rsidP="003D475E">
      <w:pPr>
        <w:pStyle w:val="Ryckeveldebroodtekst"/>
      </w:pPr>
    </w:p>
    <w:p w14:paraId="56CD4B4E" w14:textId="77777777" w:rsidR="005D098C" w:rsidRDefault="005D098C" w:rsidP="003D475E">
      <w:pPr>
        <w:pStyle w:val="Ryckeveldebroodtekst"/>
      </w:pPr>
    </w:p>
    <w:p w14:paraId="1CCEC608" w14:textId="77777777" w:rsidR="005D098C" w:rsidRDefault="005D098C" w:rsidP="003D475E">
      <w:pPr>
        <w:pStyle w:val="Ryckeveldebroodtekst"/>
      </w:pPr>
    </w:p>
    <w:p w14:paraId="438FDA74" w14:textId="77777777" w:rsidR="005D098C" w:rsidRDefault="005D098C" w:rsidP="003D475E">
      <w:pPr>
        <w:pStyle w:val="Ryckeveldebroodtekst"/>
      </w:pPr>
    </w:p>
    <w:p w14:paraId="00BC5ACD" w14:textId="77777777" w:rsidR="005D098C" w:rsidRDefault="005D098C" w:rsidP="003D475E">
      <w:pPr>
        <w:pStyle w:val="Ryckeveldebroodtekst"/>
      </w:pPr>
    </w:p>
    <w:p w14:paraId="54F428F6" w14:textId="77777777" w:rsidR="005D098C" w:rsidRDefault="005D098C" w:rsidP="003D475E">
      <w:pPr>
        <w:pStyle w:val="Ryckeveldebroodtekst"/>
      </w:pPr>
      <w:r>
        <w:rPr>
          <w:noProof/>
          <w:lang w:eastAsia="nl-BE"/>
        </w:rPr>
        <mc:AlternateContent>
          <mc:Choice Requires="wps">
            <w:drawing>
              <wp:anchor distT="0" distB="0" distL="114300" distR="114300" simplePos="0" relativeHeight="251666432" behindDoc="0" locked="0" layoutInCell="1" allowOverlap="1" wp14:anchorId="54B36F75" wp14:editId="02C7C096">
                <wp:simplePos x="0" y="0"/>
                <wp:positionH relativeFrom="column">
                  <wp:posOffset>0</wp:posOffset>
                </wp:positionH>
                <wp:positionV relativeFrom="paragraph">
                  <wp:posOffset>64770</wp:posOffset>
                </wp:positionV>
                <wp:extent cx="5391150" cy="619125"/>
                <wp:effectExtent l="0" t="0" r="9525" b="23495"/>
                <wp:wrapNone/>
                <wp:docPr id="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1150" cy="619125"/>
                        </a:xfrm>
                        <a:prstGeom prst="rect">
                          <a:avLst/>
                        </a:prstGeom>
                        <a:solidFill>
                          <a:schemeClr val="accent1">
                            <a:lumMod val="100000"/>
                            <a:lumOff val="0"/>
                          </a:schemeClr>
                        </a:solidFill>
                        <a:ln>
                          <a:noFill/>
                        </a:ln>
                        <a:effectLst>
                          <a:outerShdw dist="28398" dir="3806097" algn="ctr" rotWithShape="0">
                            <a:schemeClr val="accent1">
                              <a:lumMod val="50000"/>
                              <a:lumOff val="0"/>
                              <a:alpha val="50000"/>
                            </a:schemeClr>
                          </a:outerShdw>
                        </a:effectLst>
                        <a:extLst>
                          <a:ext uri="{91240B29-F687-4F45-9708-019B960494DF}">
                            <a14:hiddenLine xmlns:a14="http://schemas.microsoft.com/office/drawing/2010/main" w="38100" cmpd="sng">
                              <a:solidFill>
                                <a:schemeClr val="lt1">
                                  <a:lumMod val="95000"/>
                                  <a:lumOff val="0"/>
                                </a:schemeClr>
                              </a:solidFill>
                              <a:prstDash val="solid"/>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EFD7B8" id="Rectangle 6" o:spid="_x0000_s1026" style="position:absolute;margin-left:0;margin-top:5.1pt;width:424.5pt;height:4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" fillcolor="#4f81bd [3204]" stroked="f" strokecolor="#f2f2f2 [3041]" strokeweight="3pt">
                <v:shadow on="t" color="#243f60 [1604]" opacity=".5" offset="1pt"/>
              </v:rect>
            </w:pict>
          </mc:Fallback>
        </mc:AlternateContent>
      </w:r>
    </w:p>
    <w:p w14:paraId="35D451F1" w14:textId="77777777" w:rsidR="005D098C" w:rsidRDefault="005D098C" w:rsidP="003D475E">
      <w:pPr>
        <w:pStyle w:val="Ryckeveldebroodtekst"/>
      </w:pPr>
    </w:p>
    <w:p w14:paraId="2D58510F" w14:textId="77777777" w:rsidR="005D098C" w:rsidRDefault="005D098C" w:rsidP="003D475E">
      <w:pPr>
        <w:pStyle w:val="Ryckeveldebroodtekst"/>
      </w:pPr>
    </w:p>
    <w:p w14:paraId="302A835E" w14:textId="77777777" w:rsidR="005D098C" w:rsidRPr="005D098C" w:rsidRDefault="005D098C" w:rsidP="003D475E">
      <w:pPr>
        <w:pStyle w:val="Ryckeveldebroodtekst"/>
      </w:pPr>
    </w:p>
    <w:p w14:paraId="69FE7B99" w14:textId="77777777" w:rsidR="005D098C" w:rsidRDefault="005D098C">
      <w:pPr>
        <w:rPr>
          <w:rFonts w:asciiTheme="minorHAnsi" w:hAnsiTheme="minorHAnsi"/>
        </w:rPr>
      </w:pPr>
      <w:bookmarkStart w:id="0" w:name="_Toc288480205"/>
      <w:bookmarkStart w:id="1" w:name="_Toc288480453"/>
      <w:r>
        <w:rPr>
          <w:rFonts w:asciiTheme="minorHAnsi" w:hAnsiTheme="minorHAnsi"/>
          <w:noProof/>
          <w:lang w:val="nl-BE" w:eastAsia="nl-BE"/>
        </w:rPr>
        <mc:AlternateContent>
          <mc:Choice Requires="wps">
            <w:drawing>
              <wp:anchor distT="0" distB="0" distL="114300" distR="114300" simplePos="0" relativeHeight="251665408" behindDoc="0" locked="0" layoutInCell="1" allowOverlap="1" wp14:anchorId="4433EF3E" wp14:editId="176DF292">
                <wp:simplePos x="0" y="0"/>
                <wp:positionH relativeFrom="margin">
                  <wp:align>left</wp:align>
                </wp:positionH>
                <wp:positionV relativeFrom="paragraph">
                  <wp:posOffset>2319020</wp:posOffset>
                </wp:positionV>
                <wp:extent cx="5391150" cy="1971675"/>
                <wp:effectExtent l="0" t="0" r="19050" b="47625"/>
                <wp:wrapNone/>
                <wp:docPr id="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1150" cy="1971675"/>
                        </a:xfrm>
                        <a:prstGeom prst="rect">
                          <a:avLst/>
                        </a:prstGeom>
                        <a:solidFill>
                          <a:schemeClr val="accent1">
                            <a:lumMod val="100000"/>
                            <a:lumOff val="0"/>
                          </a:schemeClr>
                        </a:solidFill>
                        <a:ln>
                          <a:noFill/>
                        </a:ln>
                        <a:effectLst>
                          <a:outerShdw dist="28398" dir="3806097" algn="ctr" rotWithShape="0">
                            <a:schemeClr val="accent1">
                              <a:lumMod val="50000"/>
                              <a:lumOff val="0"/>
                              <a:alpha val="50000"/>
                            </a:schemeClr>
                          </a:outerShdw>
                        </a:effectLst>
                        <a:extLst>
                          <a:ext uri="{91240B29-F687-4F45-9708-019B960494DF}">
                            <a14:hiddenLine xmlns:a14="http://schemas.microsoft.com/office/drawing/2010/main" w="38100" cmpd="sng">
                              <a:solidFill>
                                <a:schemeClr val="lt1">
                                  <a:lumMod val="95000"/>
                                  <a:lumOff val="0"/>
                                </a:schemeClr>
                              </a:solidFill>
                              <a:prstDash val="solid"/>
                              <a:miter lim="800000"/>
                              <a:headEnd/>
                              <a:tailEnd/>
                            </a14:hiddenLine>
                          </a:ext>
                        </a:extLst>
                      </wps:spPr>
                      <wps:txbx>
                        <w:txbxContent>
                          <w:p w14:paraId="656E0E03" w14:textId="77777777" w:rsidR="0069679B" w:rsidRDefault="0069679B" w:rsidP="008949C3">
                            <w:pPr>
                              <w:jc w:val="center"/>
                              <w:rPr>
                                <w:rFonts w:asciiTheme="minorHAnsi" w:hAnsiTheme="minorHAnsi" w:cstheme="minorHAnsi"/>
                                <w:b/>
                                <w:color w:val="FFFFFF" w:themeColor="background1"/>
                                <w:sz w:val="72"/>
                                <w:szCs w:val="72"/>
                              </w:rPr>
                            </w:pPr>
                            <w:r w:rsidRPr="001D6617">
                              <w:rPr>
                                <w:rFonts w:asciiTheme="minorHAnsi" w:hAnsiTheme="minorHAnsi" w:cstheme="minorHAnsi"/>
                                <w:color w:val="FFFFFF" w:themeColor="background1"/>
                                <w:sz w:val="72"/>
                                <w:szCs w:val="72"/>
                              </w:rPr>
                              <w:t xml:space="preserve">INTERNATIONALISERING </w:t>
                            </w:r>
                            <w:r>
                              <w:rPr>
                                <w:rFonts w:asciiTheme="minorHAnsi" w:hAnsiTheme="minorHAnsi" w:cstheme="minorHAnsi"/>
                                <w:color w:val="FFFFFF" w:themeColor="background1"/>
                                <w:sz w:val="72"/>
                                <w:szCs w:val="72"/>
                              </w:rPr>
                              <w:t xml:space="preserve">VERANKEREN </w:t>
                            </w:r>
                            <w:r w:rsidRPr="001D6617">
                              <w:rPr>
                                <w:rFonts w:asciiTheme="minorHAnsi" w:hAnsiTheme="minorHAnsi" w:cstheme="minorHAnsi"/>
                                <w:color w:val="FFFFFF" w:themeColor="background1"/>
                                <w:sz w:val="72"/>
                                <w:szCs w:val="72"/>
                              </w:rPr>
                              <w:t>OP SCHOOL</w:t>
                            </w:r>
                            <w:r w:rsidRPr="008949C3">
                              <w:rPr>
                                <w:rFonts w:asciiTheme="minorHAnsi" w:hAnsiTheme="minorHAnsi" w:cstheme="minorHAnsi"/>
                                <w:b/>
                                <w:color w:val="FFFFFF" w:themeColor="background1"/>
                                <w:sz w:val="72"/>
                                <w:szCs w:val="72"/>
                              </w:rPr>
                              <w:t xml:space="preserve"> </w:t>
                            </w:r>
                          </w:p>
                          <w:p w14:paraId="4A1C6567" w14:textId="77777777" w:rsidR="0069679B" w:rsidRPr="001D6617" w:rsidRDefault="0069679B" w:rsidP="008949C3">
                            <w:pPr>
                              <w:jc w:val="center"/>
                              <w:rPr>
                                <w:rFonts w:asciiTheme="minorHAnsi" w:hAnsiTheme="minorHAnsi" w:cstheme="minorHAnsi"/>
                                <w:b/>
                                <w:color w:val="FFFFFF" w:themeColor="background1"/>
                                <w:sz w:val="72"/>
                                <w:szCs w:val="72"/>
                              </w:rPr>
                            </w:pPr>
                            <w:r>
                              <w:rPr>
                                <w:rFonts w:asciiTheme="minorHAnsi" w:hAnsiTheme="minorHAnsi" w:cstheme="minorHAnsi"/>
                                <w:b/>
                                <w:color w:val="FFFFFF" w:themeColor="background1"/>
                                <w:sz w:val="72"/>
                                <w:szCs w:val="72"/>
                              </w:rPr>
                              <w:t>EEN TOOLBOX</w:t>
                            </w:r>
                          </w:p>
                          <w:p w14:paraId="3E6AF1DE" w14:textId="77777777" w:rsidR="0069679B" w:rsidRDefault="0069679B" w:rsidP="005D09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3EF3E" id="Rectangle 5" o:spid="_x0000_s1026" style="position:absolute;margin-left:0;margin-top:182.6pt;width:424.5pt;height:155.2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" fillcolor="#4f81bd [3204]" stroked="f" strokecolor="#f2f2f2 [3041]" strokeweight="3pt">
                <v:shadow on="t" color="#243f60 [1604]" opacity=".5" offset="1pt"/>
                <v:textbox>
                  <w:txbxContent>
                    <w:p w14:paraId="656E0E03" w14:textId="77777777" w:rsidR="0069679B" w:rsidRDefault="0069679B" w:rsidP="008949C3">
                      <w:pPr>
                        <w:jc w:val="center"/>
                        <w:rPr>
                          <w:rFonts w:asciiTheme="minorHAnsi" w:hAnsiTheme="minorHAnsi" w:cstheme="minorHAnsi"/>
                          <w:b/>
                          <w:color w:val="FFFFFF" w:themeColor="background1"/>
                          <w:sz w:val="72"/>
                          <w:szCs w:val="72"/>
                        </w:rPr>
                      </w:pPr>
                      <w:r w:rsidRPr="001D6617">
                        <w:rPr>
                          <w:rFonts w:asciiTheme="minorHAnsi" w:hAnsiTheme="minorHAnsi" w:cstheme="minorHAnsi"/>
                          <w:color w:val="FFFFFF" w:themeColor="background1"/>
                          <w:sz w:val="72"/>
                          <w:szCs w:val="72"/>
                        </w:rPr>
                        <w:t xml:space="preserve">INTERNATIONALISERING </w:t>
                      </w:r>
                      <w:r>
                        <w:rPr>
                          <w:rFonts w:asciiTheme="minorHAnsi" w:hAnsiTheme="minorHAnsi" w:cstheme="minorHAnsi"/>
                          <w:color w:val="FFFFFF" w:themeColor="background1"/>
                          <w:sz w:val="72"/>
                          <w:szCs w:val="72"/>
                        </w:rPr>
                        <w:t xml:space="preserve">VERANKEREN </w:t>
                      </w:r>
                      <w:r w:rsidRPr="001D6617">
                        <w:rPr>
                          <w:rFonts w:asciiTheme="minorHAnsi" w:hAnsiTheme="minorHAnsi" w:cstheme="minorHAnsi"/>
                          <w:color w:val="FFFFFF" w:themeColor="background1"/>
                          <w:sz w:val="72"/>
                          <w:szCs w:val="72"/>
                        </w:rPr>
                        <w:t>OP SCHOOL</w:t>
                      </w:r>
                      <w:r w:rsidRPr="008949C3">
                        <w:rPr>
                          <w:rFonts w:asciiTheme="minorHAnsi" w:hAnsiTheme="minorHAnsi" w:cstheme="minorHAnsi"/>
                          <w:b/>
                          <w:color w:val="FFFFFF" w:themeColor="background1"/>
                          <w:sz w:val="72"/>
                          <w:szCs w:val="72"/>
                        </w:rPr>
                        <w:t xml:space="preserve"> </w:t>
                      </w:r>
                    </w:p>
                    <w:p w14:paraId="4A1C6567" w14:textId="77777777" w:rsidR="0069679B" w:rsidRPr="001D6617" w:rsidRDefault="0069679B" w:rsidP="008949C3">
                      <w:pPr>
                        <w:jc w:val="center"/>
                        <w:rPr>
                          <w:rFonts w:asciiTheme="minorHAnsi" w:hAnsiTheme="minorHAnsi" w:cstheme="minorHAnsi"/>
                          <w:b/>
                          <w:color w:val="FFFFFF" w:themeColor="background1"/>
                          <w:sz w:val="72"/>
                          <w:szCs w:val="72"/>
                        </w:rPr>
                      </w:pPr>
                      <w:r>
                        <w:rPr>
                          <w:rFonts w:asciiTheme="minorHAnsi" w:hAnsiTheme="minorHAnsi" w:cstheme="minorHAnsi"/>
                          <w:b/>
                          <w:color w:val="FFFFFF" w:themeColor="background1"/>
                          <w:sz w:val="72"/>
                          <w:szCs w:val="72"/>
                        </w:rPr>
                        <w:t>EEN TOOLBOX</w:t>
                      </w:r>
                    </w:p>
                    <w:p w14:paraId="3E6AF1DE" w14:textId="77777777" w:rsidR="0069679B" w:rsidRDefault="0069679B" w:rsidP="005D098C">
                      <w:pPr>
                        <w:jc w:val="center"/>
                      </w:pPr>
                    </w:p>
                  </w:txbxContent>
                </v:textbox>
                <w10:wrap anchorx="margin"/>
              </v:rect>
            </w:pict>
          </mc:Fallback>
        </mc:AlternateContent>
      </w:r>
      <w:r w:rsidRPr="005D098C">
        <w:rPr>
          <w:rFonts w:asciiTheme="minorHAnsi" w:hAnsiTheme="minorHAnsi"/>
          <w:noProof/>
          <w:lang w:val="nl-BE" w:eastAsia="nl-BE"/>
        </w:rPr>
        <w:drawing>
          <wp:inline distT="0" distB="0" distL="0" distR="0" wp14:anchorId="6FFF9BBC" wp14:editId="3C066D30">
            <wp:extent cx="5400000" cy="2325253"/>
            <wp:effectExtent l="0" t="0" r="0" b="0"/>
            <wp:docPr id="4" name="Afbeelding 4" descr="C:\Users\Gebruiker\Desktop\Folder_RV\10 Internationalisering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bruiker\Desktop\Folder_RV\10 Internationalisering_0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21239" b="10960"/>
                    <a:stretch/>
                  </pic:blipFill>
                  <pic:spPr bwMode="auto">
                    <a:xfrm>
                      <a:off x="0" y="0"/>
                      <a:ext cx="5400000" cy="2325253"/>
                    </a:xfrm>
                    <a:prstGeom prst="rect">
                      <a:avLst/>
                    </a:prstGeom>
                    <a:noFill/>
                    <a:ln>
                      <a:noFill/>
                    </a:ln>
                    <a:extLst>
                      <a:ext uri="{53640926-AAD7-44D8-BBD7-CCE9431645EC}">
                        <a14:shadowObscured xmlns:a14="http://schemas.microsoft.com/office/drawing/2010/main"/>
                      </a:ext>
                    </a:extLst>
                  </pic:spPr>
                </pic:pic>
              </a:graphicData>
            </a:graphic>
          </wp:inline>
        </w:drawing>
      </w:r>
    </w:p>
    <w:p w14:paraId="62D87D3D" w14:textId="77777777" w:rsidR="005D098C" w:rsidRDefault="005D098C">
      <w:pPr>
        <w:rPr>
          <w:rFonts w:asciiTheme="minorHAnsi" w:hAnsiTheme="minorHAnsi"/>
        </w:rPr>
      </w:pPr>
    </w:p>
    <w:p w14:paraId="26497324" w14:textId="77777777" w:rsidR="005D098C" w:rsidRDefault="005D098C">
      <w:pPr>
        <w:rPr>
          <w:rFonts w:asciiTheme="minorHAnsi" w:hAnsiTheme="minorHAnsi"/>
        </w:rPr>
      </w:pPr>
    </w:p>
    <w:p w14:paraId="6AD2E7B8" w14:textId="77777777" w:rsidR="005D098C" w:rsidRDefault="005D098C">
      <w:pPr>
        <w:rPr>
          <w:rFonts w:asciiTheme="minorHAnsi" w:hAnsiTheme="minorHAnsi"/>
        </w:rPr>
      </w:pPr>
    </w:p>
    <w:p w14:paraId="38106E29" w14:textId="77777777" w:rsidR="005D098C" w:rsidRDefault="005D098C">
      <w:pPr>
        <w:rPr>
          <w:rFonts w:asciiTheme="minorHAnsi" w:hAnsiTheme="minorHAnsi"/>
        </w:rPr>
      </w:pPr>
    </w:p>
    <w:p w14:paraId="695EFF85" w14:textId="77777777" w:rsidR="005D098C" w:rsidRDefault="005D098C">
      <w:pPr>
        <w:rPr>
          <w:rFonts w:asciiTheme="minorHAnsi" w:hAnsiTheme="minorHAnsi"/>
        </w:rPr>
      </w:pPr>
    </w:p>
    <w:p w14:paraId="7C7D8F58" w14:textId="77777777" w:rsidR="005D098C" w:rsidRDefault="005D098C">
      <w:pPr>
        <w:rPr>
          <w:rFonts w:asciiTheme="minorHAnsi" w:hAnsiTheme="minorHAnsi"/>
        </w:rPr>
      </w:pPr>
    </w:p>
    <w:p w14:paraId="77F110BC" w14:textId="77777777" w:rsidR="005D098C" w:rsidRPr="005D098C" w:rsidRDefault="005D098C">
      <w:pPr>
        <w:rPr>
          <w:rFonts w:asciiTheme="minorHAnsi" w:hAnsiTheme="minorHAnsi"/>
        </w:rPr>
      </w:pPr>
    </w:p>
    <w:p w14:paraId="761C008B" w14:textId="77777777" w:rsidR="005D098C" w:rsidRPr="005D098C" w:rsidRDefault="005D098C">
      <w:pPr>
        <w:rPr>
          <w:rFonts w:asciiTheme="minorHAnsi" w:hAnsiTheme="minorHAnsi"/>
        </w:rPr>
      </w:pPr>
    </w:p>
    <w:p w14:paraId="2B4DC544" w14:textId="77777777" w:rsidR="005D098C" w:rsidRPr="005D098C" w:rsidRDefault="005D098C">
      <w:pPr>
        <w:rPr>
          <w:rFonts w:asciiTheme="minorHAnsi" w:hAnsiTheme="minorHAnsi"/>
        </w:rPr>
      </w:pPr>
    </w:p>
    <w:p w14:paraId="6195836A" w14:textId="77777777" w:rsidR="005D098C" w:rsidRPr="005D098C" w:rsidRDefault="005D098C">
      <w:pPr>
        <w:rPr>
          <w:rFonts w:asciiTheme="minorHAnsi" w:hAnsiTheme="minorHAnsi"/>
        </w:rPr>
      </w:pPr>
    </w:p>
    <w:p w14:paraId="3FDF5ED0" w14:textId="77777777" w:rsidR="005D098C" w:rsidRDefault="005D098C">
      <w:pPr>
        <w:rPr>
          <w:rFonts w:asciiTheme="minorHAnsi" w:hAnsiTheme="minorHAnsi"/>
        </w:rPr>
      </w:pPr>
    </w:p>
    <w:p w14:paraId="77451B37" w14:textId="77777777" w:rsidR="005D098C" w:rsidRDefault="005D098C">
      <w:pPr>
        <w:rPr>
          <w:rFonts w:asciiTheme="minorHAnsi" w:hAnsiTheme="minorHAnsi"/>
        </w:rPr>
      </w:pPr>
    </w:p>
    <w:p w14:paraId="3131FC07" w14:textId="77777777" w:rsidR="005D098C" w:rsidRDefault="005D098C">
      <w:pPr>
        <w:rPr>
          <w:rFonts w:asciiTheme="minorHAnsi" w:hAnsiTheme="minorHAnsi"/>
        </w:rPr>
      </w:pPr>
    </w:p>
    <w:p w14:paraId="659E5382" w14:textId="77777777" w:rsidR="005D098C" w:rsidRDefault="005D098C">
      <w:pPr>
        <w:rPr>
          <w:rFonts w:asciiTheme="minorHAnsi" w:hAnsiTheme="minorHAnsi"/>
        </w:rPr>
      </w:pPr>
    </w:p>
    <w:tbl>
      <w:tblPr>
        <w:tblStyle w:val="Tabelraster"/>
        <w:tblW w:w="8834"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7"/>
        <w:gridCol w:w="2385"/>
        <w:gridCol w:w="2732"/>
      </w:tblGrid>
      <w:tr w:rsidR="005D098C" w14:paraId="44C0942E" w14:textId="77777777" w:rsidTr="005D098C">
        <w:tc>
          <w:tcPr>
            <w:tcW w:w="3717" w:type="dxa"/>
          </w:tcPr>
          <w:p w14:paraId="05F6A08F" w14:textId="77777777" w:rsidR="005D098C" w:rsidRDefault="005D098C" w:rsidP="00742B5D">
            <w:pPr>
              <w:pStyle w:val="Ryckeveldebroodtekst"/>
              <w:rPr>
                <w:noProof/>
                <w:lang w:eastAsia="nl-BE"/>
              </w:rPr>
            </w:pPr>
          </w:p>
          <w:p w14:paraId="617A4ADD" w14:textId="77777777" w:rsidR="005D098C" w:rsidRPr="002036F9" w:rsidRDefault="005D098C" w:rsidP="00742B5D">
            <w:pPr>
              <w:pStyle w:val="Ryckeveldebroodtekst"/>
              <w:rPr>
                <w:szCs w:val="22"/>
              </w:rPr>
            </w:pPr>
            <w:bookmarkStart w:id="2" w:name="_Toc492397277"/>
            <w:r w:rsidRPr="002036F9">
              <w:rPr>
                <w:noProof/>
                <w:szCs w:val="22"/>
                <w:lang w:eastAsia="nl-BE"/>
              </w:rPr>
              <w:drawing>
                <wp:inline distT="0" distB="0" distL="0" distR="0" wp14:anchorId="5D97A7DF" wp14:editId="1E100342">
                  <wp:extent cx="1707669" cy="720000"/>
                  <wp:effectExtent l="0" t="0" r="6985" b="444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laanderen_verbeelding_werkt.png"/>
                          <pic:cNvPicPr/>
                        </pic:nvPicPr>
                        <pic:blipFill>
                          <a:blip r:embed="rId12">
                            <a:extLst>
                              <a:ext uri="{28A0092B-C50C-407E-A947-70E740481C1C}">
                                <a14:useLocalDpi xmlns:a14="http://schemas.microsoft.com/office/drawing/2010/main" val="0"/>
                              </a:ext>
                            </a:extLst>
                          </a:blip>
                          <a:stretch>
                            <a:fillRect/>
                          </a:stretch>
                        </pic:blipFill>
                        <pic:spPr>
                          <a:xfrm>
                            <a:off x="0" y="0"/>
                            <a:ext cx="1707669" cy="720000"/>
                          </a:xfrm>
                          <a:prstGeom prst="rect">
                            <a:avLst/>
                          </a:prstGeom>
                        </pic:spPr>
                      </pic:pic>
                    </a:graphicData>
                  </a:graphic>
                </wp:inline>
              </w:drawing>
            </w:r>
            <w:bookmarkEnd w:id="2"/>
          </w:p>
        </w:tc>
        <w:tc>
          <w:tcPr>
            <w:tcW w:w="2385" w:type="dxa"/>
          </w:tcPr>
          <w:p w14:paraId="2B96F3FA" w14:textId="77777777" w:rsidR="005D098C" w:rsidRPr="002036F9" w:rsidRDefault="005D098C" w:rsidP="00742B5D">
            <w:pPr>
              <w:pStyle w:val="Ryckeveldebroodtekst"/>
              <w:rPr>
                <w:noProof/>
                <w:szCs w:val="22"/>
                <w:lang w:eastAsia="nl-BE"/>
              </w:rPr>
            </w:pPr>
            <w:bookmarkStart w:id="3" w:name="_Toc492397278"/>
            <w:r w:rsidRPr="002036F9">
              <w:rPr>
                <w:noProof/>
                <w:szCs w:val="22"/>
                <w:lang w:eastAsia="nl-BE"/>
              </w:rPr>
              <w:drawing>
                <wp:inline distT="0" distB="0" distL="0" distR="0" wp14:anchorId="6759CE5F" wp14:editId="7B4EF2B7">
                  <wp:extent cx="1102038" cy="864000"/>
                  <wp:effectExtent l="0" t="0" r="317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RV.jpg"/>
                          <pic:cNvPicPr/>
                        </pic:nvPicPr>
                        <pic:blipFill>
                          <a:blip r:embed="rId13">
                            <a:extLst>
                              <a:ext uri="{28A0092B-C50C-407E-A947-70E740481C1C}">
                                <a14:useLocalDpi xmlns:a14="http://schemas.microsoft.com/office/drawing/2010/main" val="0"/>
                              </a:ext>
                            </a:extLst>
                          </a:blip>
                          <a:stretch>
                            <a:fillRect/>
                          </a:stretch>
                        </pic:blipFill>
                        <pic:spPr>
                          <a:xfrm>
                            <a:off x="0" y="0"/>
                            <a:ext cx="1102038" cy="864000"/>
                          </a:xfrm>
                          <a:prstGeom prst="rect">
                            <a:avLst/>
                          </a:prstGeom>
                        </pic:spPr>
                      </pic:pic>
                    </a:graphicData>
                  </a:graphic>
                </wp:inline>
              </w:drawing>
            </w:r>
            <w:bookmarkEnd w:id="3"/>
          </w:p>
        </w:tc>
        <w:tc>
          <w:tcPr>
            <w:tcW w:w="2732" w:type="dxa"/>
          </w:tcPr>
          <w:p w14:paraId="591A82AE" w14:textId="4AF6C5DE" w:rsidR="005D098C" w:rsidRDefault="0096375C" w:rsidP="00742B5D">
            <w:pPr>
              <w:pStyle w:val="Ryckeveldebroodtekst"/>
            </w:pPr>
            <w:r>
              <w:rPr>
                <w:noProof/>
                <w:szCs w:val="22"/>
                <w:lang w:eastAsia="nl-BE"/>
              </w:rPr>
              <w:drawing>
                <wp:anchor distT="0" distB="0" distL="114300" distR="114300" simplePos="0" relativeHeight="251673600" behindDoc="0" locked="0" layoutInCell="1" allowOverlap="1" wp14:anchorId="575E3E81" wp14:editId="0881696D">
                  <wp:simplePos x="0" y="0"/>
                  <wp:positionH relativeFrom="column">
                    <wp:posOffset>459740</wp:posOffset>
                  </wp:positionH>
                  <wp:positionV relativeFrom="paragraph">
                    <wp:posOffset>-14605</wp:posOffset>
                  </wp:positionV>
                  <wp:extent cx="904875" cy="904875"/>
                  <wp:effectExtent l="0" t="0" r="9525" b="9525"/>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142447" w14:textId="72F5637E" w:rsidR="005D098C" w:rsidRPr="002036F9" w:rsidRDefault="005D098C" w:rsidP="00742B5D">
            <w:pPr>
              <w:pStyle w:val="Ryckeveldebroodtekst"/>
              <w:rPr>
                <w:szCs w:val="22"/>
              </w:rPr>
            </w:pPr>
          </w:p>
        </w:tc>
      </w:tr>
    </w:tbl>
    <w:p w14:paraId="2B018121" w14:textId="77777777" w:rsidR="005D098C" w:rsidRPr="005D098C" w:rsidRDefault="005D098C">
      <w:pPr>
        <w:rPr>
          <w:rFonts w:asciiTheme="minorHAnsi" w:hAnsiTheme="minorHAnsi"/>
        </w:rPr>
      </w:pPr>
    </w:p>
    <w:p w14:paraId="73C38F59" w14:textId="77777777" w:rsidR="00050D58" w:rsidRDefault="0082328E">
      <w:pPr>
        <w:rPr>
          <w:rFonts w:asciiTheme="minorHAnsi" w:eastAsia="Times New Roman" w:hAnsiTheme="minorHAnsi"/>
          <w:b/>
          <w:bCs/>
          <w:caps/>
          <w:color w:val="707173"/>
          <w:sz w:val="48"/>
          <w:szCs w:val="20"/>
        </w:rPr>
      </w:pPr>
      <w:r>
        <w:rPr>
          <w:rFonts w:asciiTheme="minorHAnsi" w:eastAsia="Times New Roman" w:hAnsiTheme="minorHAnsi"/>
          <w:b/>
          <w:bCs/>
          <w:caps/>
          <w:noProof/>
          <w:color w:val="707173"/>
          <w:sz w:val="48"/>
          <w:szCs w:val="20"/>
          <w:lang w:val="nl-BE" w:eastAsia="nl-BE"/>
        </w:rPr>
        <w:drawing>
          <wp:anchor distT="0" distB="0" distL="114300" distR="114300" simplePos="0" relativeHeight="251660800" behindDoc="0" locked="0" layoutInCell="1" allowOverlap="1" wp14:anchorId="05E5AA78" wp14:editId="56C9666E">
            <wp:simplePos x="0" y="0"/>
            <wp:positionH relativeFrom="column">
              <wp:posOffset>1533525</wp:posOffset>
            </wp:positionH>
            <wp:positionV relativeFrom="paragraph">
              <wp:posOffset>7080885</wp:posOffset>
            </wp:positionV>
            <wp:extent cx="2199005" cy="1720850"/>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europahuis_low.jpg"/>
                    <pic:cNvPicPr/>
                  </pic:nvPicPr>
                  <pic:blipFill>
                    <a:blip r:embed="rId15">
                      <a:extLst>
                        <a:ext uri="{28A0092B-C50C-407E-A947-70E740481C1C}">
                          <a14:useLocalDpi xmlns:a14="http://schemas.microsoft.com/office/drawing/2010/main" val="0"/>
                        </a:ext>
                      </a:extLst>
                    </a:blip>
                    <a:stretch>
                      <a:fillRect/>
                    </a:stretch>
                  </pic:blipFill>
                  <pic:spPr>
                    <a:xfrm>
                      <a:off x="0" y="0"/>
                      <a:ext cx="2199005" cy="1720850"/>
                    </a:xfrm>
                    <a:prstGeom prst="rect">
                      <a:avLst/>
                    </a:prstGeom>
                  </pic:spPr>
                </pic:pic>
              </a:graphicData>
            </a:graphic>
            <wp14:sizeRelH relativeFrom="margin">
              <wp14:pctWidth>0</wp14:pctWidth>
            </wp14:sizeRelH>
            <wp14:sizeRelV relativeFrom="margin">
              <wp14:pctHeight>0</wp14:pctHeight>
            </wp14:sizeRelV>
          </wp:anchor>
        </w:drawing>
      </w:r>
      <w:r w:rsidR="00050D58">
        <w:br w:type="page"/>
      </w:r>
      <w:bookmarkStart w:id="4" w:name="_GoBack"/>
      <w:bookmarkEnd w:id="4"/>
    </w:p>
    <w:p w14:paraId="305F4AA9" w14:textId="77777777" w:rsidR="002D381A" w:rsidRPr="00966F3F" w:rsidRDefault="002D381A" w:rsidP="00966F3F">
      <w:pPr>
        <w:pStyle w:val="RyckeveldelKop1"/>
      </w:pPr>
      <w:bookmarkStart w:id="5" w:name="_Toc492397280"/>
      <w:bookmarkStart w:id="6" w:name="_Toc492397406"/>
      <w:bookmarkStart w:id="7" w:name="_Toc494969336"/>
      <w:bookmarkStart w:id="8" w:name="_Toc535751975"/>
      <w:r w:rsidRPr="00966F3F">
        <w:lastRenderedPageBreak/>
        <w:t>Inhoud</w:t>
      </w:r>
      <w:bookmarkEnd w:id="5"/>
      <w:bookmarkEnd w:id="6"/>
      <w:bookmarkEnd w:id="7"/>
      <w:bookmarkEnd w:id="8"/>
    </w:p>
    <w:bookmarkEnd w:id="0"/>
    <w:bookmarkEnd w:id="1"/>
    <w:p w14:paraId="52BFFCA7" w14:textId="77777777" w:rsidR="00A766AA" w:rsidRDefault="00A766AA">
      <w:pPr>
        <w:pStyle w:val="Inhopg1"/>
        <w:tabs>
          <w:tab w:val="right" w:leader="dot" w:pos="8290"/>
        </w:tabs>
        <w:rPr>
          <w:rFonts w:eastAsiaTheme="minorEastAsia" w:cstheme="minorBidi"/>
          <w:noProof/>
          <w:sz w:val="22"/>
          <w:szCs w:val="22"/>
          <w:lang w:val="nl-BE" w:eastAsia="nl-BE"/>
        </w:rPr>
      </w:pPr>
      <w:r>
        <w:fldChar w:fldCharType="begin"/>
      </w:r>
      <w:r>
        <w:instrText xml:space="preserve"> TOC \o "1-2" \h \z \u </w:instrText>
      </w:r>
      <w:r>
        <w:fldChar w:fldCharType="separate"/>
      </w:r>
      <w:hyperlink w:anchor="_Toc535751975" w:history="1">
        <w:r w:rsidRPr="004D491B">
          <w:rPr>
            <w:rStyle w:val="Hyperlink"/>
            <w:noProof/>
          </w:rPr>
          <w:t>Inhoud</w:t>
        </w:r>
        <w:r>
          <w:rPr>
            <w:noProof/>
            <w:webHidden/>
          </w:rPr>
          <w:tab/>
        </w:r>
        <w:r>
          <w:rPr>
            <w:noProof/>
            <w:webHidden/>
          </w:rPr>
          <w:fldChar w:fldCharType="begin"/>
        </w:r>
        <w:r>
          <w:rPr>
            <w:noProof/>
            <w:webHidden/>
          </w:rPr>
          <w:instrText xml:space="preserve"> PAGEREF _Toc535751975 \h </w:instrText>
        </w:r>
        <w:r>
          <w:rPr>
            <w:noProof/>
            <w:webHidden/>
          </w:rPr>
        </w:r>
        <w:r>
          <w:rPr>
            <w:noProof/>
            <w:webHidden/>
          </w:rPr>
          <w:fldChar w:fldCharType="separate"/>
        </w:r>
        <w:r>
          <w:rPr>
            <w:noProof/>
            <w:webHidden/>
          </w:rPr>
          <w:t>1</w:t>
        </w:r>
        <w:r>
          <w:rPr>
            <w:noProof/>
            <w:webHidden/>
          </w:rPr>
          <w:fldChar w:fldCharType="end"/>
        </w:r>
      </w:hyperlink>
    </w:p>
    <w:p w14:paraId="2A4C628B"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76" w:history="1">
        <w:r w:rsidR="00A766AA" w:rsidRPr="004D491B">
          <w:rPr>
            <w:rStyle w:val="Hyperlink"/>
            <w:noProof/>
            <w:lang w:val="nl-BE"/>
          </w:rPr>
          <w:t>A</w:t>
        </w:r>
        <w:r w:rsidR="00A766AA" w:rsidRPr="004D491B">
          <w:rPr>
            <w:rStyle w:val="Hyperlink"/>
            <w:noProof/>
          </w:rPr>
          <w:t>. Inleiding</w:t>
        </w:r>
        <w:r w:rsidR="00A766AA">
          <w:rPr>
            <w:noProof/>
            <w:webHidden/>
          </w:rPr>
          <w:tab/>
        </w:r>
        <w:r w:rsidR="00A766AA">
          <w:rPr>
            <w:noProof/>
            <w:webHidden/>
          </w:rPr>
          <w:fldChar w:fldCharType="begin"/>
        </w:r>
        <w:r w:rsidR="00A766AA">
          <w:rPr>
            <w:noProof/>
            <w:webHidden/>
          </w:rPr>
          <w:instrText xml:space="preserve"> PAGEREF _Toc535751976 \h </w:instrText>
        </w:r>
        <w:r w:rsidR="00A766AA">
          <w:rPr>
            <w:noProof/>
            <w:webHidden/>
          </w:rPr>
        </w:r>
        <w:r w:rsidR="00A766AA">
          <w:rPr>
            <w:noProof/>
            <w:webHidden/>
          </w:rPr>
          <w:fldChar w:fldCharType="separate"/>
        </w:r>
        <w:r w:rsidR="00A766AA">
          <w:rPr>
            <w:noProof/>
            <w:webHidden/>
          </w:rPr>
          <w:t>3</w:t>
        </w:r>
        <w:r w:rsidR="00A766AA">
          <w:rPr>
            <w:noProof/>
            <w:webHidden/>
          </w:rPr>
          <w:fldChar w:fldCharType="end"/>
        </w:r>
      </w:hyperlink>
    </w:p>
    <w:p w14:paraId="4F6D3A19"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77" w:history="1">
        <w:r w:rsidR="00A766AA" w:rsidRPr="004D491B">
          <w:rPr>
            <w:rStyle w:val="Hyperlink"/>
            <w:noProof/>
          </w:rPr>
          <w:t>B. Test: Hoe ver staat je school in het verankeren van internationalisering?</w:t>
        </w:r>
        <w:r w:rsidR="00A766AA">
          <w:rPr>
            <w:noProof/>
            <w:webHidden/>
          </w:rPr>
          <w:tab/>
        </w:r>
        <w:r w:rsidR="00A766AA">
          <w:rPr>
            <w:noProof/>
            <w:webHidden/>
          </w:rPr>
          <w:fldChar w:fldCharType="begin"/>
        </w:r>
        <w:r w:rsidR="00A766AA">
          <w:rPr>
            <w:noProof/>
            <w:webHidden/>
          </w:rPr>
          <w:instrText xml:space="preserve"> PAGEREF _Toc535751977 \h </w:instrText>
        </w:r>
        <w:r w:rsidR="00A766AA">
          <w:rPr>
            <w:noProof/>
            <w:webHidden/>
          </w:rPr>
        </w:r>
        <w:r w:rsidR="00A766AA">
          <w:rPr>
            <w:noProof/>
            <w:webHidden/>
          </w:rPr>
          <w:fldChar w:fldCharType="separate"/>
        </w:r>
        <w:r w:rsidR="00A766AA">
          <w:rPr>
            <w:noProof/>
            <w:webHidden/>
          </w:rPr>
          <w:t>5</w:t>
        </w:r>
        <w:r w:rsidR="00A766AA">
          <w:rPr>
            <w:noProof/>
            <w:webHidden/>
          </w:rPr>
          <w:fldChar w:fldCharType="end"/>
        </w:r>
      </w:hyperlink>
    </w:p>
    <w:p w14:paraId="2C5AB57D"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78" w:history="1">
        <w:r w:rsidR="00A766AA" w:rsidRPr="004D491B">
          <w:rPr>
            <w:rStyle w:val="Hyperlink"/>
            <w:noProof/>
          </w:rPr>
          <w:t>C. Toolbox ‘Internationalisering verankeren op school’</w:t>
        </w:r>
        <w:r w:rsidR="00A766AA">
          <w:rPr>
            <w:noProof/>
            <w:webHidden/>
          </w:rPr>
          <w:tab/>
        </w:r>
        <w:r w:rsidR="00A766AA">
          <w:rPr>
            <w:noProof/>
            <w:webHidden/>
          </w:rPr>
          <w:fldChar w:fldCharType="begin"/>
        </w:r>
        <w:r w:rsidR="00A766AA">
          <w:rPr>
            <w:noProof/>
            <w:webHidden/>
          </w:rPr>
          <w:instrText xml:space="preserve"> PAGEREF _Toc535751978 \h </w:instrText>
        </w:r>
        <w:r w:rsidR="00A766AA">
          <w:rPr>
            <w:noProof/>
            <w:webHidden/>
          </w:rPr>
        </w:r>
        <w:r w:rsidR="00A766AA">
          <w:rPr>
            <w:noProof/>
            <w:webHidden/>
          </w:rPr>
          <w:fldChar w:fldCharType="separate"/>
        </w:r>
        <w:r w:rsidR="00A766AA">
          <w:rPr>
            <w:noProof/>
            <w:webHidden/>
          </w:rPr>
          <w:t>9</w:t>
        </w:r>
        <w:r w:rsidR="00A766AA">
          <w:rPr>
            <w:noProof/>
            <w:webHidden/>
          </w:rPr>
          <w:fldChar w:fldCharType="end"/>
        </w:r>
      </w:hyperlink>
    </w:p>
    <w:p w14:paraId="2EF13F2C"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79" w:history="1">
        <w:r w:rsidR="00A766AA" w:rsidRPr="004D491B">
          <w:rPr>
            <w:rStyle w:val="Hyperlink"/>
            <w:noProof/>
          </w:rPr>
          <w:t>1. Visie</w:t>
        </w:r>
        <w:r w:rsidR="00A766AA">
          <w:rPr>
            <w:noProof/>
            <w:webHidden/>
          </w:rPr>
          <w:tab/>
        </w:r>
        <w:r w:rsidR="00A766AA">
          <w:rPr>
            <w:noProof/>
            <w:webHidden/>
          </w:rPr>
          <w:fldChar w:fldCharType="begin"/>
        </w:r>
        <w:r w:rsidR="00A766AA">
          <w:rPr>
            <w:noProof/>
            <w:webHidden/>
          </w:rPr>
          <w:instrText xml:space="preserve"> PAGEREF _Toc535751979 \h </w:instrText>
        </w:r>
        <w:r w:rsidR="00A766AA">
          <w:rPr>
            <w:noProof/>
            <w:webHidden/>
          </w:rPr>
        </w:r>
        <w:r w:rsidR="00A766AA">
          <w:rPr>
            <w:noProof/>
            <w:webHidden/>
          </w:rPr>
          <w:fldChar w:fldCharType="separate"/>
        </w:r>
        <w:r w:rsidR="00A766AA">
          <w:rPr>
            <w:noProof/>
            <w:webHidden/>
          </w:rPr>
          <w:t>11</w:t>
        </w:r>
        <w:r w:rsidR="00A766AA">
          <w:rPr>
            <w:noProof/>
            <w:webHidden/>
          </w:rPr>
          <w:fldChar w:fldCharType="end"/>
        </w:r>
      </w:hyperlink>
    </w:p>
    <w:p w14:paraId="78114EC0"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80" w:history="1">
        <w:r w:rsidR="00A766AA" w:rsidRPr="004D491B">
          <w:rPr>
            <w:rStyle w:val="Hyperlink"/>
            <w:noProof/>
          </w:rPr>
          <w:t>Inleiding</w:t>
        </w:r>
        <w:r w:rsidR="00A766AA">
          <w:rPr>
            <w:noProof/>
            <w:webHidden/>
          </w:rPr>
          <w:tab/>
        </w:r>
        <w:r w:rsidR="00A766AA">
          <w:rPr>
            <w:noProof/>
            <w:webHidden/>
          </w:rPr>
          <w:fldChar w:fldCharType="begin"/>
        </w:r>
        <w:r w:rsidR="00A766AA">
          <w:rPr>
            <w:noProof/>
            <w:webHidden/>
          </w:rPr>
          <w:instrText xml:space="preserve"> PAGEREF _Toc535751980 \h </w:instrText>
        </w:r>
        <w:r w:rsidR="00A766AA">
          <w:rPr>
            <w:noProof/>
            <w:webHidden/>
          </w:rPr>
        </w:r>
        <w:r w:rsidR="00A766AA">
          <w:rPr>
            <w:noProof/>
            <w:webHidden/>
          </w:rPr>
          <w:fldChar w:fldCharType="separate"/>
        </w:r>
        <w:r w:rsidR="00A766AA">
          <w:rPr>
            <w:noProof/>
            <w:webHidden/>
          </w:rPr>
          <w:t>11</w:t>
        </w:r>
        <w:r w:rsidR="00A766AA">
          <w:rPr>
            <w:noProof/>
            <w:webHidden/>
          </w:rPr>
          <w:fldChar w:fldCharType="end"/>
        </w:r>
      </w:hyperlink>
    </w:p>
    <w:p w14:paraId="4B071ECD"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81" w:history="1">
        <w:r w:rsidR="00A766AA" w:rsidRPr="004D491B">
          <w:rPr>
            <w:rStyle w:val="Hyperlink"/>
            <w:noProof/>
          </w:rPr>
          <w:t>Sjabloon ‘Visie Internationalisering’</w:t>
        </w:r>
        <w:r w:rsidR="00A766AA">
          <w:rPr>
            <w:noProof/>
            <w:webHidden/>
          </w:rPr>
          <w:tab/>
        </w:r>
        <w:r w:rsidR="00A766AA">
          <w:rPr>
            <w:noProof/>
            <w:webHidden/>
          </w:rPr>
          <w:fldChar w:fldCharType="begin"/>
        </w:r>
        <w:r w:rsidR="00A766AA">
          <w:rPr>
            <w:noProof/>
            <w:webHidden/>
          </w:rPr>
          <w:instrText xml:space="preserve"> PAGEREF _Toc535751981 \h </w:instrText>
        </w:r>
        <w:r w:rsidR="00A766AA">
          <w:rPr>
            <w:noProof/>
            <w:webHidden/>
          </w:rPr>
        </w:r>
        <w:r w:rsidR="00A766AA">
          <w:rPr>
            <w:noProof/>
            <w:webHidden/>
          </w:rPr>
          <w:fldChar w:fldCharType="separate"/>
        </w:r>
        <w:r w:rsidR="00A766AA">
          <w:rPr>
            <w:noProof/>
            <w:webHidden/>
          </w:rPr>
          <w:t>11</w:t>
        </w:r>
        <w:r w:rsidR="00A766AA">
          <w:rPr>
            <w:noProof/>
            <w:webHidden/>
          </w:rPr>
          <w:fldChar w:fldCharType="end"/>
        </w:r>
      </w:hyperlink>
    </w:p>
    <w:p w14:paraId="6B356C78"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82" w:history="1">
        <w:r w:rsidR="00A766AA" w:rsidRPr="004D491B">
          <w:rPr>
            <w:rStyle w:val="Hyperlink"/>
            <w:noProof/>
          </w:rPr>
          <w:t>2. Strategie</w:t>
        </w:r>
        <w:r w:rsidR="00A766AA">
          <w:rPr>
            <w:noProof/>
            <w:webHidden/>
          </w:rPr>
          <w:tab/>
        </w:r>
        <w:r w:rsidR="00A766AA">
          <w:rPr>
            <w:noProof/>
            <w:webHidden/>
          </w:rPr>
          <w:fldChar w:fldCharType="begin"/>
        </w:r>
        <w:r w:rsidR="00A766AA">
          <w:rPr>
            <w:noProof/>
            <w:webHidden/>
          </w:rPr>
          <w:instrText xml:space="preserve"> PAGEREF _Toc535751982 \h </w:instrText>
        </w:r>
        <w:r w:rsidR="00A766AA">
          <w:rPr>
            <w:noProof/>
            <w:webHidden/>
          </w:rPr>
        </w:r>
        <w:r w:rsidR="00A766AA">
          <w:rPr>
            <w:noProof/>
            <w:webHidden/>
          </w:rPr>
          <w:fldChar w:fldCharType="separate"/>
        </w:r>
        <w:r w:rsidR="00A766AA">
          <w:rPr>
            <w:noProof/>
            <w:webHidden/>
          </w:rPr>
          <w:t>14</w:t>
        </w:r>
        <w:r w:rsidR="00A766AA">
          <w:rPr>
            <w:noProof/>
            <w:webHidden/>
          </w:rPr>
          <w:fldChar w:fldCharType="end"/>
        </w:r>
      </w:hyperlink>
    </w:p>
    <w:p w14:paraId="7B8F3B2A"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83" w:history="1">
        <w:r w:rsidR="00A766AA" w:rsidRPr="004D491B">
          <w:rPr>
            <w:rStyle w:val="Hyperlink"/>
            <w:rFonts w:eastAsia="Times New Roman"/>
            <w:noProof/>
          </w:rPr>
          <w:t>Inleiding</w:t>
        </w:r>
        <w:r w:rsidR="00A766AA">
          <w:rPr>
            <w:noProof/>
            <w:webHidden/>
          </w:rPr>
          <w:tab/>
        </w:r>
        <w:r w:rsidR="00A766AA">
          <w:rPr>
            <w:noProof/>
            <w:webHidden/>
          </w:rPr>
          <w:fldChar w:fldCharType="begin"/>
        </w:r>
        <w:r w:rsidR="00A766AA">
          <w:rPr>
            <w:noProof/>
            <w:webHidden/>
          </w:rPr>
          <w:instrText xml:space="preserve"> PAGEREF _Toc535751983 \h </w:instrText>
        </w:r>
        <w:r w:rsidR="00A766AA">
          <w:rPr>
            <w:noProof/>
            <w:webHidden/>
          </w:rPr>
        </w:r>
        <w:r w:rsidR="00A766AA">
          <w:rPr>
            <w:noProof/>
            <w:webHidden/>
          </w:rPr>
          <w:fldChar w:fldCharType="separate"/>
        </w:r>
        <w:r w:rsidR="00A766AA">
          <w:rPr>
            <w:noProof/>
            <w:webHidden/>
          </w:rPr>
          <w:t>14</w:t>
        </w:r>
        <w:r w:rsidR="00A766AA">
          <w:rPr>
            <w:noProof/>
            <w:webHidden/>
          </w:rPr>
          <w:fldChar w:fldCharType="end"/>
        </w:r>
      </w:hyperlink>
    </w:p>
    <w:p w14:paraId="40DDB8F6"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84" w:history="1">
        <w:r w:rsidR="00A766AA" w:rsidRPr="004D491B">
          <w:rPr>
            <w:rStyle w:val="Hyperlink"/>
            <w:noProof/>
          </w:rPr>
          <w:t>Sjabloon ‘Internationalisering op school – nu en in de toekomst’</w:t>
        </w:r>
        <w:r w:rsidR="00A766AA">
          <w:rPr>
            <w:noProof/>
            <w:webHidden/>
          </w:rPr>
          <w:tab/>
        </w:r>
        <w:r w:rsidR="00A766AA">
          <w:rPr>
            <w:noProof/>
            <w:webHidden/>
          </w:rPr>
          <w:fldChar w:fldCharType="begin"/>
        </w:r>
        <w:r w:rsidR="00A766AA">
          <w:rPr>
            <w:noProof/>
            <w:webHidden/>
          </w:rPr>
          <w:instrText xml:space="preserve"> PAGEREF _Toc535751984 \h </w:instrText>
        </w:r>
        <w:r w:rsidR="00A766AA">
          <w:rPr>
            <w:noProof/>
            <w:webHidden/>
          </w:rPr>
        </w:r>
        <w:r w:rsidR="00A766AA">
          <w:rPr>
            <w:noProof/>
            <w:webHidden/>
          </w:rPr>
          <w:fldChar w:fldCharType="separate"/>
        </w:r>
        <w:r w:rsidR="00A766AA">
          <w:rPr>
            <w:noProof/>
            <w:webHidden/>
          </w:rPr>
          <w:t>15</w:t>
        </w:r>
        <w:r w:rsidR="00A766AA">
          <w:rPr>
            <w:noProof/>
            <w:webHidden/>
          </w:rPr>
          <w:fldChar w:fldCharType="end"/>
        </w:r>
      </w:hyperlink>
    </w:p>
    <w:p w14:paraId="150D9534"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85" w:history="1">
        <w:r w:rsidR="00A766AA" w:rsidRPr="004D491B">
          <w:rPr>
            <w:rStyle w:val="Hyperlink"/>
            <w:noProof/>
          </w:rPr>
          <w:t>Sjabloon ‘Actieplan Internationalisering’</w:t>
        </w:r>
        <w:r w:rsidR="00A766AA">
          <w:rPr>
            <w:noProof/>
            <w:webHidden/>
          </w:rPr>
          <w:tab/>
        </w:r>
        <w:r w:rsidR="00A766AA">
          <w:rPr>
            <w:noProof/>
            <w:webHidden/>
          </w:rPr>
          <w:fldChar w:fldCharType="begin"/>
        </w:r>
        <w:r w:rsidR="00A766AA">
          <w:rPr>
            <w:noProof/>
            <w:webHidden/>
          </w:rPr>
          <w:instrText xml:space="preserve"> PAGEREF _Toc535751985 \h </w:instrText>
        </w:r>
        <w:r w:rsidR="00A766AA">
          <w:rPr>
            <w:noProof/>
            <w:webHidden/>
          </w:rPr>
        </w:r>
        <w:r w:rsidR="00A766AA">
          <w:rPr>
            <w:noProof/>
            <w:webHidden/>
          </w:rPr>
          <w:fldChar w:fldCharType="separate"/>
        </w:r>
        <w:r w:rsidR="00A766AA">
          <w:rPr>
            <w:noProof/>
            <w:webHidden/>
          </w:rPr>
          <w:t>18</w:t>
        </w:r>
        <w:r w:rsidR="00A766AA">
          <w:rPr>
            <w:noProof/>
            <w:webHidden/>
          </w:rPr>
          <w:fldChar w:fldCharType="end"/>
        </w:r>
      </w:hyperlink>
    </w:p>
    <w:p w14:paraId="4521AB94"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86" w:history="1">
        <w:r w:rsidR="00A766AA" w:rsidRPr="004D491B">
          <w:rPr>
            <w:rStyle w:val="Hyperlink"/>
            <w:noProof/>
          </w:rPr>
          <w:t>3. Mensen</w:t>
        </w:r>
        <w:r w:rsidR="00A766AA">
          <w:rPr>
            <w:noProof/>
            <w:webHidden/>
          </w:rPr>
          <w:tab/>
        </w:r>
        <w:r w:rsidR="00A766AA">
          <w:rPr>
            <w:noProof/>
            <w:webHidden/>
          </w:rPr>
          <w:fldChar w:fldCharType="begin"/>
        </w:r>
        <w:r w:rsidR="00A766AA">
          <w:rPr>
            <w:noProof/>
            <w:webHidden/>
          </w:rPr>
          <w:instrText xml:space="preserve"> PAGEREF _Toc535751986 \h </w:instrText>
        </w:r>
        <w:r w:rsidR="00A766AA">
          <w:rPr>
            <w:noProof/>
            <w:webHidden/>
          </w:rPr>
        </w:r>
        <w:r w:rsidR="00A766AA">
          <w:rPr>
            <w:noProof/>
            <w:webHidden/>
          </w:rPr>
          <w:fldChar w:fldCharType="separate"/>
        </w:r>
        <w:r w:rsidR="00A766AA">
          <w:rPr>
            <w:noProof/>
            <w:webHidden/>
          </w:rPr>
          <w:t>19</w:t>
        </w:r>
        <w:r w:rsidR="00A766AA">
          <w:rPr>
            <w:noProof/>
            <w:webHidden/>
          </w:rPr>
          <w:fldChar w:fldCharType="end"/>
        </w:r>
      </w:hyperlink>
    </w:p>
    <w:p w14:paraId="37C035BE"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87" w:history="1">
        <w:r w:rsidR="00A766AA" w:rsidRPr="004D491B">
          <w:rPr>
            <w:rStyle w:val="Hyperlink"/>
            <w:noProof/>
          </w:rPr>
          <w:t>Inleiding</w:t>
        </w:r>
        <w:r w:rsidR="00A766AA">
          <w:rPr>
            <w:noProof/>
            <w:webHidden/>
          </w:rPr>
          <w:tab/>
        </w:r>
        <w:r w:rsidR="00A766AA">
          <w:rPr>
            <w:noProof/>
            <w:webHidden/>
          </w:rPr>
          <w:fldChar w:fldCharType="begin"/>
        </w:r>
        <w:r w:rsidR="00A766AA">
          <w:rPr>
            <w:noProof/>
            <w:webHidden/>
          </w:rPr>
          <w:instrText xml:space="preserve"> PAGEREF _Toc535751987 \h </w:instrText>
        </w:r>
        <w:r w:rsidR="00A766AA">
          <w:rPr>
            <w:noProof/>
            <w:webHidden/>
          </w:rPr>
        </w:r>
        <w:r w:rsidR="00A766AA">
          <w:rPr>
            <w:noProof/>
            <w:webHidden/>
          </w:rPr>
          <w:fldChar w:fldCharType="separate"/>
        </w:r>
        <w:r w:rsidR="00A766AA">
          <w:rPr>
            <w:noProof/>
            <w:webHidden/>
          </w:rPr>
          <w:t>19</w:t>
        </w:r>
        <w:r w:rsidR="00A766AA">
          <w:rPr>
            <w:noProof/>
            <w:webHidden/>
          </w:rPr>
          <w:fldChar w:fldCharType="end"/>
        </w:r>
      </w:hyperlink>
    </w:p>
    <w:p w14:paraId="63DA7FDB"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88" w:history="1">
        <w:r w:rsidR="00A766AA" w:rsidRPr="004D491B">
          <w:rPr>
            <w:rStyle w:val="Hyperlink"/>
            <w:noProof/>
          </w:rPr>
          <w:t>Tips ‘Werkgroep Internationalisering’</w:t>
        </w:r>
        <w:r w:rsidR="00A766AA">
          <w:rPr>
            <w:noProof/>
            <w:webHidden/>
          </w:rPr>
          <w:tab/>
        </w:r>
        <w:r w:rsidR="00A766AA">
          <w:rPr>
            <w:noProof/>
            <w:webHidden/>
          </w:rPr>
          <w:fldChar w:fldCharType="begin"/>
        </w:r>
        <w:r w:rsidR="00A766AA">
          <w:rPr>
            <w:noProof/>
            <w:webHidden/>
          </w:rPr>
          <w:instrText xml:space="preserve"> PAGEREF _Toc535751988 \h </w:instrText>
        </w:r>
        <w:r w:rsidR="00A766AA">
          <w:rPr>
            <w:noProof/>
            <w:webHidden/>
          </w:rPr>
        </w:r>
        <w:r w:rsidR="00A766AA">
          <w:rPr>
            <w:noProof/>
            <w:webHidden/>
          </w:rPr>
          <w:fldChar w:fldCharType="separate"/>
        </w:r>
        <w:r w:rsidR="00A766AA">
          <w:rPr>
            <w:noProof/>
            <w:webHidden/>
          </w:rPr>
          <w:t>19</w:t>
        </w:r>
        <w:r w:rsidR="00A766AA">
          <w:rPr>
            <w:noProof/>
            <w:webHidden/>
          </w:rPr>
          <w:fldChar w:fldCharType="end"/>
        </w:r>
      </w:hyperlink>
    </w:p>
    <w:p w14:paraId="5067D97C"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89" w:history="1">
        <w:r w:rsidR="00A766AA" w:rsidRPr="004D491B">
          <w:rPr>
            <w:rStyle w:val="Hyperlink"/>
            <w:noProof/>
          </w:rPr>
          <w:t>4. Kennis rond Internationalisering</w:t>
        </w:r>
        <w:r w:rsidR="00A766AA">
          <w:rPr>
            <w:noProof/>
            <w:webHidden/>
          </w:rPr>
          <w:tab/>
        </w:r>
        <w:r w:rsidR="00A766AA">
          <w:rPr>
            <w:noProof/>
            <w:webHidden/>
          </w:rPr>
          <w:fldChar w:fldCharType="begin"/>
        </w:r>
        <w:r w:rsidR="00A766AA">
          <w:rPr>
            <w:noProof/>
            <w:webHidden/>
          </w:rPr>
          <w:instrText xml:space="preserve"> PAGEREF _Toc535751989 \h </w:instrText>
        </w:r>
        <w:r w:rsidR="00A766AA">
          <w:rPr>
            <w:noProof/>
            <w:webHidden/>
          </w:rPr>
        </w:r>
        <w:r w:rsidR="00A766AA">
          <w:rPr>
            <w:noProof/>
            <w:webHidden/>
          </w:rPr>
          <w:fldChar w:fldCharType="separate"/>
        </w:r>
        <w:r w:rsidR="00A766AA">
          <w:rPr>
            <w:noProof/>
            <w:webHidden/>
          </w:rPr>
          <w:t>21</w:t>
        </w:r>
        <w:r w:rsidR="00A766AA">
          <w:rPr>
            <w:noProof/>
            <w:webHidden/>
          </w:rPr>
          <w:fldChar w:fldCharType="end"/>
        </w:r>
      </w:hyperlink>
    </w:p>
    <w:p w14:paraId="3B0F5D96"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90" w:history="1">
        <w:r w:rsidR="00A766AA" w:rsidRPr="004D491B">
          <w:rPr>
            <w:rStyle w:val="Hyperlink"/>
            <w:noProof/>
          </w:rPr>
          <w:t>Inleiding</w:t>
        </w:r>
        <w:r w:rsidR="00A766AA">
          <w:rPr>
            <w:noProof/>
            <w:webHidden/>
          </w:rPr>
          <w:tab/>
        </w:r>
        <w:r w:rsidR="00A766AA">
          <w:rPr>
            <w:noProof/>
            <w:webHidden/>
          </w:rPr>
          <w:fldChar w:fldCharType="begin"/>
        </w:r>
        <w:r w:rsidR="00A766AA">
          <w:rPr>
            <w:noProof/>
            <w:webHidden/>
          </w:rPr>
          <w:instrText xml:space="preserve"> PAGEREF _Toc535751990 \h </w:instrText>
        </w:r>
        <w:r w:rsidR="00A766AA">
          <w:rPr>
            <w:noProof/>
            <w:webHidden/>
          </w:rPr>
        </w:r>
        <w:r w:rsidR="00A766AA">
          <w:rPr>
            <w:noProof/>
            <w:webHidden/>
          </w:rPr>
          <w:fldChar w:fldCharType="separate"/>
        </w:r>
        <w:r w:rsidR="00A766AA">
          <w:rPr>
            <w:noProof/>
            <w:webHidden/>
          </w:rPr>
          <w:t>21</w:t>
        </w:r>
        <w:r w:rsidR="00A766AA">
          <w:rPr>
            <w:noProof/>
            <w:webHidden/>
          </w:rPr>
          <w:fldChar w:fldCharType="end"/>
        </w:r>
      </w:hyperlink>
    </w:p>
    <w:p w14:paraId="578620C7"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91" w:history="1">
        <w:r w:rsidR="00A766AA" w:rsidRPr="004D491B">
          <w:rPr>
            <w:rStyle w:val="Hyperlink"/>
            <w:noProof/>
          </w:rPr>
          <w:t>Tips rond kennismanagement</w:t>
        </w:r>
        <w:r w:rsidR="00A766AA">
          <w:rPr>
            <w:noProof/>
            <w:webHidden/>
          </w:rPr>
          <w:tab/>
        </w:r>
        <w:r w:rsidR="00A766AA">
          <w:rPr>
            <w:noProof/>
            <w:webHidden/>
          </w:rPr>
          <w:fldChar w:fldCharType="begin"/>
        </w:r>
        <w:r w:rsidR="00A766AA">
          <w:rPr>
            <w:noProof/>
            <w:webHidden/>
          </w:rPr>
          <w:instrText xml:space="preserve"> PAGEREF _Toc535751991 \h </w:instrText>
        </w:r>
        <w:r w:rsidR="00A766AA">
          <w:rPr>
            <w:noProof/>
            <w:webHidden/>
          </w:rPr>
        </w:r>
        <w:r w:rsidR="00A766AA">
          <w:rPr>
            <w:noProof/>
            <w:webHidden/>
          </w:rPr>
          <w:fldChar w:fldCharType="separate"/>
        </w:r>
        <w:r w:rsidR="00A766AA">
          <w:rPr>
            <w:noProof/>
            <w:webHidden/>
          </w:rPr>
          <w:t>21</w:t>
        </w:r>
        <w:r w:rsidR="00A766AA">
          <w:rPr>
            <w:noProof/>
            <w:webHidden/>
          </w:rPr>
          <w:fldChar w:fldCharType="end"/>
        </w:r>
      </w:hyperlink>
    </w:p>
    <w:p w14:paraId="4FA4519A"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92" w:history="1">
        <w:r w:rsidR="00A766AA" w:rsidRPr="004D491B">
          <w:rPr>
            <w:rStyle w:val="Hyperlink"/>
            <w:noProof/>
          </w:rPr>
          <w:t>5. Een cultuur van Internationalisering</w:t>
        </w:r>
        <w:r w:rsidR="00A766AA">
          <w:rPr>
            <w:noProof/>
            <w:webHidden/>
          </w:rPr>
          <w:tab/>
        </w:r>
        <w:r w:rsidR="00A766AA">
          <w:rPr>
            <w:noProof/>
            <w:webHidden/>
          </w:rPr>
          <w:fldChar w:fldCharType="begin"/>
        </w:r>
        <w:r w:rsidR="00A766AA">
          <w:rPr>
            <w:noProof/>
            <w:webHidden/>
          </w:rPr>
          <w:instrText xml:space="preserve"> PAGEREF _Toc535751992 \h </w:instrText>
        </w:r>
        <w:r w:rsidR="00A766AA">
          <w:rPr>
            <w:noProof/>
            <w:webHidden/>
          </w:rPr>
        </w:r>
        <w:r w:rsidR="00A766AA">
          <w:rPr>
            <w:noProof/>
            <w:webHidden/>
          </w:rPr>
          <w:fldChar w:fldCharType="separate"/>
        </w:r>
        <w:r w:rsidR="00A766AA">
          <w:rPr>
            <w:noProof/>
            <w:webHidden/>
          </w:rPr>
          <w:t>23</w:t>
        </w:r>
        <w:r w:rsidR="00A766AA">
          <w:rPr>
            <w:noProof/>
            <w:webHidden/>
          </w:rPr>
          <w:fldChar w:fldCharType="end"/>
        </w:r>
      </w:hyperlink>
    </w:p>
    <w:p w14:paraId="6DDB5C95"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93" w:history="1">
        <w:r w:rsidR="00A766AA" w:rsidRPr="004D491B">
          <w:rPr>
            <w:rStyle w:val="Hyperlink"/>
            <w:noProof/>
          </w:rPr>
          <w:t>Inleiding</w:t>
        </w:r>
        <w:r w:rsidR="00A766AA">
          <w:rPr>
            <w:noProof/>
            <w:webHidden/>
          </w:rPr>
          <w:tab/>
        </w:r>
        <w:r w:rsidR="00A766AA">
          <w:rPr>
            <w:noProof/>
            <w:webHidden/>
          </w:rPr>
          <w:fldChar w:fldCharType="begin"/>
        </w:r>
        <w:r w:rsidR="00A766AA">
          <w:rPr>
            <w:noProof/>
            <w:webHidden/>
          </w:rPr>
          <w:instrText xml:space="preserve"> PAGEREF _Toc535751993 \h </w:instrText>
        </w:r>
        <w:r w:rsidR="00A766AA">
          <w:rPr>
            <w:noProof/>
            <w:webHidden/>
          </w:rPr>
        </w:r>
        <w:r w:rsidR="00A766AA">
          <w:rPr>
            <w:noProof/>
            <w:webHidden/>
          </w:rPr>
          <w:fldChar w:fldCharType="separate"/>
        </w:r>
        <w:r w:rsidR="00A766AA">
          <w:rPr>
            <w:noProof/>
            <w:webHidden/>
          </w:rPr>
          <w:t>23</w:t>
        </w:r>
        <w:r w:rsidR="00A766AA">
          <w:rPr>
            <w:noProof/>
            <w:webHidden/>
          </w:rPr>
          <w:fldChar w:fldCharType="end"/>
        </w:r>
      </w:hyperlink>
    </w:p>
    <w:p w14:paraId="137B9F97"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94" w:history="1">
        <w:r w:rsidR="00A766AA" w:rsidRPr="004D491B">
          <w:rPr>
            <w:rStyle w:val="Hyperlink"/>
            <w:noProof/>
          </w:rPr>
          <w:t>Tips om een cultuur van internationalisering te creëren</w:t>
        </w:r>
        <w:r w:rsidR="00A766AA">
          <w:rPr>
            <w:noProof/>
            <w:webHidden/>
          </w:rPr>
          <w:tab/>
        </w:r>
        <w:r w:rsidR="00A766AA">
          <w:rPr>
            <w:noProof/>
            <w:webHidden/>
          </w:rPr>
          <w:fldChar w:fldCharType="begin"/>
        </w:r>
        <w:r w:rsidR="00A766AA">
          <w:rPr>
            <w:noProof/>
            <w:webHidden/>
          </w:rPr>
          <w:instrText xml:space="preserve"> PAGEREF _Toc535751994 \h </w:instrText>
        </w:r>
        <w:r w:rsidR="00A766AA">
          <w:rPr>
            <w:noProof/>
            <w:webHidden/>
          </w:rPr>
        </w:r>
        <w:r w:rsidR="00A766AA">
          <w:rPr>
            <w:noProof/>
            <w:webHidden/>
          </w:rPr>
          <w:fldChar w:fldCharType="separate"/>
        </w:r>
        <w:r w:rsidR="00A766AA">
          <w:rPr>
            <w:noProof/>
            <w:webHidden/>
          </w:rPr>
          <w:t>23</w:t>
        </w:r>
        <w:r w:rsidR="00A766AA">
          <w:rPr>
            <w:noProof/>
            <w:webHidden/>
          </w:rPr>
          <w:fldChar w:fldCharType="end"/>
        </w:r>
      </w:hyperlink>
    </w:p>
    <w:p w14:paraId="08A62738"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95" w:history="1">
        <w:r w:rsidR="00A766AA" w:rsidRPr="004D491B">
          <w:rPr>
            <w:rStyle w:val="Hyperlink"/>
            <w:noProof/>
          </w:rPr>
          <w:t>6. Kwaliteitsvol projectmanagement</w:t>
        </w:r>
        <w:r w:rsidR="00A766AA">
          <w:rPr>
            <w:noProof/>
            <w:webHidden/>
          </w:rPr>
          <w:tab/>
        </w:r>
        <w:r w:rsidR="00A766AA">
          <w:rPr>
            <w:noProof/>
            <w:webHidden/>
          </w:rPr>
          <w:fldChar w:fldCharType="begin"/>
        </w:r>
        <w:r w:rsidR="00A766AA">
          <w:rPr>
            <w:noProof/>
            <w:webHidden/>
          </w:rPr>
          <w:instrText xml:space="preserve"> PAGEREF _Toc535751995 \h </w:instrText>
        </w:r>
        <w:r w:rsidR="00A766AA">
          <w:rPr>
            <w:noProof/>
            <w:webHidden/>
          </w:rPr>
        </w:r>
        <w:r w:rsidR="00A766AA">
          <w:rPr>
            <w:noProof/>
            <w:webHidden/>
          </w:rPr>
          <w:fldChar w:fldCharType="separate"/>
        </w:r>
        <w:r w:rsidR="00A766AA">
          <w:rPr>
            <w:noProof/>
            <w:webHidden/>
          </w:rPr>
          <w:t>25</w:t>
        </w:r>
        <w:r w:rsidR="00A766AA">
          <w:rPr>
            <w:noProof/>
            <w:webHidden/>
          </w:rPr>
          <w:fldChar w:fldCharType="end"/>
        </w:r>
      </w:hyperlink>
    </w:p>
    <w:p w14:paraId="693B4E22"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96" w:history="1">
        <w:r w:rsidR="00A766AA" w:rsidRPr="004D491B">
          <w:rPr>
            <w:rStyle w:val="Hyperlink"/>
            <w:noProof/>
          </w:rPr>
          <w:t>Inleiding</w:t>
        </w:r>
        <w:r w:rsidR="00A766AA">
          <w:rPr>
            <w:noProof/>
            <w:webHidden/>
          </w:rPr>
          <w:tab/>
        </w:r>
        <w:r w:rsidR="00A766AA">
          <w:rPr>
            <w:noProof/>
            <w:webHidden/>
          </w:rPr>
          <w:fldChar w:fldCharType="begin"/>
        </w:r>
        <w:r w:rsidR="00A766AA">
          <w:rPr>
            <w:noProof/>
            <w:webHidden/>
          </w:rPr>
          <w:instrText xml:space="preserve"> PAGEREF _Toc535751996 \h </w:instrText>
        </w:r>
        <w:r w:rsidR="00A766AA">
          <w:rPr>
            <w:noProof/>
            <w:webHidden/>
          </w:rPr>
        </w:r>
        <w:r w:rsidR="00A766AA">
          <w:rPr>
            <w:noProof/>
            <w:webHidden/>
          </w:rPr>
          <w:fldChar w:fldCharType="separate"/>
        </w:r>
        <w:r w:rsidR="00A766AA">
          <w:rPr>
            <w:noProof/>
            <w:webHidden/>
          </w:rPr>
          <w:t>25</w:t>
        </w:r>
        <w:r w:rsidR="00A766AA">
          <w:rPr>
            <w:noProof/>
            <w:webHidden/>
          </w:rPr>
          <w:fldChar w:fldCharType="end"/>
        </w:r>
      </w:hyperlink>
    </w:p>
    <w:p w14:paraId="2331506F"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97" w:history="1">
        <w:r w:rsidR="00A766AA" w:rsidRPr="004D491B">
          <w:rPr>
            <w:rStyle w:val="Hyperlink"/>
            <w:noProof/>
          </w:rPr>
          <w:t>Tips rond projectmanagement</w:t>
        </w:r>
        <w:r w:rsidR="00A766AA">
          <w:rPr>
            <w:noProof/>
            <w:webHidden/>
          </w:rPr>
          <w:tab/>
        </w:r>
        <w:r w:rsidR="00A766AA">
          <w:rPr>
            <w:noProof/>
            <w:webHidden/>
          </w:rPr>
          <w:fldChar w:fldCharType="begin"/>
        </w:r>
        <w:r w:rsidR="00A766AA">
          <w:rPr>
            <w:noProof/>
            <w:webHidden/>
          </w:rPr>
          <w:instrText xml:space="preserve"> PAGEREF _Toc535751997 \h </w:instrText>
        </w:r>
        <w:r w:rsidR="00A766AA">
          <w:rPr>
            <w:noProof/>
            <w:webHidden/>
          </w:rPr>
        </w:r>
        <w:r w:rsidR="00A766AA">
          <w:rPr>
            <w:noProof/>
            <w:webHidden/>
          </w:rPr>
          <w:fldChar w:fldCharType="separate"/>
        </w:r>
        <w:r w:rsidR="00A766AA">
          <w:rPr>
            <w:noProof/>
            <w:webHidden/>
          </w:rPr>
          <w:t>25</w:t>
        </w:r>
        <w:r w:rsidR="00A766AA">
          <w:rPr>
            <w:noProof/>
            <w:webHidden/>
          </w:rPr>
          <w:fldChar w:fldCharType="end"/>
        </w:r>
      </w:hyperlink>
    </w:p>
    <w:p w14:paraId="35E7833F"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1998" w:history="1">
        <w:r w:rsidR="00A766AA" w:rsidRPr="004D491B">
          <w:rPr>
            <w:rStyle w:val="Hyperlink"/>
            <w:noProof/>
          </w:rPr>
          <w:t>7. Erkenning leerresultaten leerlingen</w:t>
        </w:r>
        <w:r w:rsidR="00A766AA">
          <w:rPr>
            <w:noProof/>
            <w:webHidden/>
          </w:rPr>
          <w:tab/>
        </w:r>
        <w:r w:rsidR="00A766AA">
          <w:rPr>
            <w:noProof/>
            <w:webHidden/>
          </w:rPr>
          <w:fldChar w:fldCharType="begin"/>
        </w:r>
        <w:r w:rsidR="00A766AA">
          <w:rPr>
            <w:noProof/>
            <w:webHidden/>
          </w:rPr>
          <w:instrText xml:space="preserve"> PAGEREF _Toc535751998 \h </w:instrText>
        </w:r>
        <w:r w:rsidR="00A766AA">
          <w:rPr>
            <w:noProof/>
            <w:webHidden/>
          </w:rPr>
        </w:r>
        <w:r w:rsidR="00A766AA">
          <w:rPr>
            <w:noProof/>
            <w:webHidden/>
          </w:rPr>
          <w:fldChar w:fldCharType="separate"/>
        </w:r>
        <w:r w:rsidR="00A766AA">
          <w:rPr>
            <w:noProof/>
            <w:webHidden/>
          </w:rPr>
          <w:t>28</w:t>
        </w:r>
        <w:r w:rsidR="00A766AA">
          <w:rPr>
            <w:noProof/>
            <w:webHidden/>
          </w:rPr>
          <w:fldChar w:fldCharType="end"/>
        </w:r>
      </w:hyperlink>
    </w:p>
    <w:p w14:paraId="0DA2E853"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1999" w:history="1">
        <w:r w:rsidR="00A766AA" w:rsidRPr="004D491B">
          <w:rPr>
            <w:rStyle w:val="Hyperlink"/>
            <w:noProof/>
          </w:rPr>
          <w:t>Inleiding</w:t>
        </w:r>
        <w:r w:rsidR="00A766AA">
          <w:rPr>
            <w:noProof/>
            <w:webHidden/>
          </w:rPr>
          <w:tab/>
        </w:r>
        <w:r w:rsidR="00A766AA">
          <w:rPr>
            <w:noProof/>
            <w:webHidden/>
          </w:rPr>
          <w:fldChar w:fldCharType="begin"/>
        </w:r>
        <w:r w:rsidR="00A766AA">
          <w:rPr>
            <w:noProof/>
            <w:webHidden/>
          </w:rPr>
          <w:instrText xml:space="preserve"> PAGEREF _Toc535751999 \h </w:instrText>
        </w:r>
        <w:r w:rsidR="00A766AA">
          <w:rPr>
            <w:noProof/>
            <w:webHidden/>
          </w:rPr>
        </w:r>
        <w:r w:rsidR="00A766AA">
          <w:rPr>
            <w:noProof/>
            <w:webHidden/>
          </w:rPr>
          <w:fldChar w:fldCharType="separate"/>
        </w:r>
        <w:r w:rsidR="00A766AA">
          <w:rPr>
            <w:noProof/>
            <w:webHidden/>
          </w:rPr>
          <w:t>28</w:t>
        </w:r>
        <w:r w:rsidR="00A766AA">
          <w:rPr>
            <w:noProof/>
            <w:webHidden/>
          </w:rPr>
          <w:fldChar w:fldCharType="end"/>
        </w:r>
      </w:hyperlink>
    </w:p>
    <w:p w14:paraId="3DB762DD"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2000" w:history="1">
        <w:r w:rsidR="00A766AA" w:rsidRPr="004D491B">
          <w:rPr>
            <w:rStyle w:val="Hyperlink"/>
            <w:noProof/>
          </w:rPr>
          <w:t>Tips voor het erkennen van de leerresultaten van de leerlingen</w:t>
        </w:r>
        <w:r w:rsidR="00A766AA">
          <w:rPr>
            <w:noProof/>
            <w:webHidden/>
          </w:rPr>
          <w:tab/>
        </w:r>
        <w:r w:rsidR="00A766AA">
          <w:rPr>
            <w:noProof/>
            <w:webHidden/>
          </w:rPr>
          <w:fldChar w:fldCharType="begin"/>
        </w:r>
        <w:r w:rsidR="00A766AA">
          <w:rPr>
            <w:noProof/>
            <w:webHidden/>
          </w:rPr>
          <w:instrText xml:space="preserve"> PAGEREF _Toc535752000 \h </w:instrText>
        </w:r>
        <w:r w:rsidR="00A766AA">
          <w:rPr>
            <w:noProof/>
            <w:webHidden/>
          </w:rPr>
        </w:r>
        <w:r w:rsidR="00A766AA">
          <w:rPr>
            <w:noProof/>
            <w:webHidden/>
          </w:rPr>
          <w:fldChar w:fldCharType="separate"/>
        </w:r>
        <w:r w:rsidR="00A766AA">
          <w:rPr>
            <w:noProof/>
            <w:webHidden/>
          </w:rPr>
          <w:t>29</w:t>
        </w:r>
        <w:r w:rsidR="00A766AA">
          <w:rPr>
            <w:noProof/>
            <w:webHidden/>
          </w:rPr>
          <w:fldChar w:fldCharType="end"/>
        </w:r>
      </w:hyperlink>
    </w:p>
    <w:p w14:paraId="3F58804B"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2001" w:history="1">
        <w:r w:rsidR="00A766AA" w:rsidRPr="004D491B">
          <w:rPr>
            <w:rStyle w:val="Hyperlink"/>
            <w:noProof/>
          </w:rPr>
          <w:t>8. Erkenning en verankering leerresultaten leerkrachten</w:t>
        </w:r>
        <w:r w:rsidR="00A766AA">
          <w:rPr>
            <w:noProof/>
            <w:webHidden/>
          </w:rPr>
          <w:tab/>
        </w:r>
        <w:r w:rsidR="00A766AA">
          <w:rPr>
            <w:noProof/>
            <w:webHidden/>
          </w:rPr>
          <w:fldChar w:fldCharType="begin"/>
        </w:r>
        <w:r w:rsidR="00A766AA">
          <w:rPr>
            <w:noProof/>
            <w:webHidden/>
          </w:rPr>
          <w:instrText xml:space="preserve"> PAGEREF _Toc535752001 \h </w:instrText>
        </w:r>
        <w:r w:rsidR="00A766AA">
          <w:rPr>
            <w:noProof/>
            <w:webHidden/>
          </w:rPr>
        </w:r>
        <w:r w:rsidR="00A766AA">
          <w:rPr>
            <w:noProof/>
            <w:webHidden/>
          </w:rPr>
          <w:fldChar w:fldCharType="separate"/>
        </w:r>
        <w:r w:rsidR="00A766AA">
          <w:rPr>
            <w:noProof/>
            <w:webHidden/>
          </w:rPr>
          <w:t>31</w:t>
        </w:r>
        <w:r w:rsidR="00A766AA">
          <w:rPr>
            <w:noProof/>
            <w:webHidden/>
          </w:rPr>
          <w:fldChar w:fldCharType="end"/>
        </w:r>
      </w:hyperlink>
    </w:p>
    <w:p w14:paraId="413E8614"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2002" w:history="1">
        <w:r w:rsidR="00A766AA" w:rsidRPr="004D491B">
          <w:rPr>
            <w:rStyle w:val="Hyperlink"/>
            <w:noProof/>
          </w:rPr>
          <w:t>Inleiding</w:t>
        </w:r>
        <w:r w:rsidR="00A766AA">
          <w:rPr>
            <w:noProof/>
            <w:webHidden/>
          </w:rPr>
          <w:tab/>
        </w:r>
        <w:r w:rsidR="00A766AA">
          <w:rPr>
            <w:noProof/>
            <w:webHidden/>
          </w:rPr>
          <w:fldChar w:fldCharType="begin"/>
        </w:r>
        <w:r w:rsidR="00A766AA">
          <w:rPr>
            <w:noProof/>
            <w:webHidden/>
          </w:rPr>
          <w:instrText xml:space="preserve"> PAGEREF _Toc535752002 \h </w:instrText>
        </w:r>
        <w:r w:rsidR="00A766AA">
          <w:rPr>
            <w:noProof/>
            <w:webHidden/>
          </w:rPr>
        </w:r>
        <w:r w:rsidR="00A766AA">
          <w:rPr>
            <w:noProof/>
            <w:webHidden/>
          </w:rPr>
          <w:fldChar w:fldCharType="separate"/>
        </w:r>
        <w:r w:rsidR="00A766AA">
          <w:rPr>
            <w:noProof/>
            <w:webHidden/>
          </w:rPr>
          <w:t>31</w:t>
        </w:r>
        <w:r w:rsidR="00A766AA">
          <w:rPr>
            <w:noProof/>
            <w:webHidden/>
          </w:rPr>
          <w:fldChar w:fldCharType="end"/>
        </w:r>
      </w:hyperlink>
    </w:p>
    <w:p w14:paraId="16AA7606"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2003" w:history="1">
        <w:r w:rsidR="00A766AA" w:rsidRPr="004D491B">
          <w:rPr>
            <w:rStyle w:val="Hyperlink"/>
            <w:noProof/>
          </w:rPr>
          <w:t>Tips voor het erkennen en verankeren van leerresultaten van leerkrachten</w:t>
        </w:r>
        <w:r w:rsidR="00A766AA">
          <w:rPr>
            <w:noProof/>
            <w:webHidden/>
          </w:rPr>
          <w:tab/>
        </w:r>
        <w:r w:rsidR="00A766AA">
          <w:rPr>
            <w:noProof/>
            <w:webHidden/>
          </w:rPr>
          <w:fldChar w:fldCharType="begin"/>
        </w:r>
        <w:r w:rsidR="00A766AA">
          <w:rPr>
            <w:noProof/>
            <w:webHidden/>
          </w:rPr>
          <w:instrText xml:space="preserve"> PAGEREF _Toc535752003 \h </w:instrText>
        </w:r>
        <w:r w:rsidR="00A766AA">
          <w:rPr>
            <w:noProof/>
            <w:webHidden/>
          </w:rPr>
        </w:r>
        <w:r w:rsidR="00A766AA">
          <w:rPr>
            <w:noProof/>
            <w:webHidden/>
          </w:rPr>
          <w:fldChar w:fldCharType="separate"/>
        </w:r>
        <w:r w:rsidR="00A766AA">
          <w:rPr>
            <w:noProof/>
            <w:webHidden/>
          </w:rPr>
          <w:t>32</w:t>
        </w:r>
        <w:r w:rsidR="00A766AA">
          <w:rPr>
            <w:noProof/>
            <w:webHidden/>
          </w:rPr>
          <w:fldChar w:fldCharType="end"/>
        </w:r>
      </w:hyperlink>
    </w:p>
    <w:p w14:paraId="247E85F8"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2004" w:history="1">
        <w:r w:rsidR="00A766AA" w:rsidRPr="004D491B">
          <w:rPr>
            <w:rStyle w:val="Hyperlink"/>
            <w:noProof/>
          </w:rPr>
          <w:t>9. Kwaliteits-ontwikkeling</w:t>
        </w:r>
        <w:r w:rsidR="00A766AA">
          <w:rPr>
            <w:noProof/>
            <w:webHidden/>
          </w:rPr>
          <w:tab/>
        </w:r>
        <w:r w:rsidR="00A766AA">
          <w:rPr>
            <w:noProof/>
            <w:webHidden/>
          </w:rPr>
          <w:fldChar w:fldCharType="begin"/>
        </w:r>
        <w:r w:rsidR="00A766AA">
          <w:rPr>
            <w:noProof/>
            <w:webHidden/>
          </w:rPr>
          <w:instrText xml:space="preserve"> PAGEREF _Toc535752004 \h </w:instrText>
        </w:r>
        <w:r w:rsidR="00A766AA">
          <w:rPr>
            <w:noProof/>
            <w:webHidden/>
          </w:rPr>
        </w:r>
        <w:r w:rsidR="00A766AA">
          <w:rPr>
            <w:noProof/>
            <w:webHidden/>
          </w:rPr>
          <w:fldChar w:fldCharType="separate"/>
        </w:r>
        <w:r w:rsidR="00A766AA">
          <w:rPr>
            <w:noProof/>
            <w:webHidden/>
          </w:rPr>
          <w:t>34</w:t>
        </w:r>
        <w:r w:rsidR="00A766AA">
          <w:rPr>
            <w:noProof/>
            <w:webHidden/>
          </w:rPr>
          <w:fldChar w:fldCharType="end"/>
        </w:r>
      </w:hyperlink>
    </w:p>
    <w:p w14:paraId="24E64101"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2005" w:history="1">
        <w:r w:rsidR="00A766AA" w:rsidRPr="004D491B">
          <w:rPr>
            <w:rStyle w:val="Hyperlink"/>
            <w:noProof/>
          </w:rPr>
          <w:t>Inleiding</w:t>
        </w:r>
        <w:r w:rsidR="00A766AA">
          <w:rPr>
            <w:noProof/>
            <w:webHidden/>
          </w:rPr>
          <w:tab/>
        </w:r>
        <w:r w:rsidR="00A766AA">
          <w:rPr>
            <w:noProof/>
            <w:webHidden/>
          </w:rPr>
          <w:fldChar w:fldCharType="begin"/>
        </w:r>
        <w:r w:rsidR="00A766AA">
          <w:rPr>
            <w:noProof/>
            <w:webHidden/>
          </w:rPr>
          <w:instrText xml:space="preserve"> PAGEREF _Toc535752005 \h </w:instrText>
        </w:r>
        <w:r w:rsidR="00A766AA">
          <w:rPr>
            <w:noProof/>
            <w:webHidden/>
          </w:rPr>
        </w:r>
        <w:r w:rsidR="00A766AA">
          <w:rPr>
            <w:noProof/>
            <w:webHidden/>
          </w:rPr>
          <w:fldChar w:fldCharType="separate"/>
        </w:r>
        <w:r w:rsidR="00A766AA">
          <w:rPr>
            <w:noProof/>
            <w:webHidden/>
          </w:rPr>
          <w:t>34</w:t>
        </w:r>
        <w:r w:rsidR="00A766AA">
          <w:rPr>
            <w:noProof/>
            <w:webHidden/>
          </w:rPr>
          <w:fldChar w:fldCharType="end"/>
        </w:r>
      </w:hyperlink>
    </w:p>
    <w:p w14:paraId="305888E6"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2006" w:history="1">
        <w:r w:rsidR="00A766AA" w:rsidRPr="004D491B">
          <w:rPr>
            <w:rStyle w:val="Hyperlink"/>
            <w:noProof/>
          </w:rPr>
          <w:t>Tips voor kwaliteitsontwikkeling</w:t>
        </w:r>
        <w:r w:rsidR="00A766AA">
          <w:rPr>
            <w:noProof/>
            <w:webHidden/>
          </w:rPr>
          <w:tab/>
        </w:r>
        <w:r w:rsidR="00A766AA">
          <w:rPr>
            <w:noProof/>
            <w:webHidden/>
          </w:rPr>
          <w:fldChar w:fldCharType="begin"/>
        </w:r>
        <w:r w:rsidR="00A766AA">
          <w:rPr>
            <w:noProof/>
            <w:webHidden/>
          </w:rPr>
          <w:instrText xml:space="preserve"> PAGEREF _Toc535752006 \h </w:instrText>
        </w:r>
        <w:r w:rsidR="00A766AA">
          <w:rPr>
            <w:noProof/>
            <w:webHidden/>
          </w:rPr>
        </w:r>
        <w:r w:rsidR="00A766AA">
          <w:rPr>
            <w:noProof/>
            <w:webHidden/>
          </w:rPr>
          <w:fldChar w:fldCharType="separate"/>
        </w:r>
        <w:r w:rsidR="00A766AA">
          <w:rPr>
            <w:noProof/>
            <w:webHidden/>
          </w:rPr>
          <w:t>35</w:t>
        </w:r>
        <w:r w:rsidR="00A766AA">
          <w:rPr>
            <w:noProof/>
            <w:webHidden/>
          </w:rPr>
          <w:fldChar w:fldCharType="end"/>
        </w:r>
      </w:hyperlink>
    </w:p>
    <w:p w14:paraId="4F88A89C"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2007" w:history="1">
        <w:r w:rsidR="00A766AA" w:rsidRPr="004D491B">
          <w:rPr>
            <w:rStyle w:val="Hyperlink"/>
            <w:noProof/>
          </w:rPr>
          <w:t>10. Communicatie/ disseminatie</w:t>
        </w:r>
        <w:r w:rsidR="00A766AA">
          <w:rPr>
            <w:noProof/>
            <w:webHidden/>
          </w:rPr>
          <w:tab/>
        </w:r>
        <w:r w:rsidR="00A766AA">
          <w:rPr>
            <w:noProof/>
            <w:webHidden/>
          </w:rPr>
          <w:fldChar w:fldCharType="begin"/>
        </w:r>
        <w:r w:rsidR="00A766AA">
          <w:rPr>
            <w:noProof/>
            <w:webHidden/>
          </w:rPr>
          <w:instrText xml:space="preserve"> PAGEREF _Toc535752007 \h </w:instrText>
        </w:r>
        <w:r w:rsidR="00A766AA">
          <w:rPr>
            <w:noProof/>
            <w:webHidden/>
          </w:rPr>
        </w:r>
        <w:r w:rsidR="00A766AA">
          <w:rPr>
            <w:noProof/>
            <w:webHidden/>
          </w:rPr>
          <w:fldChar w:fldCharType="separate"/>
        </w:r>
        <w:r w:rsidR="00A766AA">
          <w:rPr>
            <w:noProof/>
            <w:webHidden/>
          </w:rPr>
          <w:t>39</w:t>
        </w:r>
        <w:r w:rsidR="00A766AA">
          <w:rPr>
            <w:noProof/>
            <w:webHidden/>
          </w:rPr>
          <w:fldChar w:fldCharType="end"/>
        </w:r>
      </w:hyperlink>
    </w:p>
    <w:p w14:paraId="48B94655"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2008" w:history="1">
        <w:r w:rsidR="00A766AA" w:rsidRPr="004D491B">
          <w:rPr>
            <w:rStyle w:val="Hyperlink"/>
            <w:noProof/>
          </w:rPr>
          <w:t>Inleiding</w:t>
        </w:r>
        <w:r w:rsidR="00A766AA">
          <w:rPr>
            <w:noProof/>
            <w:webHidden/>
          </w:rPr>
          <w:tab/>
        </w:r>
        <w:r w:rsidR="00A766AA">
          <w:rPr>
            <w:noProof/>
            <w:webHidden/>
          </w:rPr>
          <w:fldChar w:fldCharType="begin"/>
        </w:r>
        <w:r w:rsidR="00A766AA">
          <w:rPr>
            <w:noProof/>
            <w:webHidden/>
          </w:rPr>
          <w:instrText xml:space="preserve"> PAGEREF _Toc535752008 \h </w:instrText>
        </w:r>
        <w:r w:rsidR="00A766AA">
          <w:rPr>
            <w:noProof/>
            <w:webHidden/>
          </w:rPr>
        </w:r>
        <w:r w:rsidR="00A766AA">
          <w:rPr>
            <w:noProof/>
            <w:webHidden/>
          </w:rPr>
          <w:fldChar w:fldCharType="separate"/>
        </w:r>
        <w:r w:rsidR="00A766AA">
          <w:rPr>
            <w:noProof/>
            <w:webHidden/>
          </w:rPr>
          <w:t>39</w:t>
        </w:r>
        <w:r w:rsidR="00A766AA">
          <w:rPr>
            <w:noProof/>
            <w:webHidden/>
          </w:rPr>
          <w:fldChar w:fldCharType="end"/>
        </w:r>
      </w:hyperlink>
    </w:p>
    <w:p w14:paraId="06CC06AB"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2009" w:history="1">
        <w:r w:rsidR="00A766AA" w:rsidRPr="004D491B">
          <w:rPr>
            <w:rStyle w:val="Hyperlink"/>
            <w:noProof/>
          </w:rPr>
          <w:t>Tips voor je communicatie- en disseminatieplan</w:t>
        </w:r>
        <w:r w:rsidR="00A766AA">
          <w:rPr>
            <w:noProof/>
            <w:webHidden/>
          </w:rPr>
          <w:tab/>
        </w:r>
        <w:r w:rsidR="00A766AA">
          <w:rPr>
            <w:noProof/>
            <w:webHidden/>
          </w:rPr>
          <w:fldChar w:fldCharType="begin"/>
        </w:r>
        <w:r w:rsidR="00A766AA">
          <w:rPr>
            <w:noProof/>
            <w:webHidden/>
          </w:rPr>
          <w:instrText xml:space="preserve"> PAGEREF _Toc535752009 \h </w:instrText>
        </w:r>
        <w:r w:rsidR="00A766AA">
          <w:rPr>
            <w:noProof/>
            <w:webHidden/>
          </w:rPr>
        </w:r>
        <w:r w:rsidR="00A766AA">
          <w:rPr>
            <w:noProof/>
            <w:webHidden/>
          </w:rPr>
          <w:fldChar w:fldCharType="separate"/>
        </w:r>
        <w:r w:rsidR="00A766AA">
          <w:rPr>
            <w:noProof/>
            <w:webHidden/>
          </w:rPr>
          <w:t>40</w:t>
        </w:r>
        <w:r w:rsidR="00A766AA">
          <w:rPr>
            <w:noProof/>
            <w:webHidden/>
          </w:rPr>
          <w:fldChar w:fldCharType="end"/>
        </w:r>
      </w:hyperlink>
    </w:p>
    <w:p w14:paraId="5C289527"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2010" w:history="1">
        <w:r w:rsidR="00A766AA" w:rsidRPr="004D491B">
          <w:rPr>
            <w:rStyle w:val="Hyperlink"/>
            <w:noProof/>
          </w:rPr>
          <w:t>Sjabloon ‘Communicatieplan’</w:t>
        </w:r>
        <w:r w:rsidR="00A766AA">
          <w:rPr>
            <w:noProof/>
            <w:webHidden/>
          </w:rPr>
          <w:tab/>
        </w:r>
        <w:r w:rsidR="00A766AA">
          <w:rPr>
            <w:noProof/>
            <w:webHidden/>
          </w:rPr>
          <w:fldChar w:fldCharType="begin"/>
        </w:r>
        <w:r w:rsidR="00A766AA">
          <w:rPr>
            <w:noProof/>
            <w:webHidden/>
          </w:rPr>
          <w:instrText xml:space="preserve"> PAGEREF _Toc535752010 \h </w:instrText>
        </w:r>
        <w:r w:rsidR="00A766AA">
          <w:rPr>
            <w:noProof/>
            <w:webHidden/>
          </w:rPr>
        </w:r>
        <w:r w:rsidR="00A766AA">
          <w:rPr>
            <w:noProof/>
            <w:webHidden/>
          </w:rPr>
          <w:fldChar w:fldCharType="separate"/>
        </w:r>
        <w:r w:rsidR="00A766AA">
          <w:rPr>
            <w:noProof/>
            <w:webHidden/>
          </w:rPr>
          <w:t>42</w:t>
        </w:r>
        <w:r w:rsidR="00A766AA">
          <w:rPr>
            <w:noProof/>
            <w:webHidden/>
          </w:rPr>
          <w:fldChar w:fldCharType="end"/>
        </w:r>
      </w:hyperlink>
    </w:p>
    <w:p w14:paraId="1BEEDA81" w14:textId="77777777" w:rsidR="00A766AA" w:rsidRDefault="00BE0224">
      <w:pPr>
        <w:pStyle w:val="Inhopg2"/>
        <w:tabs>
          <w:tab w:val="right" w:leader="dot" w:pos="8290"/>
        </w:tabs>
        <w:rPr>
          <w:rFonts w:eastAsiaTheme="minorEastAsia" w:cstheme="minorBidi"/>
          <w:noProof/>
          <w:sz w:val="22"/>
          <w:szCs w:val="22"/>
          <w:lang w:val="nl-BE" w:eastAsia="nl-BE"/>
        </w:rPr>
      </w:pPr>
      <w:hyperlink w:anchor="_Toc535752011" w:history="1">
        <w:r w:rsidR="00A766AA" w:rsidRPr="004D491B">
          <w:rPr>
            <w:rStyle w:val="Hyperlink"/>
            <w:noProof/>
          </w:rPr>
          <w:t>Sjabloon ‘Disseminatieplan’</w:t>
        </w:r>
        <w:r w:rsidR="00A766AA">
          <w:rPr>
            <w:noProof/>
            <w:webHidden/>
          </w:rPr>
          <w:tab/>
        </w:r>
        <w:r w:rsidR="00A766AA">
          <w:rPr>
            <w:noProof/>
            <w:webHidden/>
          </w:rPr>
          <w:fldChar w:fldCharType="begin"/>
        </w:r>
        <w:r w:rsidR="00A766AA">
          <w:rPr>
            <w:noProof/>
            <w:webHidden/>
          </w:rPr>
          <w:instrText xml:space="preserve"> PAGEREF _Toc535752011 \h </w:instrText>
        </w:r>
        <w:r w:rsidR="00A766AA">
          <w:rPr>
            <w:noProof/>
            <w:webHidden/>
          </w:rPr>
        </w:r>
        <w:r w:rsidR="00A766AA">
          <w:rPr>
            <w:noProof/>
            <w:webHidden/>
          </w:rPr>
          <w:fldChar w:fldCharType="separate"/>
        </w:r>
        <w:r w:rsidR="00A766AA">
          <w:rPr>
            <w:noProof/>
            <w:webHidden/>
          </w:rPr>
          <w:t>44</w:t>
        </w:r>
        <w:r w:rsidR="00A766AA">
          <w:rPr>
            <w:noProof/>
            <w:webHidden/>
          </w:rPr>
          <w:fldChar w:fldCharType="end"/>
        </w:r>
      </w:hyperlink>
    </w:p>
    <w:p w14:paraId="35413877" w14:textId="77777777" w:rsidR="00A766AA" w:rsidRDefault="00BE0224">
      <w:pPr>
        <w:pStyle w:val="Inhopg1"/>
        <w:tabs>
          <w:tab w:val="right" w:leader="dot" w:pos="8290"/>
        </w:tabs>
        <w:rPr>
          <w:rFonts w:eastAsiaTheme="minorEastAsia" w:cstheme="minorBidi"/>
          <w:noProof/>
          <w:sz w:val="22"/>
          <w:szCs w:val="22"/>
          <w:lang w:val="nl-BE" w:eastAsia="nl-BE"/>
        </w:rPr>
      </w:pPr>
      <w:hyperlink w:anchor="_Toc535752012" w:history="1">
        <w:r w:rsidR="00A766AA" w:rsidRPr="004D491B">
          <w:rPr>
            <w:rStyle w:val="Hyperlink"/>
            <w:noProof/>
          </w:rPr>
          <w:t>D. Ondersteuning en links</w:t>
        </w:r>
        <w:r w:rsidR="00A766AA">
          <w:rPr>
            <w:noProof/>
            <w:webHidden/>
          </w:rPr>
          <w:tab/>
        </w:r>
        <w:r w:rsidR="00A766AA">
          <w:rPr>
            <w:noProof/>
            <w:webHidden/>
          </w:rPr>
          <w:fldChar w:fldCharType="begin"/>
        </w:r>
        <w:r w:rsidR="00A766AA">
          <w:rPr>
            <w:noProof/>
            <w:webHidden/>
          </w:rPr>
          <w:instrText xml:space="preserve"> PAGEREF _Toc535752012 \h </w:instrText>
        </w:r>
        <w:r w:rsidR="00A766AA">
          <w:rPr>
            <w:noProof/>
            <w:webHidden/>
          </w:rPr>
        </w:r>
        <w:r w:rsidR="00A766AA">
          <w:rPr>
            <w:noProof/>
            <w:webHidden/>
          </w:rPr>
          <w:fldChar w:fldCharType="separate"/>
        </w:r>
        <w:r w:rsidR="00A766AA">
          <w:rPr>
            <w:noProof/>
            <w:webHidden/>
          </w:rPr>
          <w:t>46</w:t>
        </w:r>
        <w:r w:rsidR="00A766AA">
          <w:rPr>
            <w:noProof/>
            <w:webHidden/>
          </w:rPr>
          <w:fldChar w:fldCharType="end"/>
        </w:r>
      </w:hyperlink>
    </w:p>
    <w:p w14:paraId="22201083" w14:textId="77777777" w:rsidR="001D6617" w:rsidRDefault="00A766AA" w:rsidP="00F50D5D">
      <w:pPr>
        <w:pStyle w:val="Ryckeveldebroodtekst"/>
        <w:tabs>
          <w:tab w:val="right" w:pos="8300"/>
        </w:tabs>
      </w:pPr>
      <w:r>
        <w:rPr>
          <w:rFonts w:eastAsia="Cambria"/>
          <w:sz w:val="24"/>
          <w:szCs w:val="24"/>
          <w:lang w:val="nl-NL"/>
        </w:rPr>
        <w:fldChar w:fldCharType="end"/>
      </w:r>
    </w:p>
    <w:p w14:paraId="43263EEA" w14:textId="77777777" w:rsidR="001D6617" w:rsidRDefault="001D6617" w:rsidP="00F50D5D">
      <w:pPr>
        <w:pStyle w:val="Ryckeveldebroodtekst"/>
        <w:tabs>
          <w:tab w:val="right" w:pos="8300"/>
        </w:tabs>
      </w:pPr>
    </w:p>
    <w:p w14:paraId="4E8C66E9" w14:textId="77777777" w:rsidR="002C65C7" w:rsidRDefault="002C65C7">
      <w:pPr>
        <w:rPr>
          <w:rFonts w:asciiTheme="minorHAnsi" w:eastAsia="Times New Roman" w:hAnsiTheme="minorHAnsi"/>
          <w:sz w:val="22"/>
          <w:szCs w:val="20"/>
          <w:lang w:val="nl-BE"/>
        </w:rPr>
      </w:pPr>
    </w:p>
    <w:p w14:paraId="018020B0" w14:textId="77777777" w:rsidR="002C65C7" w:rsidRDefault="002C65C7">
      <w:pPr>
        <w:rPr>
          <w:rFonts w:asciiTheme="minorHAnsi" w:eastAsia="Times New Roman" w:hAnsiTheme="minorHAnsi"/>
          <w:sz w:val="22"/>
          <w:szCs w:val="20"/>
          <w:lang w:val="nl-BE"/>
        </w:rPr>
      </w:pPr>
    </w:p>
    <w:p w14:paraId="6876D0E8" w14:textId="77777777" w:rsidR="002C65C7" w:rsidRDefault="002C65C7">
      <w:pPr>
        <w:rPr>
          <w:rFonts w:asciiTheme="minorHAnsi" w:eastAsia="Times New Roman" w:hAnsiTheme="minorHAnsi"/>
          <w:sz w:val="22"/>
          <w:szCs w:val="20"/>
          <w:lang w:val="nl-BE"/>
        </w:rPr>
      </w:pPr>
    </w:p>
    <w:p w14:paraId="7B9826CA" w14:textId="77777777" w:rsidR="002C65C7" w:rsidRDefault="002C65C7">
      <w:pPr>
        <w:rPr>
          <w:rFonts w:asciiTheme="minorHAnsi" w:eastAsia="Times New Roman" w:hAnsiTheme="minorHAnsi"/>
          <w:sz w:val="22"/>
          <w:szCs w:val="20"/>
          <w:lang w:val="nl-BE"/>
        </w:rPr>
      </w:pPr>
    </w:p>
    <w:p w14:paraId="1CA34A01" w14:textId="77777777" w:rsidR="002C65C7" w:rsidRDefault="002C65C7">
      <w:pPr>
        <w:rPr>
          <w:rFonts w:asciiTheme="minorHAnsi" w:eastAsia="Times New Roman" w:hAnsiTheme="minorHAnsi"/>
          <w:sz w:val="22"/>
          <w:szCs w:val="20"/>
          <w:lang w:val="nl-BE"/>
        </w:rPr>
      </w:pPr>
    </w:p>
    <w:p w14:paraId="175513BD" w14:textId="77777777" w:rsidR="002C65C7" w:rsidRDefault="002C65C7">
      <w:pPr>
        <w:rPr>
          <w:rFonts w:asciiTheme="minorHAnsi" w:eastAsia="Times New Roman" w:hAnsiTheme="minorHAnsi"/>
          <w:sz w:val="22"/>
          <w:szCs w:val="20"/>
          <w:lang w:val="nl-BE"/>
        </w:rPr>
      </w:pPr>
    </w:p>
    <w:p w14:paraId="5C8816B5" w14:textId="77777777" w:rsidR="002C65C7" w:rsidRDefault="002C65C7">
      <w:pPr>
        <w:rPr>
          <w:rFonts w:asciiTheme="minorHAnsi" w:eastAsia="Times New Roman" w:hAnsiTheme="minorHAnsi"/>
          <w:sz w:val="22"/>
          <w:szCs w:val="20"/>
          <w:lang w:val="nl-BE"/>
        </w:rPr>
      </w:pPr>
    </w:p>
    <w:p w14:paraId="7103F065" w14:textId="77777777" w:rsidR="002C65C7" w:rsidRDefault="002C65C7">
      <w:pPr>
        <w:rPr>
          <w:rFonts w:asciiTheme="minorHAnsi" w:eastAsia="Times New Roman" w:hAnsiTheme="minorHAnsi"/>
          <w:sz w:val="22"/>
          <w:szCs w:val="20"/>
          <w:lang w:val="nl-BE"/>
        </w:rPr>
      </w:pPr>
    </w:p>
    <w:p w14:paraId="563F26FD" w14:textId="77777777" w:rsidR="002C65C7" w:rsidRDefault="002C65C7">
      <w:pPr>
        <w:rPr>
          <w:rFonts w:asciiTheme="minorHAnsi" w:eastAsia="Times New Roman" w:hAnsiTheme="minorHAnsi"/>
          <w:sz w:val="22"/>
          <w:szCs w:val="20"/>
          <w:lang w:val="nl-BE"/>
        </w:rPr>
      </w:pPr>
    </w:p>
    <w:p w14:paraId="3B3CE438" w14:textId="77777777" w:rsidR="002C65C7" w:rsidRPr="002C65C7" w:rsidRDefault="002C65C7">
      <w:pPr>
        <w:rPr>
          <w:rFonts w:asciiTheme="minorHAnsi" w:eastAsia="Times New Roman" w:hAnsiTheme="minorHAnsi"/>
          <w:b/>
          <w:sz w:val="22"/>
          <w:szCs w:val="20"/>
          <w:lang w:val="nl-BE"/>
        </w:rPr>
      </w:pPr>
      <w:r w:rsidRPr="002C65C7">
        <w:rPr>
          <w:rFonts w:asciiTheme="minorHAnsi" w:eastAsia="Times New Roman" w:hAnsiTheme="minorHAnsi"/>
          <w:b/>
          <w:sz w:val="22"/>
          <w:szCs w:val="20"/>
          <w:lang w:val="nl-BE"/>
        </w:rPr>
        <w:t>Verantwoordelijke uitgevers:</w:t>
      </w:r>
    </w:p>
    <w:p w14:paraId="250EC3E3" w14:textId="77777777" w:rsidR="002C65C7" w:rsidRDefault="002C65C7">
      <w:pPr>
        <w:rPr>
          <w:rFonts w:asciiTheme="minorHAnsi" w:eastAsia="Times New Roman" w:hAnsiTheme="minorHAnsi"/>
          <w:sz w:val="22"/>
          <w:szCs w:val="20"/>
          <w:lang w:val="nl-BE"/>
        </w:rPr>
      </w:pPr>
    </w:p>
    <w:p w14:paraId="15FBE6FF" w14:textId="6842E9CE" w:rsidR="002C65C7" w:rsidRDefault="002C65C7">
      <w:pPr>
        <w:rPr>
          <w:rFonts w:asciiTheme="minorHAnsi" w:eastAsia="Times New Roman" w:hAnsiTheme="minorHAnsi"/>
          <w:sz w:val="22"/>
          <w:szCs w:val="20"/>
          <w:lang w:val="nl-BE"/>
        </w:rPr>
      </w:pPr>
      <w:r>
        <w:rPr>
          <w:rFonts w:asciiTheme="minorHAnsi" w:eastAsia="Times New Roman" w:hAnsiTheme="minorHAnsi"/>
          <w:sz w:val="22"/>
          <w:szCs w:val="20"/>
          <w:lang w:val="nl-BE"/>
        </w:rPr>
        <w:t xml:space="preserve">Inés </w:t>
      </w:r>
      <w:proofErr w:type="spellStart"/>
      <w:r>
        <w:rPr>
          <w:rFonts w:asciiTheme="minorHAnsi" w:eastAsia="Times New Roman" w:hAnsiTheme="minorHAnsi"/>
          <w:sz w:val="22"/>
          <w:szCs w:val="20"/>
          <w:lang w:val="nl-BE"/>
        </w:rPr>
        <w:t>Verplancke</w:t>
      </w:r>
      <w:proofErr w:type="spellEnd"/>
      <w:r>
        <w:rPr>
          <w:rFonts w:asciiTheme="minorHAnsi" w:eastAsia="Times New Roman" w:hAnsiTheme="minorHAnsi"/>
          <w:sz w:val="22"/>
          <w:szCs w:val="20"/>
          <w:lang w:val="nl-BE"/>
        </w:rPr>
        <w:t xml:space="preserve">, Europahuis </w:t>
      </w:r>
      <w:proofErr w:type="spellStart"/>
      <w:r>
        <w:rPr>
          <w:rFonts w:asciiTheme="minorHAnsi" w:eastAsia="Times New Roman" w:hAnsiTheme="minorHAnsi"/>
          <w:sz w:val="22"/>
          <w:szCs w:val="20"/>
          <w:lang w:val="nl-BE"/>
        </w:rPr>
        <w:t>Ryckevelde</w:t>
      </w:r>
      <w:proofErr w:type="spellEnd"/>
      <w:r>
        <w:rPr>
          <w:rFonts w:asciiTheme="minorHAnsi" w:eastAsia="Times New Roman" w:hAnsiTheme="minorHAnsi"/>
          <w:sz w:val="22"/>
          <w:szCs w:val="20"/>
          <w:lang w:val="nl-BE"/>
        </w:rPr>
        <w:t xml:space="preserve">, </w:t>
      </w:r>
      <w:r>
        <w:rPr>
          <w:rFonts w:ascii="Arial" w:hAnsi="Arial" w:cs="Arial"/>
          <w:color w:val="000000"/>
          <w:spacing w:val="6"/>
          <w:sz w:val="20"/>
          <w:szCs w:val="20"/>
          <w:shd w:val="clear" w:color="auto" w:fill="FFFFFF"/>
        </w:rPr>
        <w:t>Sint-</w:t>
      </w:r>
      <w:proofErr w:type="spellStart"/>
      <w:r>
        <w:rPr>
          <w:rFonts w:ascii="Arial" w:hAnsi="Arial" w:cs="Arial"/>
          <w:color w:val="000000"/>
          <w:spacing w:val="6"/>
          <w:sz w:val="20"/>
          <w:szCs w:val="20"/>
          <w:shd w:val="clear" w:color="auto" w:fill="FFFFFF"/>
        </w:rPr>
        <w:t>Baafskerkstraat</w:t>
      </w:r>
      <w:proofErr w:type="spellEnd"/>
      <w:r>
        <w:rPr>
          <w:rFonts w:ascii="Arial" w:hAnsi="Arial" w:cs="Arial"/>
          <w:color w:val="000000"/>
          <w:spacing w:val="6"/>
          <w:sz w:val="20"/>
          <w:szCs w:val="20"/>
          <w:shd w:val="clear" w:color="auto" w:fill="FFFFFF"/>
        </w:rPr>
        <w:t xml:space="preserve"> 7 / 0001</w:t>
      </w:r>
      <w:r>
        <w:rPr>
          <w:rFonts w:ascii="Arial" w:hAnsi="Arial" w:cs="Arial"/>
          <w:color w:val="000000"/>
          <w:spacing w:val="6"/>
          <w:sz w:val="20"/>
          <w:szCs w:val="20"/>
        </w:rPr>
        <w:t xml:space="preserve">, </w:t>
      </w:r>
      <w:r>
        <w:rPr>
          <w:rFonts w:ascii="Arial" w:hAnsi="Arial" w:cs="Arial"/>
          <w:color w:val="000000"/>
          <w:spacing w:val="6"/>
          <w:sz w:val="20"/>
          <w:szCs w:val="20"/>
          <w:shd w:val="clear" w:color="auto" w:fill="FFFFFF"/>
        </w:rPr>
        <w:t>8200 Brugge (Sint-Andries), België</w:t>
      </w:r>
      <w:r>
        <w:rPr>
          <w:rFonts w:ascii="Arial" w:hAnsi="Arial" w:cs="Arial"/>
          <w:color w:val="000000"/>
          <w:spacing w:val="6"/>
          <w:sz w:val="20"/>
          <w:szCs w:val="20"/>
        </w:rPr>
        <w:br/>
      </w:r>
    </w:p>
    <w:p w14:paraId="12B9775D" w14:textId="77777777" w:rsidR="002C65C7" w:rsidRDefault="002C65C7">
      <w:pPr>
        <w:rPr>
          <w:rFonts w:asciiTheme="minorHAnsi" w:eastAsia="Times New Roman" w:hAnsiTheme="minorHAnsi"/>
          <w:sz w:val="22"/>
          <w:szCs w:val="20"/>
          <w:lang w:val="nl-BE"/>
        </w:rPr>
      </w:pPr>
      <w:r>
        <w:rPr>
          <w:rFonts w:asciiTheme="minorHAnsi" w:eastAsia="Times New Roman" w:hAnsiTheme="minorHAnsi"/>
          <w:sz w:val="22"/>
          <w:szCs w:val="20"/>
          <w:lang w:val="nl-BE"/>
        </w:rPr>
        <w:t>Julie Focquet, Landcommanderij Alden Biesen, Kasteelstraat 6, 3740 Bilzen, België</w:t>
      </w:r>
    </w:p>
    <w:p w14:paraId="5418C35C" w14:textId="77777777" w:rsidR="002C65C7" w:rsidRDefault="002C65C7">
      <w:pPr>
        <w:rPr>
          <w:rFonts w:asciiTheme="minorHAnsi" w:eastAsia="Times New Roman" w:hAnsiTheme="minorHAnsi"/>
          <w:sz w:val="22"/>
          <w:szCs w:val="20"/>
          <w:lang w:val="nl-BE"/>
        </w:rPr>
      </w:pPr>
    </w:p>
    <w:p w14:paraId="376C0AD6" w14:textId="77777777" w:rsidR="002C65C7" w:rsidRDefault="002C65C7">
      <w:pPr>
        <w:rPr>
          <w:rFonts w:asciiTheme="minorHAnsi" w:eastAsia="Times New Roman" w:hAnsiTheme="minorHAnsi"/>
          <w:sz w:val="22"/>
          <w:szCs w:val="20"/>
          <w:lang w:val="nl-BE"/>
        </w:rPr>
      </w:pPr>
    </w:p>
    <w:p w14:paraId="2C2ADAC8" w14:textId="77777777" w:rsidR="002C65C7" w:rsidRDefault="002C65C7">
      <w:pPr>
        <w:rPr>
          <w:rFonts w:asciiTheme="minorHAnsi" w:eastAsia="Times New Roman" w:hAnsiTheme="minorHAnsi"/>
          <w:sz w:val="22"/>
          <w:szCs w:val="20"/>
          <w:lang w:val="nl-BE"/>
        </w:rPr>
      </w:pPr>
    </w:p>
    <w:p w14:paraId="472A1F15" w14:textId="77777777" w:rsidR="002C65C7" w:rsidRDefault="002C65C7">
      <w:pPr>
        <w:rPr>
          <w:rFonts w:asciiTheme="minorHAnsi" w:eastAsia="Times New Roman" w:hAnsiTheme="minorHAnsi"/>
          <w:sz w:val="22"/>
          <w:szCs w:val="20"/>
          <w:lang w:val="nl-BE"/>
        </w:rPr>
      </w:pPr>
    </w:p>
    <w:p w14:paraId="61392E0F" w14:textId="0317E7F4" w:rsidR="002C65C7" w:rsidRDefault="002C65C7">
      <w:pPr>
        <w:rPr>
          <w:rFonts w:asciiTheme="minorHAnsi" w:eastAsia="Times New Roman" w:hAnsiTheme="minorHAnsi"/>
          <w:sz w:val="22"/>
          <w:szCs w:val="20"/>
          <w:lang w:val="nl-BE"/>
        </w:rPr>
      </w:pPr>
      <w:r>
        <w:rPr>
          <w:rFonts w:asciiTheme="minorHAnsi" w:eastAsia="Times New Roman" w:hAnsiTheme="minorHAnsi"/>
          <w:sz w:val="22"/>
          <w:szCs w:val="20"/>
          <w:lang w:val="nl-BE"/>
        </w:rPr>
        <w:t>1</w:t>
      </w:r>
      <w:r w:rsidRPr="002C65C7">
        <w:rPr>
          <w:rFonts w:asciiTheme="minorHAnsi" w:eastAsia="Times New Roman" w:hAnsiTheme="minorHAnsi"/>
          <w:sz w:val="22"/>
          <w:szCs w:val="20"/>
          <w:vertAlign w:val="superscript"/>
          <w:lang w:val="nl-BE"/>
        </w:rPr>
        <w:t>ste</w:t>
      </w:r>
      <w:r>
        <w:rPr>
          <w:rFonts w:asciiTheme="minorHAnsi" w:eastAsia="Times New Roman" w:hAnsiTheme="minorHAnsi"/>
          <w:sz w:val="22"/>
          <w:szCs w:val="20"/>
          <w:lang w:val="nl-BE"/>
        </w:rPr>
        <w:t xml:space="preserve"> uitgave 2017</w:t>
      </w:r>
    </w:p>
    <w:p w14:paraId="2D48823B" w14:textId="1849D047" w:rsidR="00DD3246" w:rsidRDefault="002C65C7">
      <w:pPr>
        <w:rPr>
          <w:rFonts w:asciiTheme="minorHAnsi" w:eastAsia="Times New Roman" w:hAnsiTheme="minorHAnsi"/>
          <w:sz w:val="22"/>
          <w:szCs w:val="20"/>
          <w:lang w:val="nl-BE"/>
        </w:rPr>
      </w:pPr>
      <w:r>
        <w:rPr>
          <w:rFonts w:asciiTheme="minorHAnsi" w:eastAsia="Times New Roman" w:hAnsiTheme="minorHAnsi"/>
          <w:sz w:val="22"/>
          <w:szCs w:val="20"/>
          <w:lang w:val="nl-BE"/>
        </w:rPr>
        <w:t xml:space="preserve">Herziene versie, september 2019 </w:t>
      </w:r>
      <w:r w:rsidR="00DD3246">
        <w:rPr>
          <w:rFonts w:asciiTheme="minorHAnsi" w:eastAsia="Times New Roman" w:hAnsiTheme="minorHAnsi"/>
          <w:sz w:val="22"/>
          <w:szCs w:val="20"/>
          <w:lang w:val="nl-BE"/>
        </w:rPr>
        <w:br w:type="page"/>
      </w:r>
    </w:p>
    <w:p w14:paraId="51B8E880" w14:textId="77777777" w:rsidR="00DD3246" w:rsidRDefault="00DD3246" w:rsidP="00DD3246">
      <w:pPr>
        <w:pStyle w:val="RyckeveldelKop1"/>
      </w:pPr>
      <w:bookmarkStart w:id="9" w:name="_Toc535751976"/>
      <w:r>
        <w:rPr>
          <w:lang w:val="nl-BE"/>
        </w:rPr>
        <w:lastRenderedPageBreak/>
        <w:t>A</w:t>
      </w:r>
      <w:r>
        <w:t>. Inleiding</w:t>
      </w:r>
      <w:bookmarkEnd w:id="9"/>
    </w:p>
    <w:p w14:paraId="3DBC52E3" w14:textId="77777777" w:rsidR="00DD3246" w:rsidRPr="003A5EF7" w:rsidRDefault="00DD3246" w:rsidP="00DD3246">
      <w:pPr>
        <w:pStyle w:val="RyckeveldeKop3"/>
        <w:rPr>
          <w:color w:val="548DD4" w:themeColor="text2" w:themeTint="99"/>
          <w:sz w:val="28"/>
        </w:rPr>
      </w:pPr>
      <w:r w:rsidRPr="003A5EF7">
        <w:rPr>
          <w:color w:val="548DD4" w:themeColor="text2" w:themeTint="99"/>
          <w:sz w:val="28"/>
        </w:rPr>
        <w:t xml:space="preserve">waAROM een </w:t>
      </w:r>
      <w:r>
        <w:rPr>
          <w:color w:val="548DD4" w:themeColor="text2" w:themeTint="99"/>
          <w:sz w:val="28"/>
        </w:rPr>
        <w:t>toolbox</w:t>
      </w:r>
      <w:r w:rsidRPr="003A5EF7">
        <w:rPr>
          <w:color w:val="548DD4" w:themeColor="text2" w:themeTint="99"/>
          <w:sz w:val="28"/>
        </w:rPr>
        <w:t xml:space="preserve"> ‘internationalisering op school’?</w:t>
      </w:r>
    </w:p>
    <w:p w14:paraId="7CC4A6E0" w14:textId="77777777" w:rsidR="00DD3246" w:rsidRDefault="00DD3246" w:rsidP="00DD3246">
      <w:pPr>
        <w:pStyle w:val="Ryckeveldebroodtekst"/>
        <w:tabs>
          <w:tab w:val="right" w:pos="8300"/>
        </w:tabs>
      </w:pPr>
      <w:r>
        <w:t xml:space="preserve">Heel wat scholen in Vlaanderen zijn overtuigd van de </w:t>
      </w:r>
      <w:r w:rsidRPr="005D665A">
        <w:rPr>
          <w:b/>
        </w:rPr>
        <w:t>meerwaarde</w:t>
      </w:r>
      <w:r>
        <w:t xml:space="preserve"> van internationalisering voor zowel de ontwikkeling van de leerlingen als voor het versterken van de kwaliteit van het aangeboden onderwijs. Velen zijn op zoek naar een manier om internationalisering duurzaam te verankeren op school. </w:t>
      </w:r>
    </w:p>
    <w:p w14:paraId="1F42EC78" w14:textId="77777777" w:rsidR="00DD3246" w:rsidRDefault="00DD3246" w:rsidP="00DD3246">
      <w:pPr>
        <w:pStyle w:val="Ryckeveldebroodtekst"/>
        <w:tabs>
          <w:tab w:val="right" w:pos="8300"/>
        </w:tabs>
      </w:pPr>
      <w:r>
        <w:t xml:space="preserve">De </w:t>
      </w:r>
      <w:proofErr w:type="spellStart"/>
      <w:r>
        <w:t>toolbox</w:t>
      </w:r>
      <w:proofErr w:type="spellEnd"/>
      <w:r>
        <w:t xml:space="preserve"> ‘Internationalisering verankeren op school’ wil daarop inspelen en handvatten aanreiken. Het geeft </w:t>
      </w:r>
      <w:r w:rsidRPr="008949C3">
        <w:rPr>
          <w:b/>
        </w:rPr>
        <w:t>tips en praktische en gebruiksklare sjablonen</w:t>
      </w:r>
      <w:r>
        <w:t xml:space="preserve"> rond </w:t>
      </w:r>
      <w:r w:rsidRPr="005D665A">
        <w:rPr>
          <w:b/>
        </w:rPr>
        <w:t>10 elementen</w:t>
      </w:r>
      <w:r>
        <w:t xml:space="preserve"> die deel uitmaken van een professioneel, duurzaam en kwaliteitsvol internationaliseringsbeleid.</w:t>
      </w:r>
    </w:p>
    <w:p w14:paraId="65766C44" w14:textId="77777777" w:rsidR="00DD3246" w:rsidRDefault="00DD3246">
      <w:pPr>
        <w:rPr>
          <w:rFonts w:asciiTheme="minorHAnsi" w:eastAsia="Times New Roman" w:hAnsiTheme="minorHAnsi"/>
          <w:sz w:val="22"/>
          <w:szCs w:val="20"/>
          <w:lang w:val="nl-BE"/>
        </w:rPr>
      </w:pPr>
      <w:r>
        <w:rPr>
          <w:rFonts w:asciiTheme="minorHAnsi" w:eastAsia="Times New Roman" w:hAnsiTheme="minorHAnsi"/>
          <w:sz w:val="22"/>
          <w:szCs w:val="20"/>
          <w:lang w:val="nl-BE"/>
        </w:rPr>
        <w:t xml:space="preserve">Deze </w:t>
      </w:r>
      <w:proofErr w:type="spellStart"/>
      <w:r>
        <w:rPr>
          <w:rFonts w:asciiTheme="minorHAnsi" w:eastAsia="Times New Roman" w:hAnsiTheme="minorHAnsi"/>
          <w:sz w:val="22"/>
          <w:szCs w:val="20"/>
          <w:lang w:val="nl-BE"/>
        </w:rPr>
        <w:t>toolbox</w:t>
      </w:r>
      <w:proofErr w:type="spellEnd"/>
      <w:r>
        <w:rPr>
          <w:rFonts w:asciiTheme="minorHAnsi" w:eastAsia="Times New Roman" w:hAnsiTheme="minorHAnsi"/>
          <w:sz w:val="22"/>
          <w:szCs w:val="20"/>
          <w:lang w:val="nl-BE"/>
        </w:rPr>
        <w:t xml:space="preserve"> vertrekt van internationalisering in brede zin, niet vanuit een bepaald subsidieprogramma.</w:t>
      </w:r>
    </w:p>
    <w:p w14:paraId="0B246125" w14:textId="77777777" w:rsidR="00DD3246" w:rsidRDefault="00DD3246">
      <w:pPr>
        <w:rPr>
          <w:rFonts w:asciiTheme="minorHAnsi" w:eastAsia="Times New Roman" w:hAnsiTheme="minorHAnsi"/>
          <w:sz w:val="22"/>
          <w:szCs w:val="20"/>
          <w:lang w:val="nl-BE"/>
        </w:rPr>
      </w:pPr>
    </w:p>
    <w:p w14:paraId="0DAF8643" w14:textId="77777777" w:rsidR="00DD3246" w:rsidRPr="003A5EF7" w:rsidRDefault="00DD3246" w:rsidP="00DD3246">
      <w:pPr>
        <w:pStyle w:val="RyckeveldeKop3"/>
        <w:rPr>
          <w:color w:val="548DD4" w:themeColor="text2" w:themeTint="99"/>
          <w:sz w:val="28"/>
        </w:rPr>
      </w:pPr>
      <w:r w:rsidRPr="003A5EF7">
        <w:rPr>
          <w:color w:val="548DD4" w:themeColor="text2" w:themeTint="99"/>
          <w:sz w:val="28"/>
        </w:rPr>
        <w:t>waAROM internationaliser</w:t>
      </w:r>
      <w:r>
        <w:rPr>
          <w:color w:val="548DD4" w:themeColor="text2" w:themeTint="99"/>
          <w:sz w:val="28"/>
        </w:rPr>
        <w:t>i</w:t>
      </w:r>
      <w:r w:rsidRPr="003A5EF7">
        <w:rPr>
          <w:color w:val="548DD4" w:themeColor="text2" w:themeTint="99"/>
          <w:sz w:val="28"/>
        </w:rPr>
        <w:t>N</w:t>
      </w:r>
      <w:r>
        <w:rPr>
          <w:color w:val="548DD4" w:themeColor="text2" w:themeTint="99"/>
          <w:sz w:val="28"/>
        </w:rPr>
        <w:t>g verankeren op school</w:t>
      </w:r>
      <w:r w:rsidRPr="003A5EF7">
        <w:rPr>
          <w:color w:val="548DD4" w:themeColor="text2" w:themeTint="99"/>
          <w:sz w:val="28"/>
        </w:rPr>
        <w:t>?</w:t>
      </w:r>
    </w:p>
    <w:p w14:paraId="21BE6633" w14:textId="77777777" w:rsidR="00DD3246" w:rsidRDefault="00DD3246" w:rsidP="00DD3246">
      <w:pPr>
        <w:pStyle w:val="Ryckeveldebroodtekst"/>
      </w:pPr>
      <w:r>
        <w:t xml:space="preserve">Onze jongeren groeien op in een samenleving die in razendsnel tempo verandert. Deze wordt o.m. gekenmerkt door een verregaande digitalisering, diversiteit en </w:t>
      </w:r>
      <w:proofErr w:type="spellStart"/>
      <w:r>
        <w:t>interconnectiviteit</w:t>
      </w:r>
      <w:proofErr w:type="spellEnd"/>
      <w:r>
        <w:t xml:space="preserve"> op verschillende vlakken. Het onderwijs moet jongeren voorbereiden op een </w:t>
      </w:r>
      <w:r w:rsidRPr="009D1D5E">
        <w:rPr>
          <w:b/>
        </w:rPr>
        <w:t>leven en loopbaan</w:t>
      </w:r>
      <w:r>
        <w:t xml:space="preserve"> in deze nieuwe wereld. Internationalisering in het secundair onderwijs kan een krachtig instrument zijn om hen een aantal competenties, zoals vreemde talen of sociale en interculturele vaardigheden, bij te brengen die in zo’n wereld onontbeerlijk zijn. </w:t>
      </w:r>
    </w:p>
    <w:p w14:paraId="20636C4D" w14:textId="77777777" w:rsidR="00DD3246" w:rsidRDefault="00DD3246" w:rsidP="00DD3246">
      <w:pPr>
        <w:pStyle w:val="Ryckeveldebroodtekst"/>
      </w:pPr>
      <w:r>
        <w:t xml:space="preserve">De </w:t>
      </w:r>
      <w:proofErr w:type="spellStart"/>
      <w:r>
        <w:t>know-how</w:t>
      </w:r>
      <w:proofErr w:type="spellEnd"/>
      <w:r>
        <w:t xml:space="preserve"> die leerkrachten en directieleden verwerven tijdens het realiseren van grensoverschrijdende projecten wordt best duurzaam gemaakt, zodat ze kan gebruikt worden voor </w:t>
      </w:r>
      <w:r w:rsidRPr="00DD3246">
        <w:rPr>
          <w:b/>
        </w:rPr>
        <w:t>toekomstige projecten</w:t>
      </w:r>
      <w:r>
        <w:t xml:space="preserve"> en ze </w:t>
      </w:r>
      <w:r w:rsidRPr="00DD3246">
        <w:rPr>
          <w:b/>
        </w:rPr>
        <w:t>verder</w:t>
      </w:r>
      <w:r>
        <w:t xml:space="preserve"> kan </w:t>
      </w:r>
      <w:r w:rsidRPr="00DD3246">
        <w:rPr>
          <w:b/>
        </w:rPr>
        <w:t>ontwikkeld worden</w:t>
      </w:r>
      <w:r>
        <w:t>.</w:t>
      </w:r>
    </w:p>
    <w:p w14:paraId="213E7B2D" w14:textId="77777777" w:rsidR="00DD3246" w:rsidRDefault="00DD3246" w:rsidP="00DD3246">
      <w:pPr>
        <w:pStyle w:val="Ryckeveldebroodtekst"/>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0"/>
        <w:gridCol w:w="4720"/>
      </w:tblGrid>
      <w:tr w:rsidR="00DD3246" w14:paraId="2F861413" w14:textId="77777777" w:rsidTr="00DD3246">
        <w:tc>
          <w:tcPr>
            <w:tcW w:w="5524" w:type="dxa"/>
          </w:tcPr>
          <w:p w14:paraId="75081F79" w14:textId="77777777" w:rsidR="00DD3246" w:rsidRDefault="00DD3246" w:rsidP="00DD3246">
            <w:pPr>
              <w:pStyle w:val="Ryckeveldebroodtekst"/>
              <w:jc w:val="center"/>
            </w:pPr>
            <w:r>
              <w:rPr>
                <w:noProof/>
                <w:lang w:eastAsia="nl-BE"/>
              </w:rPr>
              <w:drawing>
                <wp:inline distT="0" distB="0" distL="0" distR="0" wp14:anchorId="076B6394" wp14:editId="3DD7E188">
                  <wp:extent cx="1488192" cy="756000"/>
                  <wp:effectExtent l="0" t="0" r="0" b="635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e_Smart_be_international_logo_news_detail.jpg"/>
                          <pic:cNvPicPr/>
                        </pic:nvPicPr>
                        <pic:blipFill>
                          <a:blip r:embed="rId16">
                            <a:extLst>
                              <a:ext uri="{28A0092B-C50C-407E-A947-70E740481C1C}">
                                <a14:useLocalDpi xmlns:a14="http://schemas.microsoft.com/office/drawing/2010/main" val="0"/>
                              </a:ext>
                            </a:extLst>
                          </a:blip>
                          <a:stretch>
                            <a:fillRect/>
                          </a:stretch>
                        </pic:blipFill>
                        <pic:spPr>
                          <a:xfrm>
                            <a:off x="0" y="0"/>
                            <a:ext cx="1488192" cy="756000"/>
                          </a:xfrm>
                          <a:prstGeom prst="rect">
                            <a:avLst/>
                          </a:prstGeom>
                        </pic:spPr>
                      </pic:pic>
                    </a:graphicData>
                  </a:graphic>
                </wp:inline>
              </w:drawing>
            </w:r>
          </w:p>
        </w:tc>
        <w:tc>
          <w:tcPr>
            <w:tcW w:w="8641" w:type="dxa"/>
          </w:tcPr>
          <w:p w14:paraId="53AC52A7" w14:textId="77777777" w:rsidR="00DD3246" w:rsidRDefault="00DD3246" w:rsidP="00DD3246">
            <w:pPr>
              <w:pStyle w:val="Ryckeveldebroodtekst"/>
            </w:pPr>
          </w:p>
          <w:p w14:paraId="14EBA783" w14:textId="77777777" w:rsidR="00DD3246" w:rsidRPr="00147E56" w:rsidRDefault="00DD3246" w:rsidP="00DD3246">
            <w:pPr>
              <w:pStyle w:val="RyckeveldeKop3"/>
              <w:rPr>
                <w:i/>
              </w:rPr>
            </w:pPr>
            <w:r w:rsidRPr="00147E56">
              <w:rPr>
                <w:i/>
                <w:color w:val="548DD4" w:themeColor="text2" w:themeTint="99"/>
              </w:rPr>
              <w:t>Internationalisering = leren in en van het buitenland</w:t>
            </w:r>
          </w:p>
        </w:tc>
      </w:tr>
    </w:tbl>
    <w:p w14:paraId="45BCDB51" w14:textId="77777777" w:rsidR="00DD3246" w:rsidRDefault="00DD3246" w:rsidP="00DD3246">
      <w:pPr>
        <w:pStyle w:val="Ryckeveldebroodtekst"/>
      </w:pPr>
    </w:p>
    <w:p w14:paraId="79369806" w14:textId="77777777" w:rsidR="00DD3246" w:rsidRPr="007D2BC8" w:rsidRDefault="00DD3246" w:rsidP="00DD3246">
      <w:pPr>
        <w:pStyle w:val="RyckeveldeKop3"/>
        <w:rPr>
          <w:color w:val="548DD4" w:themeColor="text2" w:themeTint="99"/>
          <w:sz w:val="28"/>
        </w:rPr>
      </w:pPr>
      <w:r w:rsidRPr="007D2BC8">
        <w:rPr>
          <w:color w:val="548DD4" w:themeColor="text2" w:themeTint="99"/>
          <w:sz w:val="28"/>
        </w:rPr>
        <w:t>Voor wie?</w:t>
      </w:r>
    </w:p>
    <w:p w14:paraId="3E732A12" w14:textId="77777777" w:rsidR="00DD3246" w:rsidRDefault="00DD3246" w:rsidP="00DD3246">
      <w:pPr>
        <w:pStyle w:val="Ryckeveldebroodtekst"/>
      </w:pPr>
      <w:r>
        <w:t xml:space="preserve">Met dit instrument willen we </w:t>
      </w:r>
      <w:r>
        <w:rPr>
          <w:b/>
        </w:rPr>
        <w:t>scholen van het basis- en secundair onderwijs</w:t>
      </w:r>
      <w:r w:rsidRPr="00D55E97">
        <w:rPr>
          <w:b/>
        </w:rPr>
        <w:t xml:space="preserve"> met ervaring in internationalisering</w:t>
      </w:r>
      <w:r>
        <w:t xml:space="preserve"> een kapstok aanreiken om hun internationaliseringsactiviteiten te verankeren op de school. </w:t>
      </w:r>
    </w:p>
    <w:p w14:paraId="6321D32C" w14:textId="77777777" w:rsidR="00DD3246" w:rsidRDefault="00DD3246" w:rsidP="00DD3246">
      <w:pPr>
        <w:pStyle w:val="Ryckeveldebroodtekst"/>
      </w:pPr>
    </w:p>
    <w:p w14:paraId="23AF28A3" w14:textId="77777777" w:rsidR="00DD3246" w:rsidRPr="009C2D0F" w:rsidRDefault="00DD3246" w:rsidP="00DD3246">
      <w:pPr>
        <w:pStyle w:val="RyckeveldeKop3"/>
        <w:rPr>
          <w:color w:val="548DD4" w:themeColor="text2" w:themeTint="99"/>
          <w:sz w:val="28"/>
        </w:rPr>
      </w:pPr>
      <w:r w:rsidRPr="009C2D0F">
        <w:rPr>
          <w:color w:val="548DD4" w:themeColor="text2" w:themeTint="99"/>
          <w:sz w:val="28"/>
        </w:rPr>
        <w:t>Opbouw?</w:t>
      </w:r>
    </w:p>
    <w:p w14:paraId="11B6AD0A" w14:textId="77777777" w:rsidR="00DD3246" w:rsidRDefault="00DD3246" w:rsidP="00DD3246">
      <w:pPr>
        <w:pStyle w:val="Ryckeveldebroodtekst"/>
      </w:pPr>
      <w:r>
        <w:t xml:space="preserve">De </w:t>
      </w:r>
      <w:proofErr w:type="spellStart"/>
      <w:r>
        <w:t>toolbox</w:t>
      </w:r>
      <w:proofErr w:type="spellEnd"/>
      <w:r>
        <w:t xml:space="preserve"> is opgebouwd uit twee delen. </w:t>
      </w:r>
      <w:r w:rsidRPr="00B2413C">
        <w:rPr>
          <w:b/>
        </w:rPr>
        <w:t>Deel 1</w:t>
      </w:r>
      <w:r>
        <w:t xml:space="preserve"> bevat </w:t>
      </w:r>
      <w:r w:rsidRPr="00B2413C">
        <w:rPr>
          <w:b/>
        </w:rPr>
        <w:t>een test</w:t>
      </w:r>
      <w:r>
        <w:rPr>
          <w:b/>
        </w:rPr>
        <w:t xml:space="preserve"> </w:t>
      </w:r>
      <w:r w:rsidRPr="00B2413C">
        <w:t>rond 10 elementen die deel uitmaken van een professioneel, duurzaam en kwaliteitsvol internationaliseringsbeleid</w:t>
      </w:r>
      <w:r>
        <w:t>. Vijf elementen gaan over het internationaliserings</w:t>
      </w:r>
      <w:r w:rsidRPr="00B2413C">
        <w:rPr>
          <w:i/>
        </w:rPr>
        <w:t>beleid</w:t>
      </w:r>
      <w:r>
        <w:t xml:space="preserve"> en vijf elementen over de internationaliserings</w:t>
      </w:r>
      <w:r w:rsidRPr="00B2413C">
        <w:rPr>
          <w:i/>
        </w:rPr>
        <w:t>werking</w:t>
      </w:r>
      <w:r>
        <w:t xml:space="preserve">. </w:t>
      </w:r>
    </w:p>
    <w:p w14:paraId="28191879" w14:textId="77777777" w:rsidR="00DD3246" w:rsidRDefault="00DD3246" w:rsidP="00DD3246">
      <w:pPr>
        <w:pStyle w:val="Ryckeveldebroodtekst"/>
      </w:pPr>
      <w:r>
        <w:t xml:space="preserve">Doorloop je deze test, dan krijg je een zicht op waar de school al sterk scoort in het verankeren van internationalisering en waar nog aan gewerkt kan worden. Daarom raden we aan om deze test in te vullen in team, bijvoorbeeld binnen de werkgroep internationalisering. Zo krijg je een goed beeld van waar de school staat en kan het resultaat van de test gebruikt worden als startpunt voor reflectie en </w:t>
      </w:r>
      <w:proofErr w:type="spellStart"/>
      <w:r>
        <w:t>prioritiseren</w:t>
      </w:r>
      <w:proofErr w:type="spellEnd"/>
      <w:r>
        <w:t xml:space="preserve"> van de verbeterpunten.</w:t>
      </w:r>
    </w:p>
    <w:p w14:paraId="65CCAA81" w14:textId="77777777" w:rsidR="00DD3246" w:rsidRDefault="00DD3246" w:rsidP="00DD3246">
      <w:pPr>
        <w:pStyle w:val="Ryckeveldebroodtekst"/>
      </w:pPr>
      <w:r w:rsidRPr="00B2413C">
        <w:rPr>
          <w:b/>
        </w:rPr>
        <w:lastRenderedPageBreak/>
        <w:t>Deel 2</w:t>
      </w:r>
      <w:r>
        <w:t xml:space="preserve"> bouwt hier op verder en geeft tips en bruikbare </w:t>
      </w:r>
      <w:proofErr w:type="spellStart"/>
      <w:r>
        <w:t>sjabloons</w:t>
      </w:r>
      <w:proofErr w:type="spellEnd"/>
      <w:r>
        <w:t xml:space="preserve"> rond de 10 elementen van de test. Op basis van de resultaten van de test, kan je gebruik maken van de onderdelen die voor de school nuttig en bruikbaar zijn. </w:t>
      </w:r>
    </w:p>
    <w:p w14:paraId="77B5FAD1" w14:textId="77777777" w:rsidR="00DD3246" w:rsidRDefault="00DD3246" w:rsidP="00DD3246">
      <w:pPr>
        <w:pStyle w:val="Ryckeveldebroodtekst"/>
      </w:pPr>
    </w:p>
    <w:p w14:paraId="1B64099B" w14:textId="77777777" w:rsidR="00DD3246" w:rsidRPr="009C2D0F" w:rsidRDefault="00DD3246" w:rsidP="00DD3246">
      <w:pPr>
        <w:pStyle w:val="RyckeveldeKop3"/>
        <w:rPr>
          <w:color w:val="548DD4" w:themeColor="text2" w:themeTint="99"/>
          <w:sz w:val="28"/>
        </w:rPr>
      </w:pPr>
      <w:r>
        <w:rPr>
          <w:color w:val="548DD4" w:themeColor="text2" w:themeTint="99"/>
          <w:sz w:val="28"/>
        </w:rPr>
        <w:t>Koppeling Referentiekader onderwijskwaliteit (rok)</w:t>
      </w:r>
      <w:r w:rsidRPr="009C2D0F">
        <w:rPr>
          <w:color w:val="548DD4" w:themeColor="text2" w:themeTint="99"/>
          <w:sz w:val="28"/>
        </w:rPr>
        <w:t>?</w:t>
      </w:r>
    </w:p>
    <w:p w14:paraId="67D14584" w14:textId="77777777" w:rsidR="000C0A62" w:rsidRDefault="00DD3246" w:rsidP="00DD3246">
      <w:pPr>
        <w:pStyle w:val="Ryckeveldebroodtekst"/>
      </w:pPr>
      <w:r>
        <w:t xml:space="preserve">De </w:t>
      </w:r>
      <w:proofErr w:type="spellStart"/>
      <w:r>
        <w:t>toolbox</w:t>
      </w:r>
      <w:proofErr w:type="spellEnd"/>
      <w:r>
        <w:t xml:space="preserve"> is </w:t>
      </w:r>
      <w:r w:rsidR="000C0A62">
        <w:t>ook een goed instrument om binnen het kader van een inspectie aan te tonen dat er op een kwaliteitsvolle manier aan internationalisering gedaan w</w:t>
      </w:r>
      <w:r w:rsidR="0069679B">
        <w:t>ordt</w:t>
      </w:r>
      <w:r w:rsidR="000C0A62">
        <w:t xml:space="preserve">, vanuit een concrete visie, met duidelijk leerdoelen. </w:t>
      </w:r>
    </w:p>
    <w:p w14:paraId="6264BA5C" w14:textId="77777777" w:rsidR="00DD3246" w:rsidRDefault="000C0A62" w:rsidP="00DD3246">
      <w:pPr>
        <w:pStyle w:val="Ryckeveldebroodtekst"/>
      </w:pPr>
      <w:r>
        <w:t xml:space="preserve">In de afbeelding hieronder geven we aan hoe de koppeling tussen de </w:t>
      </w:r>
      <w:proofErr w:type="spellStart"/>
      <w:r>
        <w:t>toolbox</w:t>
      </w:r>
      <w:proofErr w:type="spellEnd"/>
      <w:r>
        <w:t xml:space="preserve"> en het ROK k</w:t>
      </w:r>
      <w:r w:rsidR="0069679B">
        <w:t>an</w:t>
      </w:r>
      <w:r>
        <w:t xml:space="preserve"> gemaakt worden. </w:t>
      </w:r>
    </w:p>
    <w:p w14:paraId="4D4E3A5B" w14:textId="77777777" w:rsidR="00DD3246" w:rsidRDefault="00DD3246">
      <w:pPr>
        <w:rPr>
          <w:rFonts w:asciiTheme="minorHAnsi" w:eastAsia="Times New Roman" w:hAnsiTheme="minorHAnsi"/>
          <w:sz w:val="22"/>
          <w:szCs w:val="20"/>
          <w:lang w:val="nl-BE"/>
        </w:rPr>
      </w:pPr>
    </w:p>
    <w:p w14:paraId="4D219438" w14:textId="77777777" w:rsidR="00DD3246" w:rsidRDefault="00DD3246">
      <w:pPr>
        <w:rPr>
          <w:rFonts w:asciiTheme="minorHAnsi" w:eastAsia="Times New Roman" w:hAnsiTheme="minorHAnsi"/>
          <w:sz w:val="22"/>
          <w:szCs w:val="20"/>
          <w:lang w:val="nl-BE"/>
        </w:rPr>
      </w:pPr>
      <w:r>
        <w:rPr>
          <w:rFonts w:asciiTheme="minorHAnsi" w:eastAsia="Times New Roman" w:hAnsiTheme="minorHAnsi"/>
          <w:noProof/>
          <w:sz w:val="22"/>
          <w:szCs w:val="20"/>
          <w:lang w:val="nl-BE" w:eastAsia="nl-BE"/>
        </w:rPr>
        <w:drawing>
          <wp:inline distT="0" distB="0" distL="0" distR="0" wp14:anchorId="1DF40429" wp14:editId="355065FF">
            <wp:extent cx="5270500" cy="2924175"/>
            <wp:effectExtent l="0" t="0" r="6350"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1 (3).jpg"/>
                    <pic:cNvPicPr/>
                  </pic:nvPicPr>
                  <pic:blipFill rotWithShape="1">
                    <a:blip r:embed="rId17">
                      <a:extLst>
                        <a:ext uri="{28A0092B-C50C-407E-A947-70E740481C1C}">
                          <a14:useLocalDpi xmlns:a14="http://schemas.microsoft.com/office/drawing/2010/main" val="0"/>
                        </a:ext>
                      </a:extLst>
                    </a:blip>
                    <a:srcRect t="10478" b="11072"/>
                    <a:stretch/>
                  </pic:blipFill>
                  <pic:spPr bwMode="auto">
                    <a:xfrm>
                      <a:off x="0" y="0"/>
                      <a:ext cx="5270500" cy="2924175"/>
                    </a:xfrm>
                    <a:prstGeom prst="rect">
                      <a:avLst/>
                    </a:prstGeom>
                    <a:ln>
                      <a:noFill/>
                    </a:ln>
                    <a:extLst>
                      <a:ext uri="{53640926-AAD7-44D8-BBD7-CCE9431645EC}">
                        <a14:shadowObscured xmlns:a14="http://schemas.microsoft.com/office/drawing/2010/main"/>
                      </a:ext>
                    </a:extLst>
                  </pic:spPr>
                </pic:pic>
              </a:graphicData>
            </a:graphic>
          </wp:inline>
        </w:drawing>
      </w:r>
    </w:p>
    <w:p w14:paraId="1C3FF60C" w14:textId="77777777" w:rsidR="00DD3246" w:rsidRDefault="00DD3246">
      <w:pPr>
        <w:rPr>
          <w:rFonts w:asciiTheme="minorHAnsi" w:eastAsia="Times New Roman" w:hAnsiTheme="minorHAnsi"/>
          <w:sz w:val="22"/>
          <w:szCs w:val="20"/>
          <w:lang w:val="nl-BE"/>
        </w:rPr>
      </w:pPr>
    </w:p>
    <w:p w14:paraId="5CCEEBB2" w14:textId="77777777" w:rsidR="000C0A62" w:rsidRDefault="000C0A62">
      <w:pPr>
        <w:rPr>
          <w:rFonts w:asciiTheme="minorHAnsi" w:eastAsia="Times New Roman" w:hAnsiTheme="minorHAnsi"/>
          <w:sz w:val="22"/>
          <w:szCs w:val="20"/>
          <w:lang w:val="nl-BE"/>
        </w:rPr>
      </w:pPr>
    </w:p>
    <w:p w14:paraId="0934F47E" w14:textId="4351BB01" w:rsidR="000C0A62" w:rsidRDefault="000C0A62" w:rsidP="000C0A62">
      <w:pPr>
        <w:pStyle w:val="Ryckeveldebroodtekst"/>
        <w:tabs>
          <w:tab w:val="right" w:pos="8300"/>
        </w:tabs>
      </w:pPr>
      <w:r>
        <w:t xml:space="preserve">Deze </w:t>
      </w:r>
      <w:proofErr w:type="spellStart"/>
      <w:r>
        <w:t>toolbox</w:t>
      </w:r>
      <w:proofErr w:type="spellEnd"/>
      <w:r>
        <w:t xml:space="preserve"> vind je in Word-versie via </w:t>
      </w:r>
      <w:hyperlink r:id="rId18" w:history="1">
        <w:r w:rsidR="004F62E6" w:rsidRPr="007845CA">
          <w:rPr>
            <w:rStyle w:val="Hyperlink"/>
          </w:rPr>
          <w:t>www.europahuis.be/nl/ga-internationaal/ondersteuning/toolbox-internationalisering-verankeren-op-school</w:t>
        </w:r>
      </w:hyperlink>
      <w:r w:rsidR="0069679B">
        <w:t xml:space="preserve"> of </w:t>
      </w:r>
      <w:hyperlink r:id="rId19" w:history="1">
        <w:r w:rsidR="00D94D11">
          <w:rPr>
            <w:rStyle w:val="Hyperlink"/>
          </w:rPr>
          <w:t>https://www.alden-biesen.be/nl/infodagen-en-seminaries-voor-leerkrachten</w:t>
        </w:r>
      </w:hyperlink>
    </w:p>
    <w:p w14:paraId="4F943DAB" w14:textId="77777777" w:rsidR="00DD3246" w:rsidRDefault="00DD3246">
      <w:pPr>
        <w:rPr>
          <w:rFonts w:asciiTheme="minorHAnsi" w:eastAsia="Times New Roman" w:hAnsiTheme="minorHAnsi"/>
          <w:sz w:val="22"/>
          <w:szCs w:val="20"/>
          <w:lang w:val="nl-BE"/>
        </w:rPr>
      </w:pPr>
    </w:p>
    <w:p w14:paraId="67E27356" w14:textId="77777777" w:rsidR="00C0366C" w:rsidRDefault="00C0366C">
      <w:pPr>
        <w:rPr>
          <w:rFonts w:asciiTheme="minorHAnsi" w:eastAsia="Times New Roman" w:hAnsiTheme="minorHAnsi"/>
          <w:sz w:val="22"/>
          <w:szCs w:val="20"/>
          <w:lang w:val="nl-BE"/>
        </w:rPr>
      </w:pPr>
    </w:p>
    <w:p w14:paraId="756FA798" w14:textId="77777777" w:rsidR="00DA0175" w:rsidRDefault="00DA0175" w:rsidP="00F50D5D">
      <w:pPr>
        <w:pStyle w:val="Ryckeveldebroodtekst"/>
        <w:tabs>
          <w:tab w:val="right" w:pos="8300"/>
        </w:tabs>
      </w:pPr>
    </w:p>
    <w:p w14:paraId="577D6E00" w14:textId="77777777" w:rsidR="00DA0175" w:rsidRDefault="00DA0175" w:rsidP="00F50D5D">
      <w:pPr>
        <w:pStyle w:val="Ryckeveldebroodtekst"/>
        <w:tabs>
          <w:tab w:val="right" w:pos="8300"/>
        </w:tabs>
        <w:sectPr w:rsidR="00DA0175" w:rsidSect="00977623">
          <w:headerReference w:type="even" r:id="rId20"/>
          <w:headerReference w:type="default" r:id="rId21"/>
          <w:footerReference w:type="even" r:id="rId22"/>
          <w:footerReference w:type="default" r:id="rId23"/>
          <w:headerReference w:type="first" r:id="rId24"/>
          <w:footerReference w:type="first" r:id="rId25"/>
          <w:pgSz w:w="11900" w:h="16840"/>
          <w:pgMar w:top="1389" w:right="1800" w:bottom="1276" w:left="1800" w:header="708" w:footer="708" w:gutter="0"/>
          <w:pgNumType w:start="0"/>
          <w:cols w:space="708"/>
          <w:titlePg/>
          <w:docGrid w:linePitch="326"/>
        </w:sectPr>
      </w:pPr>
    </w:p>
    <w:p w14:paraId="01F1D28A" w14:textId="77777777" w:rsidR="008949C3" w:rsidRPr="008949C3" w:rsidRDefault="00D84498" w:rsidP="008949C3">
      <w:pPr>
        <w:pStyle w:val="RyckeveldelKop1"/>
      </w:pPr>
      <w:bookmarkStart w:id="10" w:name="_Toc535751977"/>
      <w:r>
        <w:lastRenderedPageBreak/>
        <w:t>B</w:t>
      </w:r>
      <w:r w:rsidR="008949C3" w:rsidRPr="008949C3">
        <w:t>. Test: Hoe ver staat je school in het verankeren van internationalisering?</w:t>
      </w:r>
      <w:bookmarkEnd w:id="10"/>
    </w:p>
    <w:p w14:paraId="3526B81F" w14:textId="77777777" w:rsidR="002F4405" w:rsidRPr="00E41BC5" w:rsidRDefault="002F4405" w:rsidP="002F4405">
      <w:pPr>
        <w:pStyle w:val="RyckeveldeKop3"/>
        <w:rPr>
          <w:color w:val="548DD4" w:themeColor="text2" w:themeTint="99"/>
          <w:sz w:val="28"/>
        </w:rPr>
      </w:pPr>
      <w:r w:rsidRPr="00E41BC5">
        <w:rPr>
          <w:color w:val="548DD4" w:themeColor="text2" w:themeTint="99"/>
          <w:sz w:val="28"/>
        </w:rPr>
        <w:t>Inleiding</w:t>
      </w:r>
    </w:p>
    <w:p w14:paraId="29725BC0" w14:textId="77777777" w:rsidR="002F4405" w:rsidRDefault="002F4405" w:rsidP="002F4405">
      <w:pPr>
        <w:pStyle w:val="Ryckeveldebroodtekst"/>
        <w:tabs>
          <w:tab w:val="right" w:pos="8300"/>
        </w:tabs>
      </w:pPr>
      <w:r w:rsidRPr="00460868">
        <w:t xml:space="preserve">Deze checklist geeft de organisatie een beeld van de mate waarin internationalisering verankerd is in de organisatie. Het maakt zichtbaar waar de organisatie </w:t>
      </w:r>
      <w:r>
        <w:t xml:space="preserve">op dat vlak </w:t>
      </w:r>
      <w:r w:rsidRPr="00460868">
        <w:t>staat en wat de verbeterpunten zijn.</w:t>
      </w:r>
      <w:r>
        <w:t xml:space="preserve"> Daarom is het belangrijk om dit in team in te vullen, te bespreken en keuzes te maken voor het verder verankeren van internationalisering in de organisatie.</w:t>
      </w:r>
    </w:p>
    <w:p w14:paraId="2336A11B" w14:textId="77777777" w:rsidR="002F4405" w:rsidRDefault="002F4405" w:rsidP="002F4405">
      <w:pPr>
        <w:pStyle w:val="Ryckeveldebroodtekst"/>
        <w:tabs>
          <w:tab w:val="right" w:pos="8300"/>
        </w:tabs>
      </w:pPr>
    </w:p>
    <w:p w14:paraId="01CF3FCF" w14:textId="77777777" w:rsidR="00B51EB4" w:rsidRDefault="00B51EB4" w:rsidP="00B51EB4">
      <w:pPr>
        <w:pStyle w:val="Ryckeveldebroodtekst"/>
        <w:tabs>
          <w:tab w:val="right" w:pos="8300"/>
        </w:tabs>
      </w:pPr>
      <w:r>
        <w:t>Duid in de onderstaande test aan hoe jullie organisatie school scoort op vlak van een duurzaam internationaliseringsbeleid.</w:t>
      </w:r>
    </w:p>
    <w:p w14:paraId="06CFA81E" w14:textId="77777777" w:rsidR="00B51EB4" w:rsidRDefault="00B51EB4" w:rsidP="00B51EB4">
      <w:pPr>
        <w:pStyle w:val="Ryckeveldebroodtekst"/>
        <w:numPr>
          <w:ilvl w:val="0"/>
          <w:numId w:val="6"/>
        </w:numPr>
        <w:tabs>
          <w:tab w:val="right" w:pos="8300"/>
        </w:tabs>
        <w:ind w:left="426" w:hanging="426"/>
      </w:pPr>
      <w:r>
        <w:t>Score 1: niet gerealiseerd / niet van toepassing / niet mee bezig</w:t>
      </w:r>
    </w:p>
    <w:p w14:paraId="6771380D" w14:textId="77777777" w:rsidR="00B51EB4" w:rsidRDefault="00B51EB4" w:rsidP="00B51EB4">
      <w:pPr>
        <w:pStyle w:val="Ryckeveldebroodtekst"/>
        <w:numPr>
          <w:ilvl w:val="0"/>
          <w:numId w:val="6"/>
        </w:numPr>
        <w:tabs>
          <w:tab w:val="right" w:pos="8300"/>
        </w:tabs>
        <w:ind w:left="426" w:hanging="426"/>
      </w:pPr>
      <w:r>
        <w:t>Score 2: aanzet tot realisatie</w:t>
      </w:r>
    </w:p>
    <w:p w14:paraId="7D80418C" w14:textId="77777777" w:rsidR="00B51EB4" w:rsidRDefault="00B51EB4" w:rsidP="00B51EB4">
      <w:pPr>
        <w:pStyle w:val="Ryckeveldebroodtekst"/>
        <w:numPr>
          <w:ilvl w:val="0"/>
          <w:numId w:val="6"/>
        </w:numPr>
        <w:tabs>
          <w:tab w:val="right" w:pos="8300"/>
        </w:tabs>
        <w:ind w:left="426" w:hanging="426"/>
      </w:pPr>
      <w:r>
        <w:t>Score 3: gevorderd in de realisatie</w:t>
      </w:r>
    </w:p>
    <w:p w14:paraId="3C5F8BED" w14:textId="77777777" w:rsidR="00B51EB4" w:rsidRDefault="00B51EB4" w:rsidP="00B51EB4">
      <w:pPr>
        <w:pStyle w:val="Ryckeveldebroodtekst"/>
        <w:numPr>
          <w:ilvl w:val="0"/>
          <w:numId w:val="6"/>
        </w:numPr>
        <w:tabs>
          <w:tab w:val="right" w:pos="8300"/>
        </w:tabs>
        <w:ind w:left="426" w:hanging="426"/>
      </w:pPr>
      <w:r>
        <w:t>Score 4: volledig gerealiseerd</w:t>
      </w:r>
    </w:p>
    <w:p w14:paraId="3887C483" w14:textId="77777777" w:rsidR="00B51EB4" w:rsidRDefault="00B51EB4" w:rsidP="002F4405">
      <w:pPr>
        <w:pStyle w:val="Ryckeveldebroodtekst"/>
        <w:numPr>
          <w:ilvl w:val="0"/>
          <w:numId w:val="6"/>
        </w:numPr>
        <w:tabs>
          <w:tab w:val="right" w:pos="8300"/>
        </w:tabs>
        <w:ind w:left="426" w:hanging="426"/>
      </w:pPr>
      <w:r>
        <w:t xml:space="preserve">Belang: geef met een cijfer van 1 tot 10 het belang aan: 1 </w:t>
      </w:r>
      <w:r w:rsidR="002F4405">
        <w:t>= absolute prioriteit</w:t>
      </w:r>
      <w:r w:rsidR="002F4405" w:rsidRPr="002F4405">
        <w:t xml:space="preserve"> </w:t>
      </w:r>
      <w:r>
        <w:t xml:space="preserve">– 10 = </w:t>
      </w:r>
      <w:r w:rsidR="002F4405">
        <w:t>geen prioriteit</w:t>
      </w:r>
    </w:p>
    <w:p w14:paraId="4B8A9F05" w14:textId="77777777" w:rsidR="00B51EB4" w:rsidRDefault="00B51EB4" w:rsidP="00B51EB4">
      <w:pPr>
        <w:pStyle w:val="Ryckeveldebroodtekst"/>
        <w:tabs>
          <w:tab w:val="right" w:pos="8300"/>
        </w:tabs>
      </w:pPr>
    </w:p>
    <w:p w14:paraId="20035CF5" w14:textId="77777777" w:rsidR="00B51EB4" w:rsidRDefault="00B51EB4" w:rsidP="00B51EB4">
      <w:pPr>
        <w:pStyle w:val="Ryckeveldebroodtekst"/>
        <w:tabs>
          <w:tab w:val="right" w:pos="8300"/>
        </w:tabs>
      </w:pPr>
      <w:r>
        <w:t>Voor elk onderdeel waar je 1, 2 of 3 scoort, vind je hierna nuttige tips en documenten om dit verder uit te bouwen op school.</w:t>
      </w:r>
    </w:p>
    <w:p w14:paraId="3C11EA30" w14:textId="77777777" w:rsidR="00B51EB4" w:rsidRDefault="00B51EB4" w:rsidP="00B51EB4">
      <w:pPr>
        <w:pStyle w:val="Ryckeveldebroodtekst"/>
        <w:tabs>
          <w:tab w:val="right" w:pos="8300"/>
        </w:tabs>
      </w:pPr>
    </w:p>
    <w:p w14:paraId="1651FC58" w14:textId="77777777" w:rsidR="00B51EB4" w:rsidRDefault="00B51EB4" w:rsidP="00B51EB4">
      <w:pPr>
        <w:pStyle w:val="Ryckeveldebroodtekst"/>
        <w:tabs>
          <w:tab w:val="right" w:pos="8300"/>
        </w:tabs>
      </w:pPr>
    </w:p>
    <w:tbl>
      <w:tblPr>
        <w:tblStyle w:val="Tabelraster"/>
        <w:tblW w:w="14737" w:type="dxa"/>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Layout w:type="fixed"/>
        <w:tblLook w:val="04A0" w:firstRow="1" w:lastRow="0" w:firstColumn="1" w:lastColumn="0" w:noHBand="0" w:noVBand="1"/>
      </w:tblPr>
      <w:tblGrid>
        <w:gridCol w:w="2404"/>
        <w:gridCol w:w="6663"/>
        <w:gridCol w:w="1134"/>
        <w:gridCol w:w="1134"/>
        <w:gridCol w:w="1134"/>
        <w:gridCol w:w="1134"/>
        <w:gridCol w:w="1134"/>
      </w:tblGrid>
      <w:tr w:rsidR="00B51EB4" w14:paraId="60DDE954" w14:textId="77777777" w:rsidTr="0057269E">
        <w:tc>
          <w:tcPr>
            <w:tcW w:w="14737" w:type="dxa"/>
            <w:gridSpan w:val="7"/>
          </w:tcPr>
          <w:p w14:paraId="624A8BB1" w14:textId="77777777" w:rsidR="00B51EB4" w:rsidRPr="003A5EF7" w:rsidRDefault="00B51EB4" w:rsidP="0057269E">
            <w:pPr>
              <w:pStyle w:val="RyckeveldeKop3"/>
              <w:jc w:val="center"/>
              <w:rPr>
                <w:color w:val="548DD4" w:themeColor="text2" w:themeTint="99"/>
                <w:sz w:val="28"/>
              </w:rPr>
            </w:pPr>
            <w:r w:rsidRPr="003A5EF7">
              <w:rPr>
                <w:color w:val="548DD4" w:themeColor="text2" w:themeTint="99"/>
                <w:sz w:val="28"/>
              </w:rPr>
              <w:lastRenderedPageBreak/>
              <w:t>test ‘INTERNATIONALISERiNg verankeren OP SCHOOL’</w:t>
            </w:r>
          </w:p>
        </w:tc>
      </w:tr>
      <w:tr w:rsidR="00B51EB4" w14:paraId="6899DECA" w14:textId="77777777" w:rsidTr="0057269E">
        <w:tc>
          <w:tcPr>
            <w:tcW w:w="9067" w:type="dxa"/>
            <w:gridSpan w:val="2"/>
          </w:tcPr>
          <w:p w14:paraId="3C4D282A" w14:textId="77777777" w:rsidR="00B51EB4" w:rsidRDefault="00B51EB4" w:rsidP="0057269E">
            <w:pPr>
              <w:pStyle w:val="RyckeveldeKop4"/>
            </w:pPr>
            <w:r>
              <w:t>EEN DUURZAAM INTERNATIONALISERINGS</w:t>
            </w:r>
            <w:r w:rsidRPr="003834C3">
              <w:t>BELEID</w:t>
            </w:r>
          </w:p>
        </w:tc>
        <w:tc>
          <w:tcPr>
            <w:tcW w:w="1134" w:type="dxa"/>
          </w:tcPr>
          <w:p w14:paraId="770A9544" w14:textId="77777777" w:rsidR="00B51EB4" w:rsidRPr="00A16513" w:rsidRDefault="00B51EB4" w:rsidP="0057269E">
            <w:pPr>
              <w:pStyle w:val="RyckeveldeKop3"/>
              <w:jc w:val="center"/>
              <w:rPr>
                <w:rFonts w:cstheme="majorBidi"/>
                <w:iCs/>
                <w:caps w:val="0"/>
                <w:color w:val="7F7F7F" w:themeColor="text1" w:themeTint="80"/>
                <w:szCs w:val="20"/>
                <w:lang w:val="nl-NL"/>
              </w:rPr>
            </w:pPr>
            <w:r w:rsidRPr="00A16513">
              <w:rPr>
                <w:rFonts w:cstheme="majorBidi"/>
                <w:iCs/>
                <w:caps w:val="0"/>
                <w:color w:val="7F7F7F" w:themeColor="text1" w:themeTint="80"/>
                <w:szCs w:val="20"/>
                <w:lang w:val="nl-NL"/>
              </w:rPr>
              <w:t>SCORE 1</w:t>
            </w:r>
          </w:p>
        </w:tc>
        <w:tc>
          <w:tcPr>
            <w:tcW w:w="1134" w:type="dxa"/>
          </w:tcPr>
          <w:p w14:paraId="6C0D52E1" w14:textId="77777777" w:rsidR="00B51EB4" w:rsidRPr="00A16513" w:rsidRDefault="00B51EB4" w:rsidP="0057269E">
            <w:pPr>
              <w:pStyle w:val="RyckeveldeKop3"/>
              <w:jc w:val="center"/>
              <w:rPr>
                <w:rFonts w:cstheme="majorBidi"/>
                <w:iCs/>
                <w:caps w:val="0"/>
                <w:color w:val="7F7F7F" w:themeColor="text1" w:themeTint="80"/>
                <w:szCs w:val="20"/>
                <w:lang w:val="nl-NL"/>
              </w:rPr>
            </w:pPr>
            <w:r w:rsidRPr="00A16513">
              <w:rPr>
                <w:rFonts w:cstheme="majorBidi"/>
                <w:iCs/>
                <w:caps w:val="0"/>
                <w:color w:val="7F7F7F" w:themeColor="text1" w:themeTint="80"/>
                <w:szCs w:val="20"/>
                <w:lang w:val="nl-NL"/>
              </w:rPr>
              <w:t>SCORE 2</w:t>
            </w:r>
          </w:p>
        </w:tc>
        <w:tc>
          <w:tcPr>
            <w:tcW w:w="1134" w:type="dxa"/>
          </w:tcPr>
          <w:p w14:paraId="56316145" w14:textId="77777777" w:rsidR="00B51EB4" w:rsidRPr="00A16513" w:rsidRDefault="00B51EB4" w:rsidP="0057269E">
            <w:pPr>
              <w:pStyle w:val="RyckeveldeKop3"/>
              <w:jc w:val="center"/>
              <w:rPr>
                <w:rFonts w:cstheme="majorBidi"/>
                <w:iCs/>
                <w:caps w:val="0"/>
                <w:color w:val="7F7F7F" w:themeColor="text1" w:themeTint="80"/>
                <w:szCs w:val="20"/>
                <w:lang w:val="nl-NL"/>
              </w:rPr>
            </w:pPr>
            <w:r w:rsidRPr="00A16513">
              <w:rPr>
                <w:rFonts w:cstheme="majorBidi"/>
                <w:iCs/>
                <w:caps w:val="0"/>
                <w:color w:val="7F7F7F" w:themeColor="text1" w:themeTint="80"/>
                <w:szCs w:val="20"/>
                <w:lang w:val="nl-NL"/>
              </w:rPr>
              <w:t>SCORE 3</w:t>
            </w:r>
          </w:p>
        </w:tc>
        <w:tc>
          <w:tcPr>
            <w:tcW w:w="1134" w:type="dxa"/>
          </w:tcPr>
          <w:p w14:paraId="3F6D84AF" w14:textId="77777777" w:rsidR="00B51EB4" w:rsidRPr="00A16513" w:rsidRDefault="00B51EB4" w:rsidP="0057269E">
            <w:pPr>
              <w:pStyle w:val="RyckeveldeKop3"/>
              <w:jc w:val="center"/>
              <w:rPr>
                <w:rFonts w:cstheme="majorBidi"/>
                <w:iCs/>
                <w:caps w:val="0"/>
                <w:color w:val="7F7F7F" w:themeColor="text1" w:themeTint="80"/>
                <w:szCs w:val="20"/>
                <w:lang w:val="nl-NL"/>
              </w:rPr>
            </w:pPr>
            <w:r w:rsidRPr="00A16513">
              <w:rPr>
                <w:rFonts w:cstheme="majorBidi"/>
                <w:iCs/>
                <w:caps w:val="0"/>
                <w:color w:val="7F7F7F" w:themeColor="text1" w:themeTint="80"/>
                <w:szCs w:val="20"/>
                <w:lang w:val="nl-NL"/>
              </w:rPr>
              <w:t>SCORE 4</w:t>
            </w:r>
          </w:p>
        </w:tc>
        <w:tc>
          <w:tcPr>
            <w:tcW w:w="1134" w:type="dxa"/>
          </w:tcPr>
          <w:p w14:paraId="678807A3" w14:textId="77777777" w:rsidR="00B51EB4" w:rsidRPr="00A16513" w:rsidRDefault="00B51EB4" w:rsidP="0057269E">
            <w:pPr>
              <w:pStyle w:val="RyckeveldeKop3"/>
              <w:jc w:val="center"/>
              <w:rPr>
                <w:rFonts w:cstheme="majorBidi"/>
                <w:iCs/>
                <w:caps w:val="0"/>
                <w:color w:val="7F7F7F" w:themeColor="text1" w:themeTint="80"/>
                <w:szCs w:val="20"/>
                <w:lang w:val="nl-NL"/>
              </w:rPr>
            </w:pPr>
            <w:r>
              <w:rPr>
                <w:rFonts w:cstheme="majorBidi"/>
                <w:iCs/>
                <w:caps w:val="0"/>
                <w:color w:val="7F7F7F" w:themeColor="text1" w:themeTint="80"/>
                <w:szCs w:val="20"/>
                <w:lang w:val="nl-NL"/>
              </w:rPr>
              <w:t>BELANG</w:t>
            </w:r>
          </w:p>
        </w:tc>
      </w:tr>
      <w:tr w:rsidR="00B51EB4" w14:paraId="76122AAC" w14:textId="77777777" w:rsidTr="0057269E">
        <w:tc>
          <w:tcPr>
            <w:tcW w:w="2404" w:type="dxa"/>
          </w:tcPr>
          <w:p w14:paraId="7204DEC5" w14:textId="77777777" w:rsidR="00B51EB4" w:rsidRDefault="00B51EB4" w:rsidP="0057269E">
            <w:pPr>
              <w:pStyle w:val="Ryckeveldebroodtekst"/>
              <w:tabs>
                <w:tab w:val="right" w:pos="8300"/>
              </w:tabs>
            </w:pPr>
            <w:r>
              <w:rPr>
                <w:noProof/>
                <w:lang w:eastAsia="nl-BE"/>
              </w:rPr>
              <w:drawing>
                <wp:inline distT="0" distB="0" distL="0" distR="0" wp14:anchorId="6865BDF4" wp14:editId="22351D13">
                  <wp:extent cx="1368000" cy="900000"/>
                  <wp:effectExtent l="0" t="0" r="381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rectie.jpg"/>
                          <pic:cNvPicPr/>
                        </pic:nvPicPr>
                        <pic:blipFill>
                          <a:blip r:embed="rId26">
                            <a:extLst>
                              <a:ext uri="{28A0092B-C50C-407E-A947-70E740481C1C}">
                                <a14:useLocalDpi xmlns:a14="http://schemas.microsoft.com/office/drawing/2010/main" val="0"/>
                              </a:ext>
                            </a:extLst>
                          </a:blip>
                          <a:stretch>
                            <a:fillRect/>
                          </a:stretch>
                        </pic:blipFill>
                        <pic:spPr>
                          <a:xfrm>
                            <a:off x="0" y="0"/>
                            <a:ext cx="1368000" cy="900000"/>
                          </a:xfrm>
                          <a:prstGeom prst="rect">
                            <a:avLst/>
                          </a:prstGeom>
                        </pic:spPr>
                      </pic:pic>
                    </a:graphicData>
                  </a:graphic>
                </wp:inline>
              </w:drawing>
            </w:r>
          </w:p>
        </w:tc>
        <w:tc>
          <w:tcPr>
            <w:tcW w:w="6663" w:type="dxa"/>
          </w:tcPr>
          <w:p w14:paraId="3FE32147" w14:textId="77777777" w:rsidR="00B51EB4" w:rsidRDefault="00B51EB4" w:rsidP="0057269E">
            <w:pPr>
              <w:pStyle w:val="RyckeveldeKop4"/>
            </w:pPr>
            <w:r>
              <w:t>1. VISIE</w:t>
            </w:r>
          </w:p>
          <w:p w14:paraId="0780886C" w14:textId="77777777" w:rsidR="00B51EB4" w:rsidRDefault="00B51EB4" w:rsidP="0057269E">
            <w:pPr>
              <w:pStyle w:val="Ryckeveldebroodtekst"/>
              <w:ind w:left="7" w:right="34"/>
            </w:pPr>
            <w:r>
              <w:t xml:space="preserve">Onze school beschikt over een uitgeschreven </w:t>
            </w:r>
            <w:r w:rsidRPr="00A55E54">
              <w:rPr>
                <w:b/>
              </w:rPr>
              <w:t>internationaliseringsvisie</w:t>
            </w:r>
            <w:r>
              <w:t xml:space="preserve"> die ingebed is in de schoolwerking.</w:t>
            </w:r>
          </w:p>
        </w:tc>
        <w:tc>
          <w:tcPr>
            <w:tcW w:w="1134" w:type="dxa"/>
          </w:tcPr>
          <w:p w14:paraId="68FE52BA" w14:textId="77777777" w:rsidR="00B51EB4" w:rsidRDefault="00B51EB4" w:rsidP="0057269E">
            <w:pPr>
              <w:pStyle w:val="Ryckeveldebroodtekst"/>
              <w:jc w:val="center"/>
              <w:rPr>
                <w:b/>
                <w:sz w:val="24"/>
                <w:szCs w:val="24"/>
              </w:rPr>
            </w:pPr>
          </w:p>
          <w:p w14:paraId="7FB88BF3" w14:textId="77777777" w:rsidR="00B51EB4" w:rsidRDefault="00B51EB4" w:rsidP="0057269E">
            <w:pPr>
              <w:pStyle w:val="Ryckeveldebroodtekst"/>
              <w:jc w:val="center"/>
              <w:rPr>
                <w:b/>
                <w:sz w:val="24"/>
                <w:szCs w:val="24"/>
              </w:rPr>
            </w:pPr>
          </w:p>
          <w:sdt>
            <w:sdtPr>
              <w:rPr>
                <w:b/>
                <w:sz w:val="24"/>
                <w:szCs w:val="24"/>
              </w:rPr>
              <w:id w:val="-915241024"/>
              <w14:checkbox>
                <w14:checked w14:val="0"/>
                <w14:checkedState w14:val="2612" w14:font="MS Gothic"/>
                <w14:uncheckedState w14:val="2610" w14:font="MS Gothic"/>
              </w14:checkbox>
            </w:sdtPr>
            <w:sdtEndPr/>
            <w:sdtContent>
              <w:p w14:paraId="65DDD612" w14:textId="77777777" w:rsidR="00B51EB4" w:rsidRPr="00D21562" w:rsidRDefault="00B51EB4" w:rsidP="0057269E">
                <w:pPr>
                  <w:pStyle w:val="Ryckeveldebroodtekst"/>
                  <w:jc w:val="center"/>
                  <w:rPr>
                    <w:b/>
                    <w:sz w:val="24"/>
                    <w:szCs w:val="24"/>
                  </w:rPr>
                </w:pPr>
                <w:r>
                  <w:rPr>
                    <w:rFonts w:ascii="MS Gothic" w:eastAsia="MS Gothic" w:hint="eastAsia"/>
                    <w:b/>
                    <w:sz w:val="24"/>
                    <w:szCs w:val="24"/>
                  </w:rPr>
                  <w:t>☐</w:t>
                </w:r>
              </w:p>
            </w:sdtContent>
          </w:sdt>
        </w:tc>
        <w:tc>
          <w:tcPr>
            <w:tcW w:w="1134" w:type="dxa"/>
          </w:tcPr>
          <w:p w14:paraId="0A6A66DB" w14:textId="77777777" w:rsidR="00B51EB4" w:rsidRDefault="00B51EB4" w:rsidP="0057269E">
            <w:pPr>
              <w:pStyle w:val="Ryckeveldebroodtekst"/>
              <w:jc w:val="center"/>
              <w:rPr>
                <w:b/>
                <w:sz w:val="24"/>
                <w:szCs w:val="24"/>
              </w:rPr>
            </w:pPr>
          </w:p>
          <w:p w14:paraId="2EF88BC5" w14:textId="77777777" w:rsidR="00B51EB4" w:rsidRDefault="00B51EB4" w:rsidP="0057269E">
            <w:pPr>
              <w:pStyle w:val="Ryckeveldebroodtekst"/>
              <w:jc w:val="center"/>
              <w:rPr>
                <w:b/>
                <w:sz w:val="24"/>
                <w:szCs w:val="24"/>
              </w:rPr>
            </w:pPr>
          </w:p>
          <w:sdt>
            <w:sdtPr>
              <w:rPr>
                <w:b/>
                <w:sz w:val="24"/>
                <w:szCs w:val="24"/>
              </w:rPr>
              <w:id w:val="-286044785"/>
              <w14:checkbox>
                <w14:checked w14:val="0"/>
                <w14:checkedState w14:val="2612" w14:font="MS Gothic"/>
                <w14:uncheckedState w14:val="2610" w14:font="MS Gothic"/>
              </w14:checkbox>
            </w:sdtPr>
            <w:sdtEndPr/>
            <w:sdtContent>
              <w:p w14:paraId="1016BE7D" w14:textId="77777777" w:rsidR="00B51EB4" w:rsidRPr="00D21562" w:rsidRDefault="00B51EB4" w:rsidP="0057269E">
                <w:pPr>
                  <w:pStyle w:val="Ryckeveldebroodtekst"/>
                  <w:jc w:val="center"/>
                  <w:rPr>
                    <w:b/>
                    <w:sz w:val="24"/>
                    <w:szCs w:val="24"/>
                  </w:rPr>
                </w:pPr>
                <w:r>
                  <w:rPr>
                    <w:rFonts w:ascii="MS Gothic" w:eastAsia="MS Gothic" w:hint="eastAsia"/>
                    <w:b/>
                    <w:sz w:val="24"/>
                    <w:szCs w:val="24"/>
                  </w:rPr>
                  <w:t>☐</w:t>
                </w:r>
              </w:p>
            </w:sdtContent>
          </w:sdt>
        </w:tc>
        <w:tc>
          <w:tcPr>
            <w:tcW w:w="1134" w:type="dxa"/>
          </w:tcPr>
          <w:p w14:paraId="5396848C" w14:textId="77777777" w:rsidR="00B51EB4" w:rsidRDefault="00B51EB4" w:rsidP="0057269E">
            <w:pPr>
              <w:pStyle w:val="Ryckeveldebroodtekst"/>
              <w:jc w:val="center"/>
              <w:rPr>
                <w:b/>
                <w:sz w:val="24"/>
                <w:szCs w:val="24"/>
              </w:rPr>
            </w:pPr>
          </w:p>
          <w:p w14:paraId="5067BF1B" w14:textId="77777777" w:rsidR="00B51EB4" w:rsidRDefault="00B51EB4" w:rsidP="0057269E">
            <w:pPr>
              <w:pStyle w:val="Ryckeveldebroodtekst"/>
              <w:jc w:val="center"/>
              <w:rPr>
                <w:b/>
                <w:sz w:val="24"/>
                <w:szCs w:val="24"/>
              </w:rPr>
            </w:pPr>
          </w:p>
          <w:sdt>
            <w:sdtPr>
              <w:rPr>
                <w:b/>
                <w:sz w:val="24"/>
                <w:szCs w:val="24"/>
              </w:rPr>
              <w:id w:val="-596704796"/>
              <w14:checkbox>
                <w14:checked w14:val="0"/>
                <w14:checkedState w14:val="2612" w14:font="MS Gothic"/>
                <w14:uncheckedState w14:val="2610" w14:font="MS Gothic"/>
              </w14:checkbox>
            </w:sdtPr>
            <w:sdtEndPr/>
            <w:sdtContent>
              <w:p w14:paraId="371B5D41" w14:textId="77777777" w:rsidR="00B51EB4" w:rsidRPr="004F3F96" w:rsidRDefault="00B51EB4" w:rsidP="0057269E">
                <w:pPr>
                  <w:pStyle w:val="Ryckeveldebroodtekst"/>
                  <w:jc w:val="center"/>
                  <w:rPr>
                    <w:sz w:val="20"/>
                  </w:rPr>
                </w:pPr>
                <w:r>
                  <w:rPr>
                    <w:rFonts w:ascii="MS Gothic" w:eastAsia="MS Gothic" w:hint="eastAsia"/>
                    <w:b/>
                    <w:sz w:val="24"/>
                    <w:szCs w:val="24"/>
                  </w:rPr>
                  <w:t>☐</w:t>
                </w:r>
              </w:p>
            </w:sdtContent>
          </w:sdt>
        </w:tc>
        <w:tc>
          <w:tcPr>
            <w:tcW w:w="1134" w:type="dxa"/>
          </w:tcPr>
          <w:p w14:paraId="2FD5566A" w14:textId="77777777" w:rsidR="00B51EB4" w:rsidRDefault="00B51EB4" w:rsidP="0057269E">
            <w:pPr>
              <w:pStyle w:val="Ryckeveldebroodtekst"/>
              <w:jc w:val="center"/>
              <w:rPr>
                <w:b/>
                <w:sz w:val="24"/>
                <w:szCs w:val="24"/>
              </w:rPr>
            </w:pPr>
          </w:p>
          <w:p w14:paraId="2660E525" w14:textId="77777777" w:rsidR="00B51EB4" w:rsidRDefault="00B51EB4" w:rsidP="0057269E">
            <w:pPr>
              <w:pStyle w:val="Ryckeveldebroodtekst"/>
              <w:jc w:val="center"/>
              <w:rPr>
                <w:b/>
                <w:sz w:val="24"/>
                <w:szCs w:val="24"/>
              </w:rPr>
            </w:pPr>
          </w:p>
          <w:sdt>
            <w:sdtPr>
              <w:rPr>
                <w:b/>
                <w:sz w:val="24"/>
                <w:szCs w:val="24"/>
              </w:rPr>
              <w:id w:val="-510834779"/>
              <w14:checkbox>
                <w14:checked w14:val="0"/>
                <w14:checkedState w14:val="2612" w14:font="MS Gothic"/>
                <w14:uncheckedState w14:val="2610" w14:font="MS Gothic"/>
              </w14:checkbox>
            </w:sdtPr>
            <w:sdtEndPr/>
            <w:sdtContent>
              <w:p w14:paraId="6E437E9A" w14:textId="77777777" w:rsidR="00B51EB4" w:rsidRPr="004F3F96" w:rsidRDefault="00B51EB4" w:rsidP="0057269E">
                <w:pPr>
                  <w:pStyle w:val="Ryckeveldebroodtekst"/>
                  <w:jc w:val="center"/>
                  <w:rPr>
                    <w:sz w:val="20"/>
                  </w:rPr>
                </w:pPr>
                <w:r>
                  <w:rPr>
                    <w:rFonts w:ascii="MS Gothic" w:eastAsia="MS Gothic" w:hint="eastAsia"/>
                    <w:b/>
                    <w:sz w:val="24"/>
                    <w:szCs w:val="24"/>
                  </w:rPr>
                  <w:t>☐</w:t>
                </w:r>
              </w:p>
            </w:sdtContent>
          </w:sdt>
        </w:tc>
        <w:tc>
          <w:tcPr>
            <w:tcW w:w="1134" w:type="dxa"/>
          </w:tcPr>
          <w:p w14:paraId="2E5CC2B2" w14:textId="77777777" w:rsidR="00B51EB4" w:rsidRPr="00AB0C56" w:rsidRDefault="00B51EB4" w:rsidP="0057269E">
            <w:pPr>
              <w:pStyle w:val="Ryckeveldebroodtekst"/>
              <w:jc w:val="center"/>
              <w:rPr>
                <w:b/>
                <w:sz w:val="30"/>
                <w:szCs w:val="30"/>
              </w:rPr>
            </w:pPr>
          </w:p>
          <w:p w14:paraId="37A5FE1B" w14:textId="77777777" w:rsidR="00B51EB4" w:rsidRPr="00AB0C56" w:rsidRDefault="00B51EB4" w:rsidP="0057269E">
            <w:pPr>
              <w:pStyle w:val="Ryckeveldebroodtekst"/>
              <w:jc w:val="center"/>
              <w:rPr>
                <w:b/>
                <w:sz w:val="48"/>
                <w:szCs w:val="48"/>
              </w:rPr>
            </w:pPr>
            <w:r w:rsidRPr="00AB0C56">
              <w:rPr>
                <w:rFonts w:ascii="MS Gothic" w:eastAsia="MS Gothic" w:hint="eastAsia"/>
                <w:b/>
                <w:sz w:val="48"/>
                <w:szCs w:val="48"/>
              </w:rPr>
              <w:t>☐</w:t>
            </w:r>
          </w:p>
        </w:tc>
      </w:tr>
      <w:tr w:rsidR="00B51EB4" w14:paraId="74C6E0D1" w14:textId="77777777" w:rsidTr="0057269E">
        <w:tc>
          <w:tcPr>
            <w:tcW w:w="9067" w:type="dxa"/>
            <w:gridSpan w:val="2"/>
            <w:shd w:val="clear" w:color="auto" w:fill="FFFFFF" w:themeFill="background1"/>
          </w:tcPr>
          <w:p w14:paraId="31FBF2A9" w14:textId="77777777" w:rsidR="00B51EB4" w:rsidRDefault="00B51EB4" w:rsidP="0057269E">
            <w:pPr>
              <w:pStyle w:val="Ryckeveldebroodtekst"/>
            </w:pPr>
          </w:p>
        </w:tc>
        <w:tc>
          <w:tcPr>
            <w:tcW w:w="1134" w:type="dxa"/>
            <w:shd w:val="clear" w:color="auto" w:fill="FFFFFF" w:themeFill="background1"/>
          </w:tcPr>
          <w:p w14:paraId="2998FFB5" w14:textId="77777777" w:rsidR="00B51EB4" w:rsidRDefault="00B51EB4" w:rsidP="0057269E">
            <w:pPr>
              <w:pStyle w:val="Ryckeveldebroodtekst"/>
            </w:pPr>
          </w:p>
        </w:tc>
        <w:tc>
          <w:tcPr>
            <w:tcW w:w="1134" w:type="dxa"/>
            <w:shd w:val="clear" w:color="auto" w:fill="FFFFFF" w:themeFill="background1"/>
          </w:tcPr>
          <w:p w14:paraId="6D969313" w14:textId="77777777" w:rsidR="00B51EB4" w:rsidRDefault="00B51EB4" w:rsidP="0057269E">
            <w:pPr>
              <w:pStyle w:val="Ryckeveldebroodtekst"/>
            </w:pPr>
          </w:p>
        </w:tc>
        <w:tc>
          <w:tcPr>
            <w:tcW w:w="1134" w:type="dxa"/>
            <w:shd w:val="clear" w:color="auto" w:fill="FFFFFF" w:themeFill="background1"/>
          </w:tcPr>
          <w:p w14:paraId="44953551" w14:textId="77777777" w:rsidR="00B51EB4" w:rsidRDefault="00B51EB4" w:rsidP="0057269E">
            <w:pPr>
              <w:pStyle w:val="Ryckeveldebroodtekst"/>
            </w:pPr>
          </w:p>
        </w:tc>
        <w:tc>
          <w:tcPr>
            <w:tcW w:w="1134" w:type="dxa"/>
            <w:shd w:val="clear" w:color="auto" w:fill="FFFFFF" w:themeFill="background1"/>
          </w:tcPr>
          <w:p w14:paraId="2B2B302E" w14:textId="77777777" w:rsidR="00B51EB4" w:rsidRDefault="00B51EB4" w:rsidP="0057269E">
            <w:pPr>
              <w:pStyle w:val="Ryckeveldebroodtekst"/>
            </w:pPr>
          </w:p>
        </w:tc>
        <w:tc>
          <w:tcPr>
            <w:tcW w:w="1134" w:type="dxa"/>
            <w:shd w:val="clear" w:color="auto" w:fill="FFFFFF" w:themeFill="background1"/>
          </w:tcPr>
          <w:p w14:paraId="32E420B0" w14:textId="77777777" w:rsidR="00B51EB4" w:rsidRDefault="00B51EB4" w:rsidP="0057269E">
            <w:pPr>
              <w:pStyle w:val="Ryckeveldebroodtekst"/>
            </w:pPr>
          </w:p>
        </w:tc>
      </w:tr>
      <w:tr w:rsidR="00B51EB4" w14:paraId="2054D6D6" w14:textId="77777777" w:rsidTr="0057269E">
        <w:tc>
          <w:tcPr>
            <w:tcW w:w="2404" w:type="dxa"/>
          </w:tcPr>
          <w:p w14:paraId="0CABACD0" w14:textId="77777777" w:rsidR="00B51EB4" w:rsidRDefault="00B51EB4" w:rsidP="0057269E">
            <w:pPr>
              <w:pStyle w:val="Ryckeveldebroodtekst"/>
              <w:tabs>
                <w:tab w:val="right" w:pos="8300"/>
              </w:tabs>
              <w:jc w:val="center"/>
              <w:rPr>
                <w:noProof/>
                <w:lang w:eastAsia="nl-BE"/>
              </w:rPr>
            </w:pPr>
            <w:r>
              <w:rPr>
                <w:noProof/>
                <w:lang w:eastAsia="nl-BE"/>
              </w:rPr>
              <w:drawing>
                <wp:inline distT="0" distB="0" distL="0" distR="0" wp14:anchorId="6AA916CD" wp14:editId="73DC9973">
                  <wp:extent cx="1381125" cy="1000125"/>
                  <wp:effectExtent l="0" t="0" r="9525" b="952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rategie.png"/>
                          <pic:cNvPicPr/>
                        </pic:nvPicPr>
                        <pic:blipFill rotWithShape="1">
                          <a:blip r:embed="rId27">
                            <a:extLst>
                              <a:ext uri="{28A0092B-C50C-407E-A947-70E740481C1C}">
                                <a14:useLocalDpi xmlns:a14="http://schemas.microsoft.com/office/drawing/2010/main" val="0"/>
                              </a:ext>
                            </a:extLst>
                          </a:blip>
                          <a:srcRect l="4642" r="11220" b="13159"/>
                          <a:stretch/>
                        </pic:blipFill>
                        <pic:spPr bwMode="auto">
                          <a:xfrm>
                            <a:off x="0" y="0"/>
                            <a:ext cx="1381125" cy="1000125"/>
                          </a:xfrm>
                          <a:prstGeom prst="rect">
                            <a:avLst/>
                          </a:prstGeom>
                          <a:ln>
                            <a:noFill/>
                          </a:ln>
                          <a:extLst>
                            <a:ext uri="{53640926-AAD7-44D8-BBD7-CCE9431645EC}">
                              <a14:shadowObscured xmlns:a14="http://schemas.microsoft.com/office/drawing/2010/main"/>
                            </a:ext>
                          </a:extLst>
                        </pic:spPr>
                      </pic:pic>
                    </a:graphicData>
                  </a:graphic>
                </wp:inline>
              </w:drawing>
            </w:r>
          </w:p>
        </w:tc>
        <w:tc>
          <w:tcPr>
            <w:tcW w:w="6663" w:type="dxa"/>
          </w:tcPr>
          <w:p w14:paraId="311156D8" w14:textId="77777777" w:rsidR="00B51EB4" w:rsidRDefault="00B51EB4" w:rsidP="0057269E">
            <w:pPr>
              <w:pStyle w:val="RyckeveldeKop4"/>
            </w:pPr>
            <w:r>
              <w:t>2. STRATEGIE</w:t>
            </w:r>
          </w:p>
          <w:p w14:paraId="013D678D" w14:textId="77777777" w:rsidR="00B51EB4" w:rsidRDefault="00B51EB4" w:rsidP="0057269E">
            <w:pPr>
              <w:pStyle w:val="Ryckeveldebroodtekst"/>
              <w:tabs>
                <w:tab w:val="right" w:pos="8300"/>
              </w:tabs>
            </w:pPr>
            <w:r>
              <w:t xml:space="preserve">Onze school beschikt over een </w:t>
            </w:r>
            <w:r w:rsidRPr="00B12A3B">
              <w:rPr>
                <w:b/>
              </w:rPr>
              <w:t>ontwikkelingsplan</w:t>
            </w:r>
            <w:r>
              <w:t xml:space="preserve"> voor internationalisering: een overzicht van de huidige internationaliseringsactiviteiten en een actieplan om internationalisering verder te ontwikkelen. </w:t>
            </w:r>
          </w:p>
        </w:tc>
        <w:tc>
          <w:tcPr>
            <w:tcW w:w="1134" w:type="dxa"/>
          </w:tcPr>
          <w:p w14:paraId="2BBA3FDA" w14:textId="77777777" w:rsidR="00B51EB4" w:rsidRDefault="00B51EB4" w:rsidP="0057269E">
            <w:pPr>
              <w:pStyle w:val="Ryckeveldebroodtekst"/>
              <w:jc w:val="center"/>
              <w:rPr>
                <w:b/>
                <w:sz w:val="24"/>
                <w:szCs w:val="24"/>
              </w:rPr>
            </w:pPr>
          </w:p>
          <w:p w14:paraId="23304772" w14:textId="77777777" w:rsidR="00B51EB4" w:rsidRDefault="00B51EB4" w:rsidP="0057269E">
            <w:pPr>
              <w:pStyle w:val="Ryckeveldebroodtekst"/>
              <w:jc w:val="center"/>
              <w:rPr>
                <w:b/>
                <w:sz w:val="24"/>
                <w:szCs w:val="24"/>
              </w:rPr>
            </w:pPr>
          </w:p>
          <w:p w14:paraId="0E3196B4" w14:textId="77777777" w:rsidR="00B51EB4" w:rsidRPr="00D21562" w:rsidRDefault="00BE0224" w:rsidP="0057269E">
            <w:pPr>
              <w:pStyle w:val="Ryckeveldebroodtekst"/>
              <w:jc w:val="center"/>
              <w:rPr>
                <w:b/>
                <w:sz w:val="24"/>
                <w:szCs w:val="24"/>
              </w:rPr>
            </w:pPr>
            <w:sdt>
              <w:sdtPr>
                <w:rPr>
                  <w:b/>
                  <w:sz w:val="24"/>
                  <w:szCs w:val="24"/>
                </w:rPr>
                <w:id w:val="-997198262"/>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1F6F2EA7" w14:textId="77777777" w:rsidR="00B51EB4" w:rsidRDefault="00B51EB4" w:rsidP="0057269E">
            <w:pPr>
              <w:pStyle w:val="Ryckeveldebroodtekst"/>
              <w:jc w:val="center"/>
              <w:rPr>
                <w:b/>
                <w:sz w:val="24"/>
                <w:szCs w:val="24"/>
              </w:rPr>
            </w:pPr>
          </w:p>
          <w:p w14:paraId="075D81CB" w14:textId="77777777" w:rsidR="00B51EB4" w:rsidRDefault="00B51EB4" w:rsidP="0057269E">
            <w:pPr>
              <w:pStyle w:val="Ryckeveldebroodtekst"/>
              <w:jc w:val="center"/>
              <w:rPr>
                <w:b/>
                <w:sz w:val="24"/>
                <w:szCs w:val="24"/>
              </w:rPr>
            </w:pPr>
          </w:p>
          <w:p w14:paraId="2948FEA9" w14:textId="77777777" w:rsidR="00B51EB4" w:rsidRPr="00D21562" w:rsidRDefault="00BE0224" w:rsidP="0057269E">
            <w:pPr>
              <w:pStyle w:val="Ryckeveldebroodtekst"/>
              <w:jc w:val="center"/>
              <w:rPr>
                <w:b/>
                <w:sz w:val="24"/>
                <w:szCs w:val="24"/>
              </w:rPr>
            </w:pPr>
            <w:sdt>
              <w:sdtPr>
                <w:rPr>
                  <w:b/>
                  <w:sz w:val="24"/>
                  <w:szCs w:val="24"/>
                </w:rPr>
                <w:id w:val="-687207239"/>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705E542C" w14:textId="77777777" w:rsidR="00B51EB4" w:rsidRDefault="00B51EB4" w:rsidP="0057269E">
            <w:pPr>
              <w:pStyle w:val="Ryckeveldebroodtekst"/>
              <w:jc w:val="center"/>
              <w:rPr>
                <w:b/>
                <w:sz w:val="24"/>
                <w:szCs w:val="24"/>
              </w:rPr>
            </w:pPr>
          </w:p>
          <w:p w14:paraId="6DD01C12" w14:textId="77777777" w:rsidR="00B51EB4" w:rsidRDefault="00B51EB4" w:rsidP="0057269E">
            <w:pPr>
              <w:pStyle w:val="Ryckeveldebroodtekst"/>
              <w:jc w:val="center"/>
              <w:rPr>
                <w:b/>
                <w:sz w:val="24"/>
                <w:szCs w:val="24"/>
              </w:rPr>
            </w:pPr>
          </w:p>
          <w:sdt>
            <w:sdtPr>
              <w:rPr>
                <w:b/>
                <w:sz w:val="24"/>
                <w:szCs w:val="24"/>
              </w:rPr>
              <w:id w:val="691036855"/>
              <w14:checkbox>
                <w14:checked w14:val="0"/>
                <w14:checkedState w14:val="2612" w14:font="MS Gothic"/>
                <w14:uncheckedState w14:val="2610" w14:font="MS Gothic"/>
              </w14:checkbox>
            </w:sdtPr>
            <w:sdtEndPr/>
            <w:sdtContent>
              <w:p w14:paraId="63D1DF57" w14:textId="77777777" w:rsidR="00B51EB4" w:rsidRPr="004F3F96" w:rsidRDefault="00B51EB4" w:rsidP="0057269E">
                <w:pPr>
                  <w:pStyle w:val="Ryckeveldebroodtekst"/>
                  <w:jc w:val="center"/>
                  <w:rPr>
                    <w:sz w:val="20"/>
                  </w:rPr>
                </w:pPr>
                <w:r>
                  <w:rPr>
                    <w:rFonts w:ascii="MS Gothic" w:eastAsia="MS Gothic" w:hint="eastAsia"/>
                    <w:b/>
                    <w:sz w:val="24"/>
                    <w:szCs w:val="24"/>
                  </w:rPr>
                  <w:t>☐</w:t>
                </w:r>
              </w:p>
            </w:sdtContent>
          </w:sdt>
        </w:tc>
        <w:tc>
          <w:tcPr>
            <w:tcW w:w="1134" w:type="dxa"/>
          </w:tcPr>
          <w:p w14:paraId="0571EFBD" w14:textId="77777777" w:rsidR="00B51EB4" w:rsidRDefault="00B51EB4" w:rsidP="0057269E">
            <w:pPr>
              <w:pStyle w:val="Ryckeveldebroodtekst"/>
              <w:jc w:val="center"/>
              <w:rPr>
                <w:b/>
                <w:sz w:val="24"/>
                <w:szCs w:val="24"/>
              </w:rPr>
            </w:pPr>
          </w:p>
          <w:p w14:paraId="7F06E50C" w14:textId="77777777" w:rsidR="00B51EB4" w:rsidRDefault="00B51EB4" w:rsidP="0057269E">
            <w:pPr>
              <w:pStyle w:val="Ryckeveldebroodtekst"/>
              <w:jc w:val="center"/>
              <w:rPr>
                <w:b/>
                <w:sz w:val="24"/>
                <w:szCs w:val="24"/>
              </w:rPr>
            </w:pPr>
          </w:p>
          <w:sdt>
            <w:sdtPr>
              <w:rPr>
                <w:b/>
                <w:sz w:val="24"/>
                <w:szCs w:val="24"/>
              </w:rPr>
              <w:id w:val="1787461739"/>
              <w14:checkbox>
                <w14:checked w14:val="0"/>
                <w14:checkedState w14:val="2612" w14:font="MS Gothic"/>
                <w14:uncheckedState w14:val="2610" w14:font="MS Gothic"/>
              </w14:checkbox>
            </w:sdtPr>
            <w:sdtEndPr/>
            <w:sdtContent>
              <w:p w14:paraId="468DF0D3" w14:textId="77777777" w:rsidR="00B51EB4" w:rsidRDefault="00B51EB4" w:rsidP="0057269E">
                <w:pPr>
                  <w:pStyle w:val="Ryckeveldebroodtekst"/>
                  <w:jc w:val="center"/>
                </w:pPr>
                <w:r>
                  <w:rPr>
                    <w:rFonts w:ascii="MS Gothic" w:eastAsia="MS Gothic" w:hint="eastAsia"/>
                    <w:b/>
                    <w:sz w:val="24"/>
                    <w:szCs w:val="24"/>
                  </w:rPr>
                  <w:t>☐</w:t>
                </w:r>
              </w:p>
            </w:sdtContent>
          </w:sdt>
        </w:tc>
        <w:tc>
          <w:tcPr>
            <w:tcW w:w="1134" w:type="dxa"/>
          </w:tcPr>
          <w:p w14:paraId="4E5CA50B" w14:textId="77777777" w:rsidR="00B51EB4" w:rsidRPr="00AB0C56" w:rsidRDefault="00B51EB4" w:rsidP="0057269E">
            <w:pPr>
              <w:pStyle w:val="Ryckeveldebroodtekst"/>
              <w:jc w:val="center"/>
              <w:rPr>
                <w:b/>
                <w:sz w:val="30"/>
                <w:szCs w:val="30"/>
              </w:rPr>
            </w:pPr>
          </w:p>
          <w:p w14:paraId="53348165" w14:textId="77777777" w:rsidR="00B51EB4" w:rsidRDefault="00B51EB4" w:rsidP="0057269E">
            <w:pPr>
              <w:pStyle w:val="Ryckeveldebroodtekst"/>
              <w:jc w:val="center"/>
              <w:rPr>
                <w:b/>
                <w:sz w:val="24"/>
                <w:szCs w:val="24"/>
              </w:rPr>
            </w:pPr>
            <w:r w:rsidRPr="00AB0C56">
              <w:rPr>
                <w:rFonts w:ascii="MS Gothic" w:eastAsia="MS Gothic" w:hint="eastAsia"/>
                <w:b/>
                <w:sz w:val="48"/>
                <w:szCs w:val="48"/>
              </w:rPr>
              <w:t>☐</w:t>
            </w:r>
          </w:p>
        </w:tc>
      </w:tr>
      <w:tr w:rsidR="00B51EB4" w:rsidRPr="00A50035" w14:paraId="34766392" w14:textId="77777777" w:rsidTr="0057269E">
        <w:tc>
          <w:tcPr>
            <w:tcW w:w="9067" w:type="dxa"/>
            <w:gridSpan w:val="2"/>
            <w:shd w:val="clear" w:color="auto" w:fill="FFFFFF" w:themeFill="background1"/>
          </w:tcPr>
          <w:p w14:paraId="71C28CBB" w14:textId="77777777" w:rsidR="00B51EB4" w:rsidRDefault="00B51EB4" w:rsidP="0057269E">
            <w:pPr>
              <w:pStyle w:val="Ryckeveldebroodtekst"/>
            </w:pPr>
          </w:p>
        </w:tc>
        <w:tc>
          <w:tcPr>
            <w:tcW w:w="1134" w:type="dxa"/>
            <w:shd w:val="clear" w:color="auto" w:fill="FFFFFF" w:themeFill="background1"/>
          </w:tcPr>
          <w:p w14:paraId="4F9DDC97" w14:textId="77777777" w:rsidR="00B51EB4" w:rsidRDefault="00B51EB4" w:rsidP="0057269E">
            <w:pPr>
              <w:pStyle w:val="Ryckeveldebroodtekst"/>
            </w:pPr>
          </w:p>
        </w:tc>
        <w:tc>
          <w:tcPr>
            <w:tcW w:w="1134" w:type="dxa"/>
            <w:shd w:val="clear" w:color="auto" w:fill="FFFFFF" w:themeFill="background1"/>
          </w:tcPr>
          <w:p w14:paraId="76247407" w14:textId="77777777" w:rsidR="00B51EB4" w:rsidRDefault="00B51EB4" w:rsidP="0057269E">
            <w:pPr>
              <w:pStyle w:val="Ryckeveldebroodtekst"/>
            </w:pPr>
          </w:p>
        </w:tc>
        <w:tc>
          <w:tcPr>
            <w:tcW w:w="1134" w:type="dxa"/>
            <w:shd w:val="clear" w:color="auto" w:fill="FFFFFF" w:themeFill="background1"/>
          </w:tcPr>
          <w:p w14:paraId="6F843550" w14:textId="77777777" w:rsidR="00B51EB4" w:rsidRDefault="00B51EB4" w:rsidP="0057269E">
            <w:pPr>
              <w:pStyle w:val="Ryckeveldebroodtekst"/>
            </w:pPr>
          </w:p>
        </w:tc>
        <w:tc>
          <w:tcPr>
            <w:tcW w:w="1134" w:type="dxa"/>
            <w:shd w:val="clear" w:color="auto" w:fill="FFFFFF" w:themeFill="background1"/>
          </w:tcPr>
          <w:p w14:paraId="3DFE392C" w14:textId="77777777" w:rsidR="00B51EB4" w:rsidRDefault="00B51EB4" w:rsidP="0057269E">
            <w:pPr>
              <w:pStyle w:val="Ryckeveldebroodtekst"/>
            </w:pPr>
          </w:p>
        </w:tc>
        <w:tc>
          <w:tcPr>
            <w:tcW w:w="1134" w:type="dxa"/>
            <w:shd w:val="clear" w:color="auto" w:fill="FFFFFF" w:themeFill="background1"/>
          </w:tcPr>
          <w:p w14:paraId="5CE4113E" w14:textId="77777777" w:rsidR="00B51EB4" w:rsidRDefault="00B51EB4" w:rsidP="0057269E">
            <w:pPr>
              <w:pStyle w:val="Ryckeveldebroodtekst"/>
            </w:pPr>
          </w:p>
        </w:tc>
      </w:tr>
      <w:tr w:rsidR="00B51EB4" w:rsidRPr="00A50035" w14:paraId="4F30B40B" w14:textId="77777777" w:rsidTr="0057269E">
        <w:tc>
          <w:tcPr>
            <w:tcW w:w="2404" w:type="dxa"/>
          </w:tcPr>
          <w:p w14:paraId="3CD6AF08" w14:textId="77777777" w:rsidR="00B51EB4" w:rsidRDefault="00B51EB4" w:rsidP="0057269E">
            <w:pPr>
              <w:pStyle w:val="Ryckeveldebroodtekst"/>
              <w:tabs>
                <w:tab w:val="right" w:pos="8300"/>
              </w:tabs>
              <w:rPr>
                <w:noProof/>
                <w:lang w:eastAsia="nl-BE"/>
              </w:rPr>
            </w:pPr>
            <w:r>
              <w:rPr>
                <w:noProof/>
                <w:lang w:eastAsia="nl-BE"/>
              </w:rPr>
              <w:drawing>
                <wp:inline distT="0" distB="0" distL="0" distR="0" wp14:anchorId="70F7CEF4" wp14:editId="6DCB6258">
                  <wp:extent cx="1368000" cy="879118"/>
                  <wp:effectExtent l="0" t="0" r="381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eamspirit.jpg"/>
                          <pic:cNvPicPr/>
                        </pic:nvPicPr>
                        <pic:blipFill rotWithShape="1">
                          <a:blip r:embed="rId28">
                            <a:extLst>
                              <a:ext uri="{28A0092B-C50C-407E-A947-70E740481C1C}">
                                <a14:useLocalDpi xmlns:a14="http://schemas.microsoft.com/office/drawing/2010/main" val="0"/>
                              </a:ext>
                            </a:extLst>
                          </a:blip>
                          <a:srcRect l="6078" t="21935" r="4572" b="20646"/>
                          <a:stretch/>
                        </pic:blipFill>
                        <pic:spPr bwMode="auto">
                          <a:xfrm>
                            <a:off x="0" y="0"/>
                            <a:ext cx="1368000" cy="879118"/>
                          </a:xfrm>
                          <a:prstGeom prst="rect">
                            <a:avLst/>
                          </a:prstGeom>
                          <a:ln>
                            <a:noFill/>
                          </a:ln>
                          <a:extLst>
                            <a:ext uri="{53640926-AAD7-44D8-BBD7-CCE9431645EC}">
                              <a14:shadowObscured xmlns:a14="http://schemas.microsoft.com/office/drawing/2010/main"/>
                            </a:ext>
                          </a:extLst>
                        </pic:spPr>
                      </pic:pic>
                    </a:graphicData>
                  </a:graphic>
                </wp:inline>
              </w:drawing>
            </w:r>
          </w:p>
        </w:tc>
        <w:tc>
          <w:tcPr>
            <w:tcW w:w="6663" w:type="dxa"/>
          </w:tcPr>
          <w:p w14:paraId="13059B54" w14:textId="77777777" w:rsidR="00B51EB4" w:rsidRPr="005E173C" w:rsidRDefault="00B51EB4" w:rsidP="0057269E">
            <w:pPr>
              <w:pStyle w:val="RyckeveldeKop4"/>
              <w:rPr>
                <w:caps/>
              </w:rPr>
            </w:pPr>
            <w:r w:rsidRPr="005E173C">
              <w:t>3. MENSEN</w:t>
            </w:r>
          </w:p>
          <w:p w14:paraId="59249BB0" w14:textId="77777777" w:rsidR="00B51EB4" w:rsidRPr="00A50035" w:rsidRDefault="00B51EB4" w:rsidP="0057269E">
            <w:pPr>
              <w:pStyle w:val="Ryckeveldebroodtekst"/>
            </w:pPr>
            <w:r>
              <w:t xml:space="preserve">Onze school beschikt over een </w:t>
            </w:r>
            <w:r w:rsidRPr="002B62DB">
              <w:rPr>
                <w:b/>
              </w:rPr>
              <w:t>werkgroep</w:t>
            </w:r>
            <w:r>
              <w:t xml:space="preserve"> internationalisering met een duidelijke taakverdeling die gesteund wordt door de directie. De werkgroep komt regelmatig samen en trekt nieuwe leden aan. </w:t>
            </w:r>
          </w:p>
        </w:tc>
        <w:tc>
          <w:tcPr>
            <w:tcW w:w="1134" w:type="dxa"/>
          </w:tcPr>
          <w:p w14:paraId="6C75954A" w14:textId="77777777" w:rsidR="00B51EB4" w:rsidRDefault="00B51EB4" w:rsidP="0057269E">
            <w:pPr>
              <w:pStyle w:val="Ryckeveldebroodtekst"/>
              <w:jc w:val="center"/>
              <w:rPr>
                <w:b/>
                <w:sz w:val="24"/>
                <w:szCs w:val="24"/>
              </w:rPr>
            </w:pPr>
          </w:p>
          <w:p w14:paraId="75ED165D" w14:textId="77777777" w:rsidR="00B51EB4" w:rsidRDefault="00B51EB4" w:rsidP="0057269E">
            <w:pPr>
              <w:pStyle w:val="Ryckeveldebroodtekst"/>
              <w:jc w:val="center"/>
              <w:rPr>
                <w:b/>
                <w:sz w:val="24"/>
                <w:szCs w:val="24"/>
              </w:rPr>
            </w:pPr>
          </w:p>
          <w:sdt>
            <w:sdtPr>
              <w:rPr>
                <w:b/>
                <w:sz w:val="24"/>
                <w:szCs w:val="24"/>
              </w:rPr>
              <w:id w:val="-394971372"/>
              <w14:checkbox>
                <w14:checked w14:val="0"/>
                <w14:checkedState w14:val="2612" w14:font="MS Gothic"/>
                <w14:uncheckedState w14:val="2610" w14:font="MS Gothic"/>
              </w14:checkbox>
            </w:sdtPr>
            <w:sdtEndPr/>
            <w:sdtContent>
              <w:p w14:paraId="237FEFF0" w14:textId="77777777" w:rsidR="00B51EB4" w:rsidRPr="00D637D1" w:rsidRDefault="00B51EB4" w:rsidP="0057269E">
                <w:pPr>
                  <w:pStyle w:val="Ryckeveldebroodtekst"/>
                  <w:jc w:val="center"/>
                  <w:rPr>
                    <w:b/>
                    <w:sz w:val="24"/>
                    <w:szCs w:val="24"/>
                  </w:rPr>
                </w:pPr>
                <w:r>
                  <w:rPr>
                    <w:rFonts w:ascii="MS Gothic" w:eastAsia="MS Gothic" w:hint="eastAsia"/>
                    <w:b/>
                    <w:sz w:val="24"/>
                    <w:szCs w:val="24"/>
                  </w:rPr>
                  <w:t>☐</w:t>
                </w:r>
              </w:p>
            </w:sdtContent>
          </w:sdt>
        </w:tc>
        <w:tc>
          <w:tcPr>
            <w:tcW w:w="1134" w:type="dxa"/>
          </w:tcPr>
          <w:p w14:paraId="7E24914A" w14:textId="77777777" w:rsidR="00B51EB4" w:rsidRDefault="00B51EB4" w:rsidP="0057269E">
            <w:pPr>
              <w:pStyle w:val="Ryckeveldebroodtekst"/>
              <w:jc w:val="center"/>
              <w:rPr>
                <w:b/>
                <w:sz w:val="24"/>
                <w:szCs w:val="24"/>
              </w:rPr>
            </w:pPr>
          </w:p>
          <w:p w14:paraId="5BE6D28B" w14:textId="77777777" w:rsidR="00B51EB4" w:rsidRDefault="00B51EB4" w:rsidP="0057269E">
            <w:pPr>
              <w:pStyle w:val="Ryckeveldebroodtekst"/>
              <w:jc w:val="center"/>
              <w:rPr>
                <w:b/>
                <w:sz w:val="24"/>
                <w:szCs w:val="24"/>
              </w:rPr>
            </w:pPr>
          </w:p>
          <w:sdt>
            <w:sdtPr>
              <w:rPr>
                <w:b/>
                <w:sz w:val="24"/>
                <w:szCs w:val="24"/>
              </w:rPr>
              <w:id w:val="1142928448"/>
              <w14:checkbox>
                <w14:checked w14:val="0"/>
                <w14:checkedState w14:val="2612" w14:font="MS Gothic"/>
                <w14:uncheckedState w14:val="2610" w14:font="MS Gothic"/>
              </w14:checkbox>
            </w:sdtPr>
            <w:sdtEndPr/>
            <w:sdtContent>
              <w:p w14:paraId="412818B4" w14:textId="77777777" w:rsidR="00B51EB4" w:rsidRPr="00D637D1" w:rsidRDefault="00B51EB4" w:rsidP="0057269E">
                <w:pPr>
                  <w:pStyle w:val="Ryckeveldebroodtekst"/>
                  <w:jc w:val="center"/>
                  <w:rPr>
                    <w:b/>
                    <w:sz w:val="24"/>
                    <w:szCs w:val="24"/>
                  </w:rPr>
                </w:pPr>
                <w:r>
                  <w:rPr>
                    <w:rFonts w:ascii="MS Gothic" w:eastAsia="MS Gothic" w:hint="eastAsia"/>
                    <w:b/>
                    <w:sz w:val="24"/>
                    <w:szCs w:val="24"/>
                  </w:rPr>
                  <w:t>☐</w:t>
                </w:r>
              </w:p>
            </w:sdtContent>
          </w:sdt>
        </w:tc>
        <w:tc>
          <w:tcPr>
            <w:tcW w:w="1134" w:type="dxa"/>
          </w:tcPr>
          <w:p w14:paraId="3A48950C" w14:textId="77777777" w:rsidR="00B51EB4" w:rsidRDefault="00B51EB4" w:rsidP="0057269E">
            <w:pPr>
              <w:pStyle w:val="Ryckeveldebroodtekst"/>
              <w:jc w:val="center"/>
              <w:rPr>
                <w:b/>
                <w:sz w:val="24"/>
                <w:szCs w:val="24"/>
              </w:rPr>
            </w:pPr>
          </w:p>
          <w:p w14:paraId="0D8AB72B" w14:textId="77777777" w:rsidR="00B51EB4" w:rsidRDefault="00B51EB4" w:rsidP="0057269E">
            <w:pPr>
              <w:pStyle w:val="Ryckeveldebroodtekst"/>
              <w:jc w:val="center"/>
              <w:rPr>
                <w:b/>
                <w:sz w:val="24"/>
                <w:szCs w:val="24"/>
              </w:rPr>
            </w:pPr>
          </w:p>
          <w:sdt>
            <w:sdtPr>
              <w:rPr>
                <w:b/>
                <w:sz w:val="24"/>
                <w:szCs w:val="24"/>
              </w:rPr>
              <w:id w:val="-471439733"/>
              <w14:checkbox>
                <w14:checked w14:val="0"/>
                <w14:checkedState w14:val="2612" w14:font="MS Gothic"/>
                <w14:uncheckedState w14:val="2610" w14:font="MS Gothic"/>
              </w14:checkbox>
            </w:sdtPr>
            <w:sdtEndPr/>
            <w:sdtContent>
              <w:p w14:paraId="1DA19CE1" w14:textId="77777777" w:rsidR="00B51EB4" w:rsidRDefault="00B51EB4" w:rsidP="0057269E">
                <w:pPr>
                  <w:pStyle w:val="Ryckeveldebroodtekst"/>
                  <w:jc w:val="center"/>
                </w:pPr>
                <w:r>
                  <w:rPr>
                    <w:rFonts w:ascii="MS Gothic" w:eastAsia="MS Gothic" w:hint="eastAsia"/>
                    <w:b/>
                    <w:sz w:val="24"/>
                    <w:szCs w:val="24"/>
                  </w:rPr>
                  <w:t>☐</w:t>
                </w:r>
              </w:p>
            </w:sdtContent>
          </w:sdt>
        </w:tc>
        <w:tc>
          <w:tcPr>
            <w:tcW w:w="1134" w:type="dxa"/>
          </w:tcPr>
          <w:p w14:paraId="5C0C1650" w14:textId="77777777" w:rsidR="00B51EB4" w:rsidRDefault="00B51EB4" w:rsidP="0057269E">
            <w:pPr>
              <w:pStyle w:val="Ryckeveldebroodtekst"/>
              <w:jc w:val="center"/>
              <w:rPr>
                <w:b/>
                <w:sz w:val="24"/>
                <w:szCs w:val="24"/>
              </w:rPr>
            </w:pPr>
          </w:p>
          <w:p w14:paraId="56C0EC34" w14:textId="77777777" w:rsidR="00B51EB4" w:rsidRDefault="00B51EB4" w:rsidP="0057269E">
            <w:pPr>
              <w:pStyle w:val="Ryckeveldebroodtekst"/>
              <w:jc w:val="center"/>
              <w:rPr>
                <w:b/>
                <w:sz w:val="24"/>
                <w:szCs w:val="24"/>
              </w:rPr>
            </w:pPr>
          </w:p>
          <w:sdt>
            <w:sdtPr>
              <w:rPr>
                <w:b/>
                <w:sz w:val="24"/>
                <w:szCs w:val="24"/>
              </w:rPr>
              <w:id w:val="1170599050"/>
              <w14:checkbox>
                <w14:checked w14:val="0"/>
                <w14:checkedState w14:val="2612" w14:font="MS Gothic"/>
                <w14:uncheckedState w14:val="2610" w14:font="MS Gothic"/>
              </w14:checkbox>
            </w:sdtPr>
            <w:sdtEndPr/>
            <w:sdtContent>
              <w:p w14:paraId="42326B5F" w14:textId="77777777" w:rsidR="00B51EB4" w:rsidRDefault="00B51EB4" w:rsidP="0057269E">
                <w:pPr>
                  <w:pStyle w:val="Ryckeveldebroodtekst"/>
                  <w:jc w:val="center"/>
                </w:pPr>
                <w:r>
                  <w:rPr>
                    <w:rFonts w:ascii="MS Gothic" w:eastAsia="MS Gothic" w:hint="eastAsia"/>
                    <w:b/>
                    <w:sz w:val="24"/>
                    <w:szCs w:val="24"/>
                  </w:rPr>
                  <w:t>☐</w:t>
                </w:r>
              </w:p>
            </w:sdtContent>
          </w:sdt>
        </w:tc>
        <w:tc>
          <w:tcPr>
            <w:tcW w:w="1134" w:type="dxa"/>
          </w:tcPr>
          <w:p w14:paraId="234DE53E" w14:textId="77777777" w:rsidR="00B51EB4" w:rsidRPr="00AB0C56" w:rsidRDefault="00B51EB4" w:rsidP="0057269E">
            <w:pPr>
              <w:pStyle w:val="Ryckeveldebroodtekst"/>
              <w:jc w:val="center"/>
              <w:rPr>
                <w:b/>
                <w:sz w:val="30"/>
                <w:szCs w:val="30"/>
              </w:rPr>
            </w:pPr>
          </w:p>
          <w:p w14:paraId="7E604B2B" w14:textId="77777777" w:rsidR="00B51EB4" w:rsidRDefault="00B51EB4" w:rsidP="0057269E">
            <w:pPr>
              <w:pStyle w:val="Ryckeveldebroodtekst"/>
              <w:jc w:val="center"/>
              <w:rPr>
                <w:b/>
                <w:sz w:val="24"/>
                <w:szCs w:val="24"/>
              </w:rPr>
            </w:pPr>
            <w:r w:rsidRPr="00AB0C56">
              <w:rPr>
                <w:rFonts w:ascii="MS Gothic" w:eastAsia="MS Gothic" w:hint="eastAsia"/>
                <w:b/>
                <w:sz w:val="48"/>
                <w:szCs w:val="48"/>
              </w:rPr>
              <w:t>☐</w:t>
            </w:r>
          </w:p>
        </w:tc>
      </w:tr>
      <w:tr w:rsidR="00B51EB4" w:rsidRPr="00A50035" w14:paraId="25CB57B8" w14:textId="77777777" w:rsidTr="0057269E">
        <w:tc>
          <w:tcPr>
            <w:tcW w:w="9067" w:type="dxa"/>
            <w:gridSpan w:val="2"/>
            <w:shd w:val="clear" w:color="auto" w:fill="FFFFFF" w:themeFill="background1"/>
          </w:tcPr>
          <w:p w14:paraId="1A77FAEA" w14:textId="77777777" w:rsidR="00B51EB4" w:rsidRDefault="00B51EB4" w:rsidP="0057269E">
            <w:pPr>
              <w:pStyle w:val="Ryckeveldebroodtekst"/>
            </w:pPr>
          </w:p>
        </w:tc>
        <w:tc>
          <w:tcPr>
            <w:tcW w:w="1134" w:type="dxa"/>
            <w:shd w:val="clear" w:color="auto" w:fill="FFFFFF" w:themeFill="background1"/>
          </w:tcPr>
          <w:p w14:paraId="07E1B296" w14:textId="77777777" w:rsidR="00B51EB4" w:rsidRDefault="00B51EB4" w:rsidP="0057269E">
            <w:pPr>
              <w:pStyle w:val="Ryckeveldebroodtekst"/>
            </w:pPr>
          </w:p>
        </w:tc>
        <w:tc>
          <w:tcPr>
            <w:tcW w:w="1134" w:type="dxa"/>
            <w:shd w:val="clear" w:color="auto" w:fill="FFFFFF" w:themeFill="background1"/>
          </w:tcPr>
          <w:p w14:paraId="788CD438" w14:textId="77777777" w:rsidR="00B51EB4" w:rsidRDefault="00B51EB4" w:rsidP="0057269E">
            <w:pPr>
              <w:pStyle w:val="Ryckeveldebroodtekst"/>
            </w:pPr>
          </w:p>
        </w:tc>
        <w:tc>
          <w:tcPr>
            <w:tcW w:w="1134" w:type="dxa"/>
            <w:shd w:val="clear" w:color="auto" w:fill="FFFFFF" w:themeFill="background1"/>
          </w:tcPr>
          <w:p w14:paraId="4DB65D3B" w14:textId="77777777" w:rsidR="00B51EB4" w:rsidRDefault="00B51EB4" w:rsidP="0057269E">
            <w:pPr>
              <w:pStyle w:val="Ryckeveldebroodtekst"/>
            </w:pPr>
          </w:p>
        </w:tc>
        <w:tc>
          <w:tcPr>
            <w:tcW w:w="1134" w:type="dxa"/>
            <w:shd w:val="clear" w:color="auto" w:fill="FFFFFF" w:themeFill="background1"/>
          </w:tcPr>
          <w:p w14:paraId="6823880F" w14:textId="77777777" w:rsidR="00B51EB4" w:rsidRDefault="00B51EB4" w:rsidP="0057269E">
            <w:pPr>
              <w:pStyle w:val="Ryckeveldebroodtekst"/>
            </w:pPr>
          </w:p>
        </w:tc>
        <w:tc>
          <w:tcPr>
            <w:tcW w:w="1134" w:type="dxa"/>
            <w:shd w:val="clear" w:color="auto" w:fill="FFFFFF" w:themeFill="background1"/>
          </w:tcPr>
          <w:p w14:paraId="3627894E" w14:textId="77777777" w:rsidR="00B51EB4" w:rsidRDefault="00B51EB4" w:rsidP="0057269E">
            <w:pPr>
              <w:pStyle w:val="Ryckeveldebroodtekst"/>
            </w:pPr>
          </w:p>
        </w:tc>
      </w:tr>
      <w:tr w:rsidR="00B51EB4" w:rsidRPr="0022020B" w14:paraId="32037DCB" w14:textId="77777777" w:rsidTr="0057269E">
        <w:tc>
          <w:tcPr>
            <w:tcW w:w="2404" w:type="dxa"/>
          </w:tcPr>
          <w:p w14:paraId="04F0F448" w14:textId="77777777" w:rsidR="00B51EB4" w:rsidRDefault="00B51EB4" w:rsidP="0057269E">
            <w:pPr>
              <w:pStyle w:val="Ryckeveldebroodtekst"/>
              <w:tabs>
                <w:tab w:val="right" w:pos="8300"/>
              </w:tabs>
              <w:rPr>
                <w:noProof/>
                <w:lang w:eastAsia="nl-BE"/>
              </w:rPr>
            </w:pPr>
            <w:r>
              <w:rPr>
                <w:noProof/>
                <w:lang w:eastAsia="nl-BE"/>
              </w:rPr>
              <w:drawing>
                <wp:inline distT="0" distB="0" distL="0" distR="0" wp14:anchorId="2E88C5FA" wp14:editId="501FD2F9">
                  <wp:extent cx="1349338" cy="900000"/>
                  <wp:effectExtent l="0" t="0" r="381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ennisdeling.jpg"/>
                          <pic:cNvPicPr/>
                        </pic:nvPicPr>
                        <pic:blipFill>
                          <a:blip r:embed="rId29">
                            <a:extLst>
                              <a:ext uri="{28A0092B-C50C-407E-A947-70E740481C1C}">
                                <a14:useLocalDpi xmlns:a14="http://schemas.microsoft.com/office/drawing/2010/main" val="0"/>
                              </a:ext>
                            </a:extLst>
                          </a:blip>
                          <a:stretch>
                            <a:fillRect/>
                          </a:stretch>
                        </pic:blipFill>
                        <pic:spPr>
                          <a:xfrm>
                            <a:off x="0" y="0"/>
                            <a:ext cx="1349338" cy="900000"/>
                          </a:xfrm>
                          <a:prstGeom prst="rect">
                            <a:avLst/>
                          </a:prstGeom>
                        </pic:spPr>
                      </pic:pic>
                    </a:graphicData>
                  </a:graphic>
                </wp:inline>
              </w:drawing>
            </w:r>
          </w:p>
        </w:tc>
        <w:tc>
          <w:tcPr>
            <w:tcW w:w="6663" w:type="dxa"/>
          </w:tcPr>
          <w:p w14:paraId="2AD817BE" w14:textId="77777777" w:rsidR="00B51EB4" w:rsidRPr="005E173C" w:rsidRDefault="00B51EB4" w:rsidP="0057269E">
            <w:pPr>
              <w:pStyle w:val="RyckeveldeKop4"/>
              <w:rPr>
                <w:caps/>
              </w:rPr>
            </w:pPr>
            <w:r>
              <w:t>4</w:t>
            </w:r>
            <w:r w:rsidRPr="005E173C">
              <w:t xml:space="preserve">. KENNIS </w:t>
            </w:r>
            <w:r>
              <w:t>ROND INTERNATIONALISERING</w:t>
            </w:r>
          </w:p>
          <w:p w14:paraId="3F13A698" w14:textId="77777777" w:rsidR="00B51EB4" w:rsidRPr="0022020B" w:rsidRDefault="00B51EB4" w:rsidP="0057269E">
            <w:pPr>
              <w:pStyle w:val="Ryckeveldebroodtekst"/>
            </w:pPr>
            <w:r>
              <w:t xml:space="preserve">Onze school beschikt over een strategie om </w:t>
            </w:r>
            <w:r w:rsidRPr="000C6264">
              <w:rPr>
                <w:b/>
              </w:rPr>
              <w:t>kennis</w:t>
            </w:r>
            <w:r>
              <w:t xml:space="preserve"> in kaart te brengen en te </w:t>
            </w:r>
            <w:r w:rsidRPr="000C6264">
              <w:rPr>
                <w:b/>
              </w:rPr>
              <w:t>delen</w:t>
            </w:r>
            <w:r>
              <w:t xml:space="preserve"> binnen de werkgroep internationalisering, te </w:t>
            </w:r>
            <w:r w:rsidRPr="001C7276">
              <w:rPr>
                <w:b/>
              </w:rPr>
              <w:t>managen</w:t>
            </w:r>
            <w:r>
              <w:t xml:space="preserve"> en die kennis verder te </w:t>
            </w:r>
            <w:r w:rsidRPr="000C6264">
              <w:rPr>
                <w:b/>
              </w:rPr>
              <w:t>ontwikkelen</w:t>
            </w:r>
            <w:r>
              <w:t xml:space="preserve">. </w:t>
            </w:r>
          </w:p>
        </w:tc>
        <w:tc>
          <w:tcPr>
            <w:tcW w:w="1134" w:type="dxa"/>
          </w:tcPr>
          <w:p w14:paraId="6FEAF580" w14:textId="77777777" w:rsidR="00B51EB4" w:rsidRDefault="00B51EB4" w:rsidP="0057269E">
            <w:pPr>
              <w:pStyle w:val="Ryckeveldebroodtekst"/>
              <w:jc w:val="center"/>
              <w:rPr>
                <w:b/>
                <w:sz w:val="24"/>
                <w:szCs w:val="24"/>
              </w:rPr>
            </w:pPr>
          </w:p>
          <w:p w14:paraId="23D91900" w14:textId="77777777" w:rsidR="00B51EB4" w:rsidRDefault="00B51EB4" w:rsidP="0057269E">
            <w:pPr>
              <w:pStyle w:val="Ryckeveldebroodtekst"/>
              <w:jc w:val="center"/>
              <w:rPr>
                <w:b/>
                <w:sz w:val="24"/>
                <w:szCs w:val="24"/>
              </w:rPr>
            </w:pPr>
          </w:p>
          <w:p w14:paraId="5AA0E53F" w14:textId="77777777" w:rsidR="00B51EB4" w:rsidRPr="00D21562" w:rsidRDefault="00BE0224" w:rsidP="0057269E">
            <w:pPr>
              <w:pStyle w:val="Ryckeveldebroodtekst"/>
              <w:jc w:val="center"/>
              <w:rPr>
                <w:b/>
                <w:sz w:val="24"/>
                <w:szCs w:val="24"/>
              </w:rPr>
            </w:pPr>
            <w:sdt>
              <w:sdtPr>
                <w:rPr>
                  <w:b/>
                  <w:sz w:val="24"/>
                  <w:szCs w:val="24"/>
                </w:rPr>
                <w:id w:val="540877726"/>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69879054" w14:textId="77777777" w:rsidR="00B51EB4" w:rsidRDefault="00B51EB4" w:rsidP="0057269E">
            <w:pPr>
              <w:pStyle w:val="Ryckeveldebroodtekst"/>
              <w:jc w:val="center"/>
              <w:rPr>
                <w:b/>
                <w:sz w:val="24"/>
                <w:szCs w:val="24"/>
              </w:rPr>
            </w:pPr>
          </w:p>
          <w:p w14:paraId="10B8DCAE" w14:textId="77777777" w:rsidR="00B51EB4" w:rsidRDefault="00B51EB4" w:rsidP="0057269E">
            <w:pPr>
              <w:pStyle w:val="Ryckeveldebroodtekst"/>
              <w:jc w:val="center"/>
              <w:rPr>
                <w:b/>
                <w:sz w:val="24"/>
                <w:szCs w:val="24"/>
              </w:rPr>
            </w:pPr>
          </w:p>
          <w:p w14:paraId="1EF6C3D9" w14:textId="77777777" w:rsidR="00B51EB4" w:rsidRPr="00D21562" w:rsidRDefault="00BE0224" w:rsidP="0057269E">
            <w:pPr>
              <w:pStyle w:val="Ryckeveldebroodtekst"/>
              <w:jc w:val="center"/>
              <w:rPr>
                <w:b/>
                <w:sz w:val="24"/>
                <w:szCs w:val="24"/>
              </w:rPr>
            </w:pPr>
            <w:sdt>
              <w:sdtPr>
                <w:rPr>
                  <w:b/>
                  <w:sz w:val="24"/>
                  <w:szCs w:val="24"/>
                </w:rPr>
                <w:id w:val="-1476984349"/>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7BC41DFE" w14:textId="77777777" w:rsidR="00B51EB4" w:rsidRDefault="00B51EB4" w:rsidP="0057269E">
            <w:pPr>
              <w:pStyle w:val="Ryckeveldebroodtekst"/>
              <w:jc w:val="center"/>
              <w:rPr>
                <w:b/>
                <w:sz w:val="24"/>
                <w:szCs w:val="24"/>
              </w:rPr>
            </w:pPr>
          </w:p>
          <w:p w14:paraId="2DBF8206" w14:textId="77777777" w:rsidR="00B51EB4" w:rsidRDefault="00B51EB4" w:rsidP="0057269E">
            <w:pPr>
              <w:pStyle w:val="Ryckeveldebroodtekst"/>
              <w:jc w:val="center"/>
              <w:rPr>
                <w:b/>
                <w:sz w:val="24"/>
                <w:szCs w:val="24"/>
              </w:rPr>
            </w:pPr>
          </w:p>
          <w:sdt>
            <w:sdtPr>
              <w:rPr>
                <w:b/>
                <w:sz w:val="24"/>
                <w:szCs w:val="24"/>
              </w:rPr>
              <w:id w:val="-1148891955"/>
              <w14:checkbox>
                <w14:checked w14:val="0"/>
                <w14:checkedState w14:val="2612" w14:font="MS Gothic"/>
                <w14:uncheckedState w14:val="2610" w14:font="MS Gothic"/>
              </w14:checkbox>
            </w:sdtPr>
            <w:sdtEndPr/>
            <w:sdtContent>
              <w:p w14:paraId="26EBF79F" w14:textId="77777777" w:rsidR="00B51EB4" w:rsidRPr="00D64C61" w:rsidRDefault="00B51EB4" w:rsidP="0057269E">
                <w:pPr>
                  <w:pStyle w:val="Ryckeveldebroodtekst"/>
                  <w:jc w:val="center"/>
                  <w:rPr>
                    <w:b/>
                    <w:sz w:val="24"/>
                    <w:szCs w:val="24"/>
                  </w:rPr>
                </w:pPr>
                <w:r>
                  <w:rPr>
                    <w:rFonts w:ascii="MS Gothic" w:eastAsia="MS Gothic" w:hint="eastAsia"/>
                    <w:b/>
                    <w:sz w:val="24"/>
                    <w:szCs w:val="24"/>
                  </w:rPr>
                  <w:t>☐</w:t>
                </w:r>
              </w:p>
            </w:sdtContent>
          </w:sdt>
        </w:tc>
        <w:tc>
          <w:tcPr>
            <w:tcW w:w="1134" w:type="dxa"/>
          </w:tcPr>
          <w:p w14:paraId="458767A0" w14:textId="77777777" w:rsidR="00B51EB4" w:rsidRDefault="00B51EB4" w:rsidP="0057269E">
            <w:pPr>
              <w:pStyle w:val="Ryckeveldebroodtekst"/>
              <w:jc w:val="center"/>
              <w:rPr>
                <w:b/>
                <w:sz w:val="24"/>
                <w:szCs w:val="24"/>
              </w:rPr>
            </w:pPr>
          </w:p>
          <w:p w14:paraId="769F4F4C" w14:textId="77777777" w:rsidR="00B51EB4" w:rsidRDefault="00B51EB4" w:rsidP="0057269E">
            <w:pPr>
              <w:pStyle w:val="Ryckeveldebroodtekst"/>
              <w:jc w:val="center"/>
              <w:rPr>
                <w:b/>
                <w:sz w:val="24"/>
                <w:szCs w:val="24"/>
              </w:rPr>
            </w:pPr>
          </w:p>
          <w:sdt>
            <w:sdtPr>
              <w:rPr>
                <w:b/>
                <w:sz w:val="24"/>
                <w:szCs w:val="24"/>
              </w:rPr>
              <w:id w:val="-1217663680"/>
              <w14:checkbox>
                <w14:checked w14:val="0"/>
                <w14:checkedState w14:val="2612" w14:font="MS Gothic"/>
                <w14:uncheckedState w14:val="2610" w14:font="MS Gothic"/>
              </w14:checkbox>
            </w:sdtPr>
            <w:sdtEndPr/>
            <w:sdtContent>
              <w:p w14:paraId="58B1FF35" w14:textId="77777777" w:rsidR="00B51EB4" w:rsidRPr="00D64C61" w:rsidRDefault="00B51EB4" w:rsidP="0057269E">
                <w:pPr>
                  <w:pStyle w:val="Ryckeveldebroodtekst"/>
                  <w:jc w:val="center"/>
                  <w:rPr>
                    <w:b/>
                    <w:sz w:val="24"/>
                    <w:szCs w:val="24"/>
                  </w:rPr>
                </w:pPr>
                <w:r>
                  <w:rPr>
                    <w:rFonts w:ascii="MS Gothic" w:eastAsia="MS Gothic" w:hint="eastAsia"/>
                    <w:b/>
                    <w:sz w:val="24"/>
                    <w:szCs w:val="24"/>
                  </w:rPr>
                  <w:t>☐</w:t>
                </w:r>
              </w:p>
            </w:sdtContent>
          </w:sdt>
        </w:tc>
        <w:tc>
          <w:tcPr>
            <w:tcW w:w="1134" w:type="dxa"/>
          </w:tcPr>
          <w:p w14:paraId="3F9883F9" w14:textId="77777777" w:rsidR="00B51EB4" w:rsidRPr="00AB0C56" w:rsidRDefault="00B51EB4" w:rsidP="0057269E">
            <w:pPr>
              <w:pStyle w:val="Ryckeveldebroodtekst"/>
              <w:jc w:val="center"/>
              <w:rPr>
                <w:b/>
                <w:sz w:val="30"/>
                <w:szCs w:val="30"/>
              </w:rPr>
            </w:pPr>
          </w:p>
          <w:p w14:paraId="590BBAA0" w14:textId="77777777" w:rsidR="00B51EB4" w:rsidRDefault="00B51EB4" w:rsidP="0057269E">
            <w:pPr>
              <w:pStyle w:val="Ryckeveldebroodtekst"/>
              <w:jc w:val="center"/>
              <w:rPr>
                <w:b/>
                <w:sz w:val="24"/>
                <w:szCs w:val="24"/>
              </w:rPr>
            </w:pPr>
            <w:r w:rsidRPr="00AB0C56">
              <w:rPr>
                <w:rFonts w:ascii="MS Gothic" w:eastAsia="MS Gothic" w:hint="eastAsia"/>
                <w:b/>
                <w:sz w:val="48"/>
                <w:szCs w:val="48"/>
              </w:rPr>
              <w:t>☐</w:t>
            </w:r>
          </w:p>
        </w:tc>
      </w:tr>
      <w:tr w:rsidR="00B51EB4" w:rsidRPr="00A50035" w14:paraId="4F45F15C" w14:textId="77777777" w:rsidTr="0057269E">
        <w:tc>
          <w:tcPr>
            <w:tcW w:w="9067" w:type="dxa"/>
            <w:gridSpan w:val="2"/>
            <w:shd w:val="clear" w:color="auto" w:fill="FFFFFF" w:themeFill="background1"/>
          </w:tcPr>
          <w:p w14:paraId="4AFD9D47" w14:textId="77777777" w:rsidR="00B51EB4" w:rsidRDefault="00B51EB4" w:rsidP="0057269E">
            <w:pPr>
              <w:pStyle w:val="Ryckeveldebroodtekst"/>
            </w:pPr>
          </w:p>
        </w:tc>
        <w:tc>
          <w:tcPr>
            <w:tcW w:w="1134" w:type="dxa"/>
            <w:shd w:val="clear" w:color="auto" w:fill="FFFFFF" w:themeFill="background1"/>
          </w:tcPr>
          <w:p w14:paraId="7E878009" w14:textId="77777777" w:rsidR="00B51EB4" w:rsidRDefault="00B51EB4" w:rsidP="0057269E">
            <w:pPr>
              <w:pStyle w:val="Ryckeveldebroodtekst"/>
            </w:pPr>
          </w:p>
        </w:tc>
        <w:tc>
          <w:tcPr>
            <w:tcW w:w="1134" w:type="dxa"/>
            <w:shd w:val="clear" w:color="auto" w:fill="FFFFFF" w:themeFill="background1"/>
          </w:tcPr>
          <w:p w14:paraId="2F47D1E8" w14:textId="77777777" w:rsidR="00B51EB4" w:rsidRDefault="00B51EB4" w:rsidP="0057269E">
            <w:pPr>
              <w:pStyle w:val="Ryckeveldebroodtekst"/>
            </w:pPr>
          </w:p>
        </w:tc>
        <w:tc>
          <w:tcPr>
            <w:tcW w:w="1134" w:type="dxa"/>
            <w:shd w:val="clear" w:color="auto" w:fill="FFFFFF" w:themeFill="background1"/>
          </w:tcPr>
          <w:p w14:paraId="714C75D7" w14:textId="77777777" w:rsidR="00B51EB4" w:rsidRDefault="00B51EB4" w:rsidP="0057269E">
            <w:pPr>
              <w:pStyle w:val="Ryckeveldebroodtekst"/>
            </w:pPr>
          </w:p>
        </w:tc>
        <w:tc>
          <w:tcPr>
            <w:tcW w:w="1134" w:type="dxa"/>
            <w:shd w:val="clear" w:color="auto" w:fill="FFFFFF" w:themeFill="background1"/>
          </w:tcPr>
          <w:p w14:paraId="1D519AAA" w14:textId="77777777" w:rsidR="00B51EB4" w:rsidRDefault="00B51EB4" w:rsidP="0057269E">
            <w:pPr>
              <w:pStyle w:val="Ryckeveldebroodtekst"/>
            </w:pPr>
          </w:p>
        </w:tc>
        <w:tc>
          <w:tcPr>
            <w:tcW w:w="1134" w:type="dxa"/>
            <w:shd w:val="clear" w:color="auto" w:fill="FFFFFF" w:themeFill="background1"/>
          </w:tcPr>
          <w:p w14:paraId="5EA7326A" w14:textId="77777777" w:rsidR="00B51EB4" w:rsidRDefault="00B51EB4" w:rsidP="0057269E">
            <w:pPr>
              <w:pStyle w:val="Ryckeveldebroodtekst"/>
            </w:pPr>
          </w:p>
        </w:tc>
      </w:tr>
      <w:tr w:rsidR="00B51EB4" w:rsidRPr="00A50035" w14:paraId="1F9E9FF8" w14:textId="77777777" w:rsidTr="0057269E">
        <w:tc>
          <w:tcPr>
            <w:tcW w:w="2404" w:type="dxa"/>
          </w:tcPr>
          <w:p w14:paraId="494942FE" w14:textId="77777777" w:rsidR="00B51EB4" w:rsidRDefault="00B51EB4" w:rsidP="0057269E">
            <w:pPr>
              <w:pStyle w:val="Ryckeveldebroodtekst"/>
              <w:tabs>
                <w:tab w:val="right" w:pos="8300"/>
              </w:tabs>
              <w:rPr>
                <w:noProof/>
                <w:lang w:eastAsia="nl-BE"/>
              </w:rPr>
            </w:pPr>
            <w:r>
              <w:rPr>
                <w:noProof/>
                <w:lang w:eastAsia="nl-BE"/>
              </w:rPr>
              <w:lastRenderedPageBreak/>
              <w:drawing>
                <wp:inline distT="0" distB="0" distL="0" distR="0" wp14:anchorId="6FED7B69" wp14:editId="04A46D00">
                  <wp:extent cx="1356383" cy="90000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menwerking3.jpg"/>
                          <pic:cNvPicPr/>
                        </pic:nvPicPr>
                        <pic:blipFill>
                          <a:blip r:embed="rId30">
                            <a:extLst>
                              <a:ext uri="{28A0092B-C50C-407E-A947-70E740481C1C}">
                                <a14:useLocalDpi xmlns:a14="http://schemas.microsoft.com/office/drawing/2010/main" val="0"/>
                              </a:ext>
                            </a:extLst>
                          </a:blip>
                          <a:stretch>
                            <a:fillRect/>
                          </a:stretch>
                        </pic:blipFill>
                        <pic:spPr>
                          <a:xfrm>
                            <a:off x="0" y="0"/>
                            <a:ext cx="1356383" cy="900000"/>
                          </a:xfrm>
                          <a:prstGeom prst="rect">
                            <a:avLst/>
                          </a:prstGeom>
                        </pic:spPr>
                      </pic:pic>
                    </a:graphicData>
                  </a:graphic>
                </wp:inline>
              </w:drawing>
            </w:r>
          </w:p>
        </w:tc>
        <w:tc>
          <w:tcPr>
            <w:tcW w:w="6663" w:type="dxa"/>
          </w:tcPr>
          <w:p w14:paraId="1A9BEBAF" w14:textId="77777777" w:rsidR="00B51EB4" w:rsidRPr="005E173C" w:rsidRDefault="00B51EB4" w:rsidP="0057269E">
            <w:pPr>
              <w:pStyle w:val="RyckeveldeKop4"/>
              <w:rPr>
                <w:caps/>
              </w:rPr>
            </w:pPr>
            <w:r>
              <w:t>5. EEN ORGANISATIECULTUUR VAN INTERNATIONALISERING</w:t>
            </w:r>
          </w:p>
          <w:p w14:paraId="6AAD5125" w14:textId="77777777" w:rsidR="00B51EB4" w:rsidRDefault="00B51EB4" w:rsidP="0057269E">
            <w:pPr>
              <w:pStyle w:val="Ryckeveldebroodtekst"/>
            </w:pPr>
            <w:r>
              <w:t xml:space="preserve">Onze school beschikt over een organisatiecultuur waarin alle personeel van de school </w:t>
            </w:r>
            <w:r w:rsidRPr="007366A0">
              <w:rPr>
                <w:b/>
              </w:rPr>
              <w:t>doordrongen</w:t>
            </w:r>
            <w:r>
              <w:t xml:space="preserve"> is van de internationaliseringsgedachte en overtuigd is van de meerwaarde ervan.</w:t>
            </w:r>
          </w:p>
        </w:tc>
        <w:tc>
          <w:tcPr>
            <w:tcW w:w="1134" w:type="dxa"/>
          </w:tcPr>
          <w:p w14:paraId="160ED79A" w14:textId="77777777" w:rsidR="00B51EB4" w:rsidRDefault="00B51EB4" w:rsidP="0057269E">
            <w:pPr>
              <w:pStyle w:val="Ryckeveldebroodtekst"/>
              <w:jc w:val="center"/>
              <w:rPr>
                <w:b/>
                <w:sz w:val="24"/>
                <w:szCs w:val="24"/>
              </w:rPr>
            </w:pPr>
          </w:p>
          <w:p w14:paraId="5271FCA5" w14:textId="77777777" w:rsidR="00B51EB4" w:rsidRDefault="00B51EB4" w:rsidP="0057269E">
            <w:pPr>
              <w:pStyle w:val="Ryckeveldebroodtekst"/>
              <w:jc w:val="center"/>
              <w:rPr>
                <w:b/>
                <w:sz w:val="24"/>
                <w:szCs w:val="24"/>
              </w:rPr>
            </w:pPr>
          </w:p>
          <w:p w14:paraId="79F62DA4" w14:textId="77777777" w:rsidR="00B51EB4" w:rsidRPr="00D21562" w:rsidRDefault="00BE0224" w:rsidP="0057269E">
            <w:pPr>
              <w:pStyle w:val="Ryckeveldebroodtekst"/>
              <w:jc w:val="center"/>
              <w:rPr>
                <w:b/>
                <w:sz w:val="24"/>
                <w:szCs w:val="24"/>
              </w:rPr>
            </w:pPr>
            <w:sdt>
              <w:sdtPr>
                <w:rPr>
                  <w:b/>
                  <w:sz w:val="24"/>
                  <w:szCs w:val="24"/>
                </w:rPr>
                <w:id w:val="1283468770"/>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7441D566" w14:textId="77777777" w:rsidR="00B51EB4" w:rsidRDefault="00B51EB4" w:rsidP="0057269E">
            <w:pPr>
              <w:pStyle w:val="Ryckeveldebroodtekst"/>
              <w:jc w:val="center"/>
              <w:rPr>
                <w:b/>
                <w:sz w:val="24"/>
                <w:szCs w:val="24"/>
              </w:rPr>
            </w:pPr>
          </w:p>
          <w:p w14:paraId="1CA4AEC1" w14:textId="77777777" w:rsidR="00B51EB4" w:rsidRDefault="00B51EB4" w:rsidP="0057269E">
            <w:pPr>
              <w:pStyle w:val="Ryckeveldebroodtekst"/>
              <w:jc w:val="center"/>
              <w:rPr>
                <w:b/>
                <w:sz w:val="24"/>
                <w:szCs w:val="24"/>
              </w:rPr>
            </w:pPr>
          </w:p>
          <w:p w14:paraId="74D0EFF6" w14:textId="77777777" w:rsidR="00B51EB4" w:rsidRPr="00D21562" w:rsidRDefault="00BE0224" w:rsidP="0057269E">
            <w:pPr>
              <w:pStyle w:val="Ryckeveldebroodtekst"/>
              <w:jc w:val="center"/>
              <w:rPr>
                <w:b/>
                <w:sz w:val="24"/>
                <w:szCs w:val="24"/>
              </w:rPr>
            </w:pPr>
            <w:sdt>
              <w:sdtPr>
                <w:rPr>
                  <w:b/>
                  <w:sz w:val="24"/>
                  <w:szCs w:val="24"/>
                </w:rPr>
                <w:id w:val="-2127534921"/>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0E92A602" w14:textId="77777777" w:rsidR="00B51EB4" w:rsidRDefault="00B51EB4" w:rsidP="0057269E">
            <w:pPr>
              <w:pStyle w:val="Ryckeveldebroodtekst"/>
              <w:jc w:val="center"/>
              <w:rPr>
                <w:b/>
                <w:sz w:val="24"/>
                <w:szCs w:val="24"/>
              </w:rPr>
            </w:pPr>
          </w:p>
          <w:p w14:paraId="2AF75519" w14:textId="77777777" w:rsidR="00B51EB4" w:rsidRDefault="00B51EB4" w:rsidP="0057269E">
            <w:pPr>
              <w:pStyle w:val="Ryckeveldebroodtekst"/>
              <w:jc w:val="center"/>
              <w:rPr>
                <w:b/>
                <w:sz w:val="24"/>
                <w:szCs w:val="24"/>
              </w:rPr>
            </w:pPr>
          </w:p>
          <w:sdt>
            <w:sdtPr>
              <w:rPr>
                <w:b/>
                <w:sz w:val="24"/>
                <w:szCs w:val="24"/>
              </w:rPr>
              <w:id w:val="1675073897"/>
              <w14:checkbox>
                <w14:checked w14:val="0"/>
                <w14:checkedState w14:val="2612" w14:font="MS Gothic"/>
                <w14:uncheckedState w14:val="2610" w14:font="MS Gothic"/>
              </w14:checkbox>
            </w:sdtPr>
            <w:sdtEndPr/>
            <w:sdtContent>
              <w:p w14:paraId="6D8866A9" w14:textId="77777777" w:rsidR="00B51EB4" w:rsidRPr="004F3F96" w:rsidRDefault="00B51EB4" w:rsidP="0057269E">
                <w:pPr>
                  <w:pStyle w:val="Ryckeveldebroodtekst"/>
                  <w:jc w:val="center"/>
                  <w:rPr>
                    <w:sz w:val="20"/>
                  </w:rPr>
                </w:pPr>
                <w:r>
                  <w:rPr>
                    <w:rFonts w:ascii="MS Gothic" w:eastAsia="MS Gothic" w:hint="eastAsia"/>
                    <w:b/>
                    <w:sz w:val="24"/>
                    <w:szCs w:val="24"/>
                  </w:rPr>
                  <w:t>☐</w:t>
                </w:r>
              </w:p>
            </w:sdtContent>
          </w:sdt>
        </w:tc>
        <w:tc>
          <w:tcPr>
            <w:tcW w:w="1134" w:type="dxa"/>
          </w:tcPr>
          <w:p w14:paraId="24D765A5" w14:textId="77777777" w:rsidR="00B51EB4" w:rsidRDefault="00B51EB4" w:rsidP="0057269E">
            <w:pPr>
              <w:pStyle w:val="Ryckeveldebroodtekst"/>
              <w:jc w:val="center"/>
              <w:rPr>
                <w:b/>
                <w:sz w:val="24"/>
                <w:szCs w:val="24"/>
              </w:rPr>
            </w:pPr>
          </w:p>
          <w:p w14:paraId="76633558" w14:textId="77777777" w:rsidR="00B51EB4" w:rsidRDefault="00B51EB4" w:rsidP="0057269E">
            <w:pPr>
              <w:pStyle w:val="Ryckeveldebroodtekst"/>
              <w:jc w:val="center"/>
              <w:rPr>
                <w:b/>
                <w:sz w:val="24"/>
                <w:szCs w:val="24"/>
              </w:rPr>
            </w:pPr>
          </w:p>
          <w:p w14:paraId="570258F8" w14:textId="77777777" w:rsidR="00B51EB4" w:rsidRDefault="00BE0224" w:rsidP="0057269E">
            <w:pPr>
              <w:pStyle w:val="Ryckeveldebroodtekst"/>
              <w:jc w:val="center"/>
            </w:pPr>
            <w:sdt>
              <w:sdtPr>
                <w:rPr>
                  <w:b/>
                  <w:sz w:val="24"/>
                  <w:szCs w:val="24"/>
                </w:rPr>
                <w:id w:val="-114212905"/>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r w:rsidR="00B51EB4">
              <w:t xml:space="preserve"> </w:t>
            </w:r>
          </w:p>
        </w:tc>
        <w:tc>
          <w:tcPr>
            <w:tcW w:w="1134" w:type="dxa"/>
          </w:tcPr>
          <w:p w14:paraId="101C006F" w14:textId="77777777" w:rsidR="00B51EB4" w:rsidRPr="00AB0C56" w:rsidRDefault="00B51EB4" w:rsidP="0057269E">
            <w:pPr>
              <w:pStyle w:val="Ryckeveldebroodtekst"/>
              <w:jc w:val="center"/>
              <w:rPr>
                <w:b/>
                <w:sz w:val="30"/>
                <w:szCs w:val="30"/>
              </w:rPr>
            </w:pPr>
          </w:p>
          <w:p w14:paraId="1D4949BD" w14:textId="77777777" w:rsidR="00B51EB4" w:rsidRDefault="00B51EB4" w:rsidP="0057269E">
            <w:pPr>
              <w:pStyle w:val="Ryckeveldebroodtekst"/>
              <w:jc w:val="center"/>
              <w:rPr>
                <w:b/>
                <w:sz w:val="24"/>
                <w:szCs w:val="24"/>
              </w:rPr>
            </w:pPr>
            <w:r w:rsidRPr="00AB0C56">
              <w:rPr>
                <w:rFonts w:ascii="MS Gothic" w:eastAsia="MS Gothic" w:hint="eastAsia"/>
                <w:b/>
                <w:sz w:val="48"/>
                <w:szCs w:val="48"/>
              </w:rPr>
              <w:t>☐</w:t>
            </w:r>
          </w:p>
        </w:tc>
      </w:tr>
      <w:tr w:rsidR="00B51EB4" w:rsidRPr="0022020B" w14:paraId="37B163A7" w14:textId="77777777" w:rsidTr="0057269E">
        <w:tc>
          <w:tcPr>
            <w:tcW w:w="13603" w:type="dxa"/>
            <w:gridSpan w:val="6"/>
          </w:tcPr>
          <w:p w14:paraId="236BAB70" w14:textId="77777777" w:rsidR="00B51EB4" w:rsidRPr="004F3F96" w:rsidRDefault="00B51EB4" w:rsidP="0057269E">
            <w:pPr>
              <w:pStyle w:val="RyckeveldeKop4"/>
            </w:pPr>
          </w:p>
        </w:tc>
        <w:tc>
          <w:tcPr>
            <w:tcW w:w="1134" w:type="dxa"/>
          </w:tcPr>
          <w:p w14:paraId="749C9FF5" w14:textId="77777777" w:rsidR="00B51EB4" w:rsidRPr="004F3F96" w:rsidRDefault="00B51EB4" w:rsidP="0057269E">
            <w:pPr>
              <w:pStyle w:val="RyckeveldeKop4"/>
            </w:pPr>
          </w:p>
        </w:tc>
      </w:tr>
      <w:tr w:rsidR="00B51EB4" w:rsidRPr="00A50035" w14:paraId="7C70BD34" w14:textId="77777777" w:rsidTr="0057269E">
        <w:tc>
          <w:tcPr>
            <w:tcW w:w="9067" w:type="dxa"/>
            <w:gridSpan w:val="2"/>
            <w:shd w:val="clear" w:color="auto" w:fill="FFFFFF" w:themeFill="background1"/>
          </w:tcPr>
          <w:p w14:paraId="2B48DC01" w14:textId="77777777" w:rsidR="00B51EB4" w:rsidRDefault="00B51EB4" w:rsidP="0057269E">
            <w:pPr>
              <w:pStyle w:val="RyckeveldeKop4"/>
            </w:pPr>
            <w:r>
              <w:t>EEN DUURZAME INTERNATIONALISERINGSWERKING</w:t>
            </w:r>
          </w:p>
        </w:tc>
        <w:tc>
          <w:tcPr>
            <w:tcW w:w="1134" w:type="dxa"/>
            <w:shd w:val="clear" w:color="auto" w:fill="FFFFFF" w:themeFill="background1"/>
          </w:tcPr>
          <w:p w14:paraId="252CE024" w14:textId="77777777" w:rsidR="00B51EB4" w:rsidRPr="00A16513" w:rsidRDefault="00B51EB4" w:rsidP="0057269E">
            <w:pPr>
              <w:pStyle w:val="RyckeveldeKop3"/>
              <w:jc w:val="center"/>
              <w:rPr>
                <w:rFonts w:cstheme="majorBidi"/>
                <w:iCs/>
                <w:caps w:val="0"/>
                <w:color w:val="7F7F7F" w:themeColor="text1" w:themeTint="80"/>
                <w:szCs w:val="20"/>
                <w:lang w:val="nl-NL"/>
              </w:rPr>
            </w:pPr>
            <w:r w:rsidRPr="00A16513">
              <w:rPr>
                <w:rFonts w:cstheme="majorBidi"/>
                <w:iCs/>
                <w:caps w:val="0"/>
                <w:color w:val="7F7F7F" w:themeColor="text1" w:themeTint="80"/>
                <w:szCs w:val="20"/>
                <w:lang w:val="nl-NL"/>
              </w:rPr>
              <w:t>SCORE 1</w:t>
            </w:r>
          </w:p>
        </w:tc>
        <w:tc>
          <w:tcPr>
            <w:tcW w:w="1134" w:type="dxa"/>
            <w:shd w:val="clear" w:color="auto" w:fill="FFFFFF" w:themeFill="background1"/>
          </w:tcPr>
          <w:p w14:paraId="459F8D62" w14:textId="77777777" w:rsidR="00B51EB4" w:rsidRPr="00A16513" w:rsidRDefault="00B51EB4" w:rsidP="0057269E">
            <w:pPr>
              <w:pStyle w:val="RyckeveldeKop3"/>
              <w:jc w:val="center"/>
              <w:rPr>
                <w:rFonts w:cstheme="majorBidi"/>
                <w:iCs/>
                <w:caps w:val="0"/>
                <w:color w:val="7F7F7F" w:themeColor="text1" w:themeTint="80"/>
                <w:szCs w:val="20"/>
                <w:lang w:val="nl-NL"/>
              </w:rPr>
            </w:pPr>
            <w:r w:rsidRPr="00A16513">
              <w:rPr>
                <w:rFonts w:cstheme="majorBidi"/>
                <w:iCs/>
                <w:caps w:val="0"/>
                <w:color w:val="7F7F7F" w:themeColor="text1" w:themeTint="80"/>
                <w:szCs w:val="20"/>
                <w:lang w:val="nl-NL"/>
              </w:rPr>
              <w:t>SCORE 2</w:t>
            </w:r>
          </w:p>
        </w:tc>
        <w:tc>
          <w:tcPr>
            <w:tcW w:w="1134" w:type="dxa"/>
            <w:shd w:val="clear" w:color="auto" w:fill="FFFFFF" w:themeFill="background1"/>
          </w:tcPr>
          <w:p w14:paraId="14FFCD4F" w14:textId="77777777" w:rsidR="00B51EB4" w:rsidRPr="00A16513" w:rsidRDefault="00B51EB4" w:rsidP="0057269E">
            <w:pPr>
              <w:pStyle w:val="RyckeveldeKop3"/>
              <w:jc w:val="center"/>
              <w:rPr>
                <w:rFonts w:cstheme="majorBidi"/>
                <w:iCs/>
                <w:caps w:val="0"/>
                <w:color w:val="7F7F7F" w:themeColor="text1" w:themeTint="80"/>
                <w:szCs w:val="20"/>
                <w:lang w:val="nl-NL"/>
              </w:rPr>
            </w:pPr>
            <w:r w:rsidRPr="00A16513">
              <w:rPr>
                <w:rFonts w:cstheme="majorBidi"/>
                <w:iCs/>
                <w:caps w:val="0"/>
                <w:color w:val="7F7F7F" w:themeColor="text1" w:themeTint="80"/>
                <w:szCs w:val="20"/>
                <w:lang w:val="nl-NL"/>
              </w:rPr>
              <w:t>SCORE 3</w:t>
            </w:r>
          </w:p>
        </w:tc>
        <w:tc>
          <w:tcPr>
            <w:tcW w:w="1134" w:type="dxa"/>
            <w:shd w:val="clear" w:color="auto" w:fill="FFFFFF" w:themeFill="background1"/>
          </w:tcPr>
          <w:p w14:paraId="347407F9" w14:textId="77777777" w:rsidR="00B51EB4" w:rsidRPr="00A16513" w:rsidRDefault="00B51EB4" w:rsidP="0057269E">
            <w:pPr>
              <w:pStyle w:val="RyckeveldeKop3"/>
              <w:jc w:val="center"/>
              <w:rPr>
                <w:rFonts w:cstheme="majorBidi"/>
                <w:iCs/>
                <w:caps w:val="0"/>
                <w:color w:val="7F7F7F" w:themeColor="text1" w:themeTint="80"/>
                <w:szCs w:val="20"/>
                <w:lang w:val="nl-NL"/>
              </w:rPr>
            </w:pPr>
            <w:r w:rsidRPr="00A16513">
              <w:rPr>
                <w:rFonts w:cstheme="majorBidi"/>
                <w:iCs/>
                <w:caps w:val="0"/>
                <w:color w:val="7F7F7F" w:themeColor="text1" w:themeTint="80"/>
                <w:szCs w:val="20"/>
                <w:lang w:val="nl-NL"/>
              </w:rPr>
              <w:t>SCORE 4</w:t>
            </w:r>
          </w:p>
        </w:tc>
        <w:tc>
          <w:tcPr>
            <w:tcW w:w="1134" w:type="dxa"/>
            <w:shd w:val="clear" w:color="auto" w:fill="FFFFFF" w:themeFill="background1"/>
          </w:tcPr>
          <w:p w14:paraId="62629EBE" w14:textId="77777777" w:rsidR="00B51EB4" w:rsidRPr="00A16513" w:rsidRDefault="00B51EB4" w:rsidP="0057269E">
            <w:pPr>
              <w:pStyle w:val="RyckeveldeKop3"/>
              <w:jc w:val="center"/>
              <w:rPr>
                <w:rFonts w:cstheme="majorBidi"/>
                <w:iCs/>
                <w:caps w:val="0"/>
                <w:color w:val="7F7F7F" w:themeColor="text1" w:themeTint="80"/>
                <w:szCs w:val="20"/>
                <w:lang w:val="nl-NL"/>
              </w:rPr>
            </w:pPr>
            <w:r>
              <w:rPr>
                <w:rFonts w:cstheme="majorBidi"/>
                <w:iCs/>
                <w:caps w:val="0"/>
                <w:color w:val="7F7F7F" w:themeColor="text1" w:themeTint="80"/>
                <w:szCs w:val="20"/>
                <w:lang w:val="nl-NL"/>
              </w:rPr>
              <w:t>BELANG</w:t>
            </w:r>
          </w:p>
        </w:tc>
      </w:tr>
      <w:tr w:rsidR="00B51EB4" w:rsidRPr="0022020B" w14:paraId="11DB37A1" w14:textId="77777777" w:rsidTr="0057269E">
        <w:tc>
          <w:tcPr>
            <w:tcW w:w="2404" w:type="dxa"/>
          </w:tcPr>
          <w:p w14:paraId="0C178076" w14:textId="77777777" w:rsidR="00B51EB4" w:rsidRDefault="00B51EB4" w:rsidP="0057269E">
            <w:pPr>
              <w:pStyle w:val="Ryckeveldebroodtekst"/>
              <w:tabs>
                <w:tab w:val="right" w:pos="8300"/>
              </w:tabs>
              <w:rPr>
                <w:noProof/>
                <w:lang w:eastAsia="nl-BE"/>
              </w:rPr>
            </w:pPr>
            <w:r>
              <w:rPr>
                <w:noProof/>
                <w:lang w:eastAsia="nl-BE"/>
              </w:rPr>
              <w:drawing>
                <wp:inline distT="0" distB="0" distL="0" distR="0" wp14:anchorId="32F6443C" wp14:editId="2CA48438">
                  <wp:extent cx="1435710" cy="90000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rojectmanagement.jpg"/>
                          <pic:cNvPicPr/>
                        </pic:nvPicPr>
                        <pic:blipFill>
                          <a:blip r:embed="rId31">
                            <a:extLst>
                              <a:ext uri="{28A0092B-C50C-407E-A947-70E740481C1C}">
                                <a14:useLocalDpi xmlns:a14="http://schemas.microsoft.com/office/drawing/2010/main" val="0"/>
                              </a:ext>
                            </a:extLst>
                          </a:blip>
                          <a:stretch>
                            <a:fillRect/>
                          </a:stretch>
                        </pic:blipFill>
                        <pic:spPr>
                          <a:xfrm>
                            <a:off x="0" y="0"/>
                            <a:ext cx="1435710" cy="900000"/>
                          </a:xfrm>
                          <a:prstGeom prst="rect">
                            <a:avLst/>
                          </a:prstGeom>
                        </pic:spPr>
                      </pic:pic>
                    </a:graphicData>
                  </a:graphic>
                </wp:inline>
              </w:drawing>
            </w:r>
          </w:p>
        </w:tc>
        <w:tc>
          <w:tcPr>
            <w:tcW w:w="6663" w:type="dxa"/>
          </w:tcPr>
          <w:p w14:paraId="7CA7D90C" w14:textId="77777777" w:rsidR="00B51EB4" w:rsidRPr="005E173C" w:rsidRDefault="00B51EB4" w:rsidP="0057269E">
            <w:pPr>
              <w:pStyle w:val="RyckeveldeKop4"/>
              <w:rPr>
                <w:caps/>
              </w:rPr>
            </w:pPr>
            <w:r>
              <w:t>6</w:t>
            </w:r>
            <w:r w:rsidRPr="005E173C">
              <w:t xml:space="preserve">. </w:t>
            </w:r>
            <w:r>
              <w:t>KWALITEITSVOL PROJECTMANAGEMENT</w:t>
            </w:r>
          </w:p>
          <w:p w14:paraId="4E3EABAD" w14:textId="77777777" w:rsidR="00B51EB4" w:rsidRPr="0022020B" w:rsidRDefault="00B51EB4" w:rsidP="0057269E">
            <w:pPr>
              <w:pStyle w:val="Ryckeveldebroodtekst"/>
            </w:pPr>
            <w:r>
              <w:t xml:space="preserve">Onze school realiseert </w:t>
            </w:r>
            <w:r w:rsidRPr="00775D98">
              <w:rPr>
                <w:b/>
              </w:rPr>
              <w:t>kwaliteitsvol projectmanagement</w:t>
            </w:r>
            <w:r>
              <w:t xml:space="preserve"> bij de uitvoering van grensoverschrijdende projecten. </w:t>
            </w:r>
          </w:p>
        </w:tc>
        <w:tc>
          <w:tcPr>
            <w:tcW w:w="1134" w:type="dxa"/>
          </w:tcPr>
          <w:p w14:paraId="554CF1AD" w14:textId="77777777" w:rsidR="00B51EB4" w:rsidRDefault="00B51EB4" w:rsidP="0057269E">
            <w:pPr>
              <w:pStyle w:val="Ryckeveldebroodtekst"/>
              <w:jc w:val="center"/>
              <w:rPr>
                <w:b/>
                <w:sz w:val="24"/>
                <w:szCs w:val="24"/>
              </w:rPr>
            </w:pPr>
          </w:p>
          <w:p w14:paraId="03E04DEC" w14:textId="77777777" w:rsidR="00B51EB4" w:rsidRDefault="00B51EB4" w:rsidP="0057269E">
            <w:pPr>
              <w:pStyle w:val="Ryckeveldebroodtekst"/>
              <w:jc w:val="center"/>
              <w:rPr>
                <w:b/>
                <w:sz w:val="24"/>
                <w:szCs w:val="24"/>
              </w:rPr>
            </w:pPr>
          </w:p>
          <w:p w14:paraId="4F1A0291" w14:textId="77777777" w:rsidR="00B51EB4" w:rsidRPr="00D21562" w:rsidRDefault="00BE0224" w:rsidP="0057269E">
            <w:pPr>
              <w:pStyle w:val="Ryckeveldebroodtekst"/>
              <w:jc w:val="center"/>
              <w:rPr>
                <w:b/>
                <w:sz w:val="24"/>
                <w:szCs w:val="24"/>
              </w:rPr>
            </w:pPr>
            <w:sdt>
              <w:sdtPr>
                <w:rPr>
                  <w:b/>
                  <w:sz w:val="24"/>
                  <w:szCs w:val="24"/>
                </w:rPr>
                <w:id w:val="-1264922722"/>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33E1587B" w14:textId="77777777" w:rsidR="00B51EB4" w:rsidRDefault="00B51EB4" w:rsidP="0057269E">
            <w:pPr>
              <w:pStyle w:val="Ryckeveldebroodtekst"/>
              <w:jc w:val="center"/>
              <w:rPr>
                <w:b/>
                <w:sz w:val="24"/>
                <w:szCs w:val="24"/>
              </w:rPr>
            </w:pPr>
          </w:p>
          <w:p w14:paraId="670C3E6C" w14:textId="77777777" w:rsidR="00B51EB4" w:rsidRDefault="00B51EB4" w:rsidP="0057269E">
            <w:pPr>
              <w:pStyle w:val="Ryckeveldebroodtekst"/>
              <w:jc w:val="center"/>
              <w:rPr>
                <w:b/>
                <w:sz w:val="24"/>
                <w:szCs w:val="24"/>
              </w:rPr>
            </w:pPr>
          </w:p>
          <w:p w14:paraId="5BC3A9F9" w14:textId="77777777" w:rsidR="00B51EB4" w:rsidRPr="00D21562" w:rsidRDefault="00BE0224" w:rsidP="0057269E">
            <w:pPr>
              <w:pStyle w:val="Ryckeveldebroodtekst"/>
              <w:jc w:val="center"/>
              <w:rPr>
                <w:b/>
                <w:sz w:val="24"/>
                <w:szCs w:val="24"/>
              </w:rPr>
            </w:pPr>
            <w:sdt>
              <w:sdtPr>
                <w:rPr>
                  <w:b/>
                  <w:sz w:val="24"/>
                  <w:szCs w:val="24"/>
                </w:rPr>
                <w:id w:val="1143460920"/>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7C5C8F25" w14:textId="77777777" w:rsidR="00B51EB4" w:rsidRDefault="00B51EB4" w:rsidP="0057269E">
            <w:pPr>
              <w:pStyle w:val="Ryckeveldebroodtekst"/>
              <w:jc w:val="center"/>
              <w:rPr>
                <w:b/>
                <w:sz w:val="24"/>
                <w:szCs w:val="24"/>
              </w:rPr>
            </w:pPr>
          </w:p>
          <w:p w14:paraId="05EC688B" w14:textId="77777777" w:rsidR="00B51EB4" w:rsidRDefault="00B51EB4" w:rsidP="0057269E">
            <w:pPr>
              <w:pStyle w:val="Ryckeveldebroodtekst"/>
              <w:jc w:val="center"/>
              <w:rPr>
                <w:b/>
                <w:sz w:val="24"/>
                <w:szCs w:val="24"/>
              </w:rPr>
            </w:pPr>
          </w:p>
          <w:p w14:paraId="597357C3" w14:textId="77777777" w:rsidR="00B51EB4" w:rsidRPr="00D21562" w:rsidRDefault="00BE0224" w:rsidP="0057269E">
            <w:pPr>
              <w:pStyle w:val="Ryckeveldebroodtekst"/>
              <w:jc w:val="center"/>
              <w:rPr>
                <w:b/>
                <w:sz w:val="24"/>
                <w:szCs w:val="24"/>
              </w:rPr>
            </w:pPr>
            <w:sdt>
              <w:sdtPr>
                <w:rPr>
                  <w:b/>
                  <w:sz w:val="24"/>
                  <w:szCs w:val="24"/>
                </w:rPr>
                <w:id w:val="-309555090"/>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38FAC7AE" w14:textId="77777777" w:rsidR="00B51EB4" w:rsidRDefault="00B51EB4" w:rsidP="0057269E">
            <w:pPr>
              <w:pStyle w:val="Ryckeveldebroodtekst"/>
              <w:jc w:val="center"/>
              <w:rPr>
                <w:b/>
                <w:sz w:val="24"/>
                <w:szCs w:val="24"/>
              </w:rPr>
            </w:pPr>
          </w:p>
          <w:p w14:paraId="07CB3103" w14:textId="77777777" w:rsidR="00B51EB4" w:rsidRDefault="00B51EB4" w:rsidP="0057269E">
            <w:pPr>
              <w:pStyle w:val="Ryckeveldebroodtekst"/>
              <w:jc w:val="center"/>
              <w:rPr>
                <w:b/>
                <w:sz w:val="24"/>
                <w:szCs w:val="24"/>
              </w:rPr>
            </w:pPr>
          </w:p>
          <w:p w14:paraId="1923E88E" w14:textId="77777777" w:rsidR="00B51EB4" w:rsidRPr="00D21562" w:rsidRDefault="00BE0224" w:rsidP="0057269E">
            <w:pPr>
              <w:pStyle w:val="Ryckeveldebroodtekst"/>
              <w:jc w:val="center"/>
              <w:rPr>
                <w:b/>
                <w:sz w:val="24"/>
                <w:szCs w:val="24"/>
              </w:rPr>
            </w:pPr>
            <w:sdt>
              <w:sdtPr>
                <w:rPr>
                  <w:b/>
                  <w:sz w:val="24"/>
                  <w:szCs w:val="24"/>
                </w:rPr>
                <w:id w:val="584883434"/>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119D465D" w14:textId="77777777" w:rsidR="00B51EB4" w:rsidRPr="00AB0C56" w:rsidRDefault="00B51EB4" w:rsidP="0057269E">
            <w:pPr>
              <w:pStyle w:val="Ryckeveldebroodtekst"/>
              <w:jc w:val="center"/>
              <w:rPr>
                <w:b/>
                <w:sz w:val="30"/>
                <w:szCs w:val="30"/>
              </w:rPr>
            </w:pPr>
          </w:p>
          <w:p w14:paraId="59A108CB" w14:textId="77777777" w:rsidR="00B51EB4" w:rsidRDefault="00B51EB4" w:rsidP="0057269E">
            <w:pPr>
              <w:pStyle w:val="Ryckeveldebroodtekst"/>
              <w:jc w:val="center"/>
              <w:rPr>
                <w:b/>
                <w:sz w:val="24"/>
                <w:szCs w:val="24"/>
              </w:rPr>
            </w:pPr>
            <w:r w:rsidRPr="00AB0C56">
              <w:rPr>
                <w:rFonts w:ascii="MS Gothic" w:eastAsia="MS Gothic" w:hint="eastAsia"/>
                <w:b/>
                <w:sz w:val="48"/>
                <w:szCs w:val="48"/>
              </w:rPr>
              <w:t>☐</w:t>
            </w:r>
          </w:p>
        </w:tc>
      </w:tr>
      <w:tr w:rsidR="00B51EB4" w:rsidRPr="00A50035" w14:paraId="0F30B869" w14:textId="77777777" w:rsidTr="0057269E">
        <w:tc>
          <w:tcPr>
            <w:tcW w:w="9067" w:type="dxa"/>
            <w:gridSpan w:val="2"/>
            <w:shd w:val="clear" w:color="auto" w:fill="FFFFFF" w:themeFill="background1"/>
          </w:tcPr>
          <w:p w14:paraId="21F1D3D6" w14:textId="77777777" w:rsidR="00B51EB4" w:rsidRDefault="00B51EB4" w:rsidP="0057269E">
            <w:pPr>
              <w:pStyle w:val="Ryckeveldebroodtekst"/>
            </w:pPr>
          </w:p>
        </w:tc>
        <w:tc>
          <w:tcPr>
            <w:tcW w:w="1134" w:type="dxa"/>
            <w:shd w:val="clear" w:color="auto" w:fill="FFFFFF" w:themeFill="background1"/>
          </w:tcPr>
          <w:p w14:paraId="555882FF" w14:textId="77777777" w:rsidR="00B51EB4" w:rsidRDefault="00B51EB4" w:rsidP="0057269E">
            <w:pPr>
              <w:pStyle w:val="Ryckeveldebroodtekst"/>
            </w:pPr>
          </w:p>
        </w:tc>
        <w:tc>
          <w:tcPr>
            <w:tcW w:w="1134" w:type="dxa"/>
            <w:shd w:val="clear" w:color="auto" w:fill="FFFFFF" w:themeFill="background1"/>
          </w:tcPr>
          <w:p w14:paraId="3FA64AB3" w14:textId="77777777" w:rsidR="00B51EB4" w:rsidRDefault="00B51EB4" w:rsidP="0057269E">
            <w:pPr>
              <w:pStyle w:val="Ryckeveldebroodtekst"/>
            </w:pPr>
          </w:p>
        </w:tc>
        <w:tc>
          <w:tcPr>
            <w:tcW w:w="1134" w:type="dxa"/>
            <w:shd w:val="clear" w:color="auto" w:fill="FFFFFF" w:themeFill="background1"/>
          </w:tcPr>
          <w:p w14:paraId="698C9B9A" w14:textId="77777777" w:rsidR="00B51EB4" w:rsidRDefault="00B51EB4" w:rsidP="0057269E">
            <w:pPr>
              <w:pStyle w:val="Ryckeveldebroodtekst"/>
            </w:pPr>
          </w:p>
        </w:tc>
        <w:tc>
          <w:tcPr>
            <w:tcW w:w="1134" w:type="dxa"/>
            <w:shd w:val="clear" w:color="auto" w:fill="FFFFFF" w:themeFill="background1"/>
          </w:tcPr>
          <w:p w14:paraId="523A5656" w14:textId="77777777" w:rsidR="00B51EB4" w:rsidRDefault="00B51EB4" w:rsidP="0057269E">
            <w:pPr>
              <w:pStyle w:val="Ryckeveldebroodtekst"/>
            </w:pPr>
          </w:p>
        </w:tc>
        <w:tc>
          <w:tcPr>
            <w:tcW w:w="1134" w:type="dxa"/>
            <w:shd w:val="clear" w:color="auto" w:fill="FFFFFF" w:themeFill="background1"/>
          </w:tcPr>
          <w:p w14:paraId="230EF098" w14:textId="77777777" w:rsidR="00B51EB4" w:rsidRDefault="00B51EB4" w:rsidP="0057269E">
            <w:pPr>
              <w:pStyle w:val="Ryckeveldebroodtekst"/>
            </w:pPr>
          </w:p>
        </w:tc>
      </w:tr>
      <w:tr w:rsidR="00B51EB4" w:rsidRPr="0022020B" w14:paraId="56E3413B" w14:textId="77777777" w:rsidTr="0057269E">
        <w:tc>
          <w:tcPr>
            <w:tcW w:w="2404" w:type="dxa"/>
          </w:tcPr>
          <w:p w14:paraId="5B1F48AB" w14:textId="77777777" w:rsidR="00B51EB4" w:rsidRDefault="00B51EB4" w:rsidP="0057269E">
            <w:pPr>
              <w:pStyle w:val="Ryckeveldebroodtekst"/>
              <w:tabs>
                <w:tab w:val="right" w:pos="8300"/>
              </w:tabs>
              <w:rPr>
                <w:noProof/>
                <w:lang w:eastAsia="nl-BE"/>
              </w:rPr>
            </w:pPr>
            <w:r>
              <w:rPr>
                <w:noProof/>
                <w:lang w:eastAsia="nl-BE"/>
              </w:rPr>
              <w:drawing>
                <wp:inline distT="0" distB="0" distL="0" distR="0" wp14:anchorId="3E712AB1" wp14:editId="167F93AE">
                  <wp:extent cx="1389380" cy="922020"/>
                  <wp:effectExtent l="0" t="0" r="127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erling_in_lokaal.jpg"/>
                          <pic:cNvPicPr/>
                        </pic:nvPicPr>
                        <pic:blipFill>
                          <a:blip r:embed="rId32">
                            <a:extLst>
                              <a:ext uri="{28A0092B-C50C-407E-A947-70E740481C1C}">
                                <a14:useLocalDpi xmlns:a14="http://schemas.microsoft.com/office/drawing/2010/main" val="0"/>
                              </a:ext>
                            </a:extLst>
                          </a:blip>
                          <a:stretch>
                            <a:fillRect/>
                          </a:stretch>
                        </pic:blipFill>
                        <pic:spPr>
                          <a:xfrm>
                            <a:off x="0" y="0"/>
                            <a:ext cx="1389380" cy="922020"/>
                          </a:xfrm>
                          <a:prstGeom prst="rect">
                            <a:avLst/>
                          </a:prstGeom>
                        </pic:spPr>
                      </pic:pic>
                    </a:graphicData>
                  </a:graphic>
                </wp:inline>
              </w:drawing>
            </w:r>
          </w:p>
        </w:tc>
        <w:tc>
          <w:tcPr>
            <w:tcW w:w="6663" w:type="dxa"/>
          </w:tcPr>
          <w:p w14:paraId="5A33AE9F" w14:textId="77777777" w:rsidR="00B51EB4" w:rsidRPr="005E173C" w:rsidRDefault="00B51EB4" w:rsidP="0057269E">
            <w:pPr>
              <w:pStyle w:val="RyckeveldeKop4"/>
              <w:rPr>
                <w:caps/>
              </w:rPr>
            </w:pPr>
            <w:r>
              <w:t>7</w:t>
            </w:r>
            <w:r w:rsidRPr="005E173C">
              <w:t xml:space="preserve">. </w:t>
            </w:r>
            <w:r>
              <w:t>ERKENNING VAN DE LEERRESULTATEN LEERLINGEN</w:t>
            </w:r>
          </w:p>
          <w:p w14:paraId="0BBEF630" w14:textId="77777777" w:rsidR="00B51EB4" w:rsidRPr="0022020B" w:rsidRDefault="00B51EB4" w:rsidP="0057269E">
            <w:pPr>
              <w:pStyle w:val="Ryckeveldebroodtekst"/>
            </w:pPr>
            <w:r>
              <w:t xml:space="preserve">Onze school erkent de resultaten van grensoverschrijdende projecten in het </w:t>
            </w:r>
            <w:r>
              <w:rPr>
                <w:b/>
              </w:rPr>
              <w:t>curriculum</w:t>
            </w:r>
            <w:r w:rsidRPr="00E60205">
              <w:t xml:space="preserve"> van de leerlingen, in een portfolio, e</w:t>
            </w:r>
            <w:r>
              <w:t xml:space="preserve">nz. </w:t>
            </w:r>
          </w:p>
        </w:tc>
        <w:tc>
          <w:tcPr>
            <w:tcW w:w="1134" w:type="dxa"/>
          </w:tcPr>
          <w:p w14:paraId="37F73C8C" w14:textId="77777777" w:rsidR="00B51EB4" w:rsidRDefault="00B51EB4" w:rsidP="0057269E">
            <w:pPr>
              <w:pStyle w:val="Ryckeveldebroodtekst"/>
              <w:jc w:val="center"/>
              <w:rPr>
                <w:b/>
                <w:sz w:val="24"/>
                <w:szCs w:val="24"/>
              </w:rPr>
            </w:pPr>
          </w:p>
          <w:p w14:paraId="22DA87AD" w14:textId="77777777" w:rsidR="00B51EB4" w:rsidRDefault="00B51EB4" w:rsidP="0057269E">
            <w:pPr>
              <w:pStyle w:val="Ryckeveldebroodtekst"/>
              <w:jc w:val="center"/>
              <w:rPr>
                <w:b/>
                <w:sz w:val="24"/>
                <w:szCs w:val="24"/>
              </w:rPr>
            </w:pPr>
          </w:p>
          <w:p w14:paraId="3493AFE5" w14:textId="77777777" w:rsidR="00B51EB4" w:rsidRPr="00D21562" w:rsidRDefault="00BE0224" w:rsidP="0057269E">
            <w:pPr>
              <w:pStyle w:val="Ryckeveldebroodtekst"/>
              <w:jc w:val="center"/>
              <w:rPr>
                <w:b/>
                <w:sz w:val="24"/>
                <w:szCs w:val="24"/>
              </w:rPr>
            </w:pPr>
            <w:sdt>
              <w:sdtPr>
                <w:rPr>
                  <w:b/>
                  <w:sz w:val="24"/>
                  <w:szCs w:val="24"/>
                </w:rPr>
                <w:id w:val="-696614966"/>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20CFB8F0" w14:textId="77777777" w:rsidR="00B51EB4" w:rsidRDefault="00B51EB4" w:rsidP="0057269E">
            <w:pPr>
              <w:pStyle w:val="Ryckeveldebroodtekst"/>
              <w:jc w:val="center"/>
              <w:rPr>
                <w:b/>
                <w:sz w:val="24"/>
                <w:szCs w:val="24"/>
              </w:rPr>
            </w:pPr>
          </w:p>
          <w:p w14:paraId="5BF6935F" w14:textId="77777777" w:rsidR="00B51EB4" w:rsidRDefault="00B51EB4" w:rsidP="0057269E">
            <w:pPr>
              <w:pStyle w:val="Ryckeveldebroodtekst"/>
              <w:jc w:val="center"/>
              <w:rPr>
                <w:b/>
                <w:sz w:val="24"/>
                <w:szCs w:val="24"/>
              </w:rPr>
            </w:pPr>
          </w:p>
          <w:p w14:paraId="1D808898" w14:textId="77777777" w:rsidR="00B51EB4" w:rsidRPr="00D21562" w:rsidRDefault="00BE0224" w:rsidP="0057269E">
            <w:pPr>
              <w:pStyle w:val="Ryckeveldebroodtekst"/>
              <w:jc w:val="center"/>
              <w:rPr>
                <w:b/>
                <w:sz w:val="24"/>
                <w:szCs w:val="24"/>
              </w:rPr>
            </w:pPr>
            <w:sdt>
              <w:sdtPr>
                <w:rPr>
                  <w:b/>
                  <w:sz w:val="24"/>
                  <w:szCs w:val="24"/>
                </w:rPr>
                <w:id w:val="-1141807967"/>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6704E3F7" w14:textId="77777777" w:rsidR="00B51EB4" w:rsidRDefault="00B51EB4" w:rsidP="0057269E">
            <w:pPr>
              <w:pStyle w:val="Ryckeveldebroodtekst"/>
              <w:jc w:val="center"/>
              <w:rPr>
                <w:b/>
                <w:sz w:val="24"/>
                <w:szCs w:val="24"/>
              </w:rPr>
            </w:pPr>
          </w:p>
          <w:p w14:paraId="41AA7623" w14:textId="77777777" w:rsidR="00B51EB4" w:rsidRDefault="00B51EB4" w:rsidP="0057269E">
            <w:pPr>
              <w:pStyle w:val="Ryckeveldebroodtekst"/>
              <w:jc w:val="center"/>
              <w:rPr>
                <w:b/>
                <w:sz w:val="24"/>
                <w:szCs w:val="24"/>
              </w:rPr>
            </w:pPr>
          </w:p>
          <w:p w14:paraId="4382FCC6" w14:textId="77777777" w:rsidR="00B51EB4" w:rsidRPr="00D21562" w:rsidRDefault="00BE0224" w:rsidP="0057269E">
            <w:pPr>
              <w:pStyle w:val="Ryckeveldebroodtekst"/>
              <w:jc w:val="center"/>
              <w:rPr>
                <w:b/>
                <w:sz w:val="24"/>
                <w:szCs w:val="24"/>
              </w:rPr>
            </w:pPr>
            <w:sdt>
              <w:sdtPr>
                <w:rPr>
                  <w:b/>
                  <w:sz w:val="24"/>
                  <w:szCs w:val="24"/>
                </w:rPr>
                <w:id w:val="-208108687"/>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13280C87" w14:textId="77777777" w:rsidR="00B51EB4" w:rsidRDefault="00B51EB4" w:rsidP="0057269E">
            <w:pPr>
              <w:pStyle w:val="Ryckeveldebroodtekst"/>
              <w:jc w:val="center"/>
              <w:rPr>
                <w:b/>
                <w:sz w:val="24"/>
                <w:szCs w:val="24"/>
              </w:rPr>
            </w:pPr>
          </w:p>
          <w:p w14:paraId="02754D4C" w14:textId="77777777" w:rsidR="00B51EB4" w:rsidRDefault="00B51EB4" w:rsidP="0057269E">
            <w:pPr>
              <w:pStyle w:val="Ryckeveldebroodtekst"/>
              <w:jc w:val="center"/>
              <w:rPr>
                <w:b/>
                <w:sz w:val="24"/>
                <w:szCs w:val="24"/>
              </w:rPr>
            </w:pPr>
          </w:p>
          <w:p w14:paraId="6922FD33" w14:textId="77777777" w:rsidR="00B51EB4" w:rsidRPr="00D21562" w:rsidRDefault="00BE0224" w:rsidP="0057269E">
            <w:pPr>
              <w:pStyle w:val="Ryckeveldebroodtekst"/>
              <w:jc w:val="center"/>
              <w:rPr>
                <w:b/>
                <w:sz w:val="24"/>
                <w:szCs w:val="24"/>
              </w:rPr>
            </w:pPr>
            <w:sdt>
              <w:sdtPr>
                <w:rPr>
                  <w:b/>
                  <w:sz w:val="24"/>
                  <w:szCs w:val="24"/>
                </w:rPr>
                <w:id w:val="-761143758"/>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7E588E41" w14:textId="77777777" w:rsidR="00B51EB4" w:rsidRPr="00AB0C56" w:rsidRDefault="00B51EB4" w:rsidP="0057269E">
            <w:pPr>
              <w:pStyle w:val="Ryckeveldebroodtekst"/>
              <w:jc w:val="center"/>
              <w:rPr>
                <w:b/>
                <w:sz w:val="30"/>
                <w:szCs w:val="30"/>
              </w:rPr>
            </w:pPr>
          </w:p>
          <w:p w14:paraId="265646B4" w14:textId="77777777" w:rsidR="00B51EB4" w:rsidRDefault="00B51EB4" w:rsidP="0057269E">
            <w:pPr>
              <w:pStyle w:val="Ryckeveldebroodtekst"/>
              <w:jc w:val="center"/>
              <w:rPr>
                <w:b/>
                <w:sz w:val="24"/>
                <w:szCs w:val="24"/>
              </w:rPr>
            </w:pPr>
            <w:r w:rsidRPr="00AB0C56">
              <w:rPr>
                <w:rFonts w:ascii="MS Gothic" w:eastAsia="MS Gothic" w:hint="eastAsia"/>
                <w:b/>
                <w:sz w:val="48"/>
                <w:szCs w:val="48"/>
              </w:rPr>
              <w:t>☐</w:t>
            </w:r>
          </w:p>
        </w:tc>
      </w:tr>
      <w:tr w:rsidR="00B51EB4" w:rsidRPr="00A50035" w14:paraId="2C35BC40" w14:textId="77777777" w:rsidTr="0057269E">
        <w:tc>
          <w:tcPr>
            <w:tcW w:w="9067" w:type="dxa"/>
            <w:gridSpan w:val="2"/>
            <w:shd w:val="clear" w:color="auto" w:fill="FFFFFF" w:themeFill="background1"/>
          </w:tcPr>
          <w:p w14:paraId="674A461A" w14:textId="77777777" w:rsidR="00B51EB4" w:rsidRDefault="00B51EB4" w:rsidP="0057269E">
            <w:pPr>
              <w:pStyle w:val="Ryckeveldebroodtekst"/>
            </w:pPr>
          </w:p>
        </w:tc>
        <w:tc>
          <w:tcPr>
            <w:tcW w:w="1134" w:type="dxa"/>
            <w:shd w:val="clear" w:color="auto" w:fill="FFFFFF" w:themeFill="background1"/>
          </w:tcPr>
          <w:p w14:paraId="27705333" w14:textId="77777777" w:rsidR="00B51EB4" w:rsidRDefault="00B51EB4" w:rsidP="0057269E">
            <w:pPr>
              <w:pStyle w:val="Ryckeveldebroodtekst"/>
            </w:pPr>
          </w:p>
        </w:tc>
        <w:tc>
          <w:tcPr>
            <w:tcW w:w="1134" w:type="dxa"/>
            <w:shd w:val="clear" w:color="auto" w:fill="FFFFFF" w:themeFill="background1"/>
          </w:tcPr>
          <w:p w14:paraId="1B3499C1" w14:textId="77777777" w:rsidR="00B51EB4" w:rsidRDefault="00B51EB4" w:rsidP="0057269E">
            <w:pPr>
              <w:pStyle w:val="Ryckeveldebroodtekst"/>
            </w:pPr>
          </w:p>
        </w:tc>
        <w:tc>
          <w:tcPr>
            <w:tcW w:w="1134" w:type="dxa"/>
            <w:shd w:val="clear" w:color="auto" w:fill="FFFFFF" w:themeFill="background1"/>
          </w:tcPr>
          <w:p w14:paraId="4BFB4CDE" w14:textId="77777777" w:rsidR="00B51EB4" w:rsidRDefault="00B51EB4" w:rsidP="0057269E">
            <w:pPr>
              <w:pStyle w:val="Ryckeveldebroodtekst"/>
            </w:pPr>
          </w:p>
        </w:tc>
        <w:tc>
          <w:tcPr>
            <w:tcW w:w="1134" w:type="dxa"/>
            <w:shd w:val="clear" w:color="auto" w:fill="FFFFFF" w:themeFill="background1"/>
          </w:tcPr>
          <w:p w14:paraId="02C0ACA1" w14:textId="77777777" w:rsidR="00B51EB4" w:rsidRDefault="00B51EB4" w:rsidP="0057269E">
            <w:pPr>
              <w:pStyle w:val="Ryckeveldebroodtekst"/>
            </w:pPr>
          </w:p>
        </w:tc>
        <w:tc>
          <w:tcPr>
            <w:tcW w:w="1134" w:type="dxa"/>
            <w:shd w:val="clear" w:color="auto" w:fill="FFFFFF" w:themeFill="background1"/>
          </w:tcPr>
          <w:p w14:paraId="34AB5702" w14:textId="77777777" w:rsidR="00B51EB4" w:rsidRDefault="00B51EB4" w:rsidP="0057269E">
            <w:pPr>
              <w:pStyle w:val="Ryckeveldebroodtekst"/>
            </w:pPr>
          </w:p>
        </w:tc>
      </w:tr>
      <w:tr w:rsidR="00B51EB4" w:rsidRPr="0022020B" w14:paraId="153F3B89" w14:textId="77777777" w:rsidTr="0057269E">
        <w:tc>
          <w:tcPr>
            <w:tcW w:w="2404" w:type="dxa"/>
          </w:tcPr>
          <w:p w14:paraId="2483A989" w14:textId="77777777" w:rsidR="00B51EB4" w:rsidRDefault="00B51EB4" w:rsidP="0057269E">
            <w:pPr>
              <w:pStyle w:val="Ryckeveldebroodtekst"/>
              <w:tabs>
                <w:tab w:val="right" w:pos="8300"/>
              </w:tabs>
              <w:rPr>
                <w:noProof/>
                <w:lang w:eastAsia="nl-BE"/>
              </w:rPr>
            </w:pPr>
            <w:r>
              <w:rPr>
                <w:noProof/>
                <w:lang w:eastAsia="nl-BE"/>
              </w:rPr>
              <w:drawing>
                <wp:inline distT="0" distB="0" distL="0" distR="0" wp14:anchorId="375149B6" wp14:editId="44859A3E">
                  <wp:extent cx="1368000" cy="769458"/>
                  <wp:effectExtent l="0" t="0" r="381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ucation-school-apple-learn-ss-1920.jpg"/>
                          <pic:cNvPicPr/>
                        </pic:nvPicPr>
                        <pic:blipFill>
                          <a:blip r:embed="rId33">
                            <a:extLst>
                              <a:ext uri="{28A0092B-C50C-407E-A947-70E740481C1C}">
                                <a14:useLocalDpi xmlns:a14="http://schemas.microsoft.com/office/drawing/2010/main" val="0"/>
                              </a:ext>
                            </a:extLst>
                          </a:blip>
                          <a:stretch>
                            <a:fillRect/>
                          </a:stretch>
                        </pic:blipFill>
                        <pic:spPr>
                          <a:xfrm>
                            <a:off x="0" y="0"/>
                            <a:ext cx="1368000" cy="769458"/>
                          </a:xfrm>
                          <a:prstGeom prst="rect">
                            <a:avLst/>
                          </a:prstGeom>
                        </pic:spPr>
                      </pic:pic>
                    </a:graphicData>
                  </a:graphic>
                </wp:inline>
              </w:drawing>
            </w:r>
          </w:p>
        </w:tc>
        <w:tc>
          <w:tcPr>
            <w:tcW w:w="6663" w:type="dxa"/>
          </w:tcPr>
          <w:p w14:paraId="6A0BAEC7" w14:textId="77777777" w:rsidR="00B51EB4" w:rsidRPr="005E173C" w:rsidRDefault="00B51EB4" w:rsidP="0057269E">
            <w:pPr>
              <w:pStyle w:val="RyckeveldeKop4"/>
              <w:rPr>
                <w:caps/>
              </w:rPr>
            </w:pPr>
            <w:r>
              <w:t>8</w:t>
            </w:r>
            <w:r w:rsidRPr="005E173C">
              <w:t xml:space="preserve">. </w:t>
            </w:r>
            <w:r>
              <w:t>ERKENNING EN VERANKERING LEERRESULTATEN LEERKRACHTEN</w:t>
            </w:r>
          </w:p>
          <w:p w14:paraId="5D3D0978" w14:textId="77777777" w:rsidR="00B51EB4" w:rsidRPr="0022020B" w:rsidRDefault="00B51EB4" w:rsidP="0057269E">
            <w:pPr>
              <w:pStyle w:val="Ryckeveldebroodtekst"/>
            </w:pPr>
            <w:r>
              <w:t xml:space="preserve">Onze school erkent en verankert de resultaten van grensoverschrijdende projecten </w:t>
            </w:r>
            <w:r w:rsidRPr="0027295A">
              <w:rPr>
                <w:b/>
              </w:rPr>
              <w:t>op schoolniveau</w:t>
            </w:r>
            <w:r>
              <w:t xml:space="preserve">. </w:t>
            </w:r>
          </w:p>
        </w:tc>
        <w:tc>
          <w:tcPr>
            <w:tcW w:w="1134" w:type="dxa"/>
          </w:tcPr>
          <w:p w14:paraId="09A12022" w14:textId="77777777" w:rsidR="00B51EB4" w:rsidRDefault="00B51EB4" w:rsidP="0057269E">
            <w:pPr>
              <w:pStyle w:val="Ryckeveldebroodtekst"/>
              <w:jc w:val="center"/>
              <w:rPr>
                <w:b/>
                <w:sz w:val="24"/>
                <w:szCs w:val="24"/>
              </w:rPr>
            </w:pPr>
          </w:p>
          <w:p w14:paraId="055A5C2C" w14:textId="77777777" w:rsidR="00B51EB4" w:rsidRDefault="00B51EB4" w:rsidP="0057269E">
            <w:pPr>
              <w:pStyle w:val="Ryckeveldebroodtekst"/>
              <w:jc w:val="center"/>
              <w:rPr>
                <w:b/>
                <w:sz w:val="24"/>
                <w:szCs w:val="24"/>
              </w:rPr>
            </w:pPr>
          </w:p>
          <w:p w14:paraId="768EB0B7" w14:textId="77777777" w:rsidR="00B51EB4" w:rsidRPr="00D21562" w:rsidRDefault="00BE0224" w:rsidP="0057269E">
            <w:pPr>
              <w:pStyle w:val="Ryckeveldebroodtekst"/>
              <w:jc w:val="center"/>
              <w:rPr>
                <w:b/>
                <w:sz w:val="24"/>
                <w:szCs w:val="24"/>
              </w:rPr>
            </w:pPr>
            <w:sdt>
              <w:sdtPr>
                <w:rPr>
                  <w:b/>
                  <w:sz w:val="24"/>
                  <w:szCs w:val="24"/>
                </w:rPr>
                <w:id w:val="-821344721"/>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5B1E472D" w14:textId="77777777" w:rsidR="00B51EB4" w:rsidRDefault="00B51EB4" w:rsidP="0057269E">
            <w:pPr>
              <w:pStyle w:val="Ryckeveldebroodtekst"/>
              <w:jc w:val="center"/>
              <w:rPr>
                <w:b/>
                <w:sz w:val="24"/>
                <w:szCs w:val="24"/>
              </w:rPr>
            </w:pPr>
          </w:p>
          <w:p w14:paraId="339D7C5D" w14:textId="77777777" w:rsidR="00B51EB4" w:rsidRDefault="00B51EB4" w:rsidP="0057269E">
            <w:pPr>
              <w:pStyle w:val="Ryckeveldebroodtekst"/>
              <w:jc w:val="center"/>
              <w:rPr>
                <w:b/>
                <w:sz w:val="24"/>
                <w:szCs w:val="24"/>
              </w:rPr>
            </w:pPr>
          </w:p>
          <w:p w14:paraId="3BB8CEA8" w14:textId="77777777" w:rsidR="00B51EB4" w:rsidRPr="00D21562" w:rsidRDefault="00BE0224" w:rsidP="0057269E">
            <w:pPr>
              <w:pStyle w:val="Ryckeveldebroodtekst"/>
              <w:jc w:val="center"/>
              <w:rPr>
                <w:b/>
                <w:sz w:val="24"/>
                <w:szCs w:val="24"/>
              </w:rPr>
            </w:pPr>
            <w:sdt>
              <w:sdtPr>
                <w:rPr>
                  <w:b/>
                  <w:sz w:val="24"/>
                  <w:szCs w:val="24"/>
                </w:rPr>
                <w:id w:val="-1001659801"/>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3BDCD8D3" w14:textId="77777777" w:rsidR="00B51EB4" w:rsidRDefault="00B51EB4" w:rsidP="0057269E">
            <w:pPr>
              <w:pStyle w:val="Ryckeveldebroodtekst"/>
              <w:jc w:val="center"/>
              <w:rPr>
                <w:b/>
                <w:sz w:val="24"/>
                <w:szCs w:val="24"/>
              </w:rPr>
            </w:pPr>
          </w:p>
          <w:p w14:paraId="2276EFAB" w14:textId="77777777" w:rsidR="00B51EB4" w:rsidRDefault="00B51EB4" w:rsidP="0057269E">
            <w:pPr>
              <w:pStyle w:val="Ryckeveldebroodtekst"/>
              <w:jc w:val="center"/>
              <w:rPr>
                <w:b/>
                <w:sz w:val="24"/>
                <w:szCs w:val="24"/>
              </w:rPr>
            </w:pPr>
          </w:p>
          <w:p w14:paraId="47D544DE" w14:textId="77777777" w:rsidR="00B51EB4" w:rsidRPr="00D21562" w:rsidRDefault="00BE0224" w:rsidP="0057269E">
            <w:pPr>
              <w:pStyle w:val="Ryckeveldebroodtekst"/>
              <w:jc w:val="center"/>
              <w:rPr>
                <w:b/>
                <w:sz w:val="24"/>
                <w:szCs w:val="24"/>
              </w:rPr>
            </w:pPr>
            <w:sdt>
              <w:sdtPr>
                <w:rPr>
                  <w:b/>
                  <w:sz w:val="24"/>
                  <w:szCs w:val="24"/>
                </w:rPr>
                <w:id w:val="605537264"/>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5BBFD901" w14:textId="77777777" w:rsidR="00B51EB4" w:rsidRDefault="00B51EB4" w:rsidP="0057269E">
            <w:pPr>
              <w:pStyle w:val="Ryckeveldebroodtekst"/>
              <w:jc w:val="center"/>
              <w:rPr>
                <w:b/>
                <w:sz w:val="24"/>
                <w:szCs w:val="24"/>
              </w:rPr>
            </w:pPr>
          </w:p>
          <w:p w14:paraId="69F4EBD4" w14:textId="77777777" w:rsidR="00B51EB4" w:rsidRDefault="00B51EB4" w:rsidP="0057269E">
            <w:pPr>
              <w:pStyle w:val="Ryckeveldebroodtekst"/>
              <w:jc w:val="center"/>
              <w:rPr>
                <w:b/>
                <w:sz w:val="24"/>
                <w:szCs w:val="24"/>
              </w:rPr>
            </w:pPr>
          </w:p>
          <w:p w14:paraId="74081681" w14:textId="77777777" w:rsidR="00B51EB4" w:rsidRPr="00D21562" w:rsidRDefault="00BE0224" w:rsidP="0057269E">
            <w:pPr>
              <w:pStyle w:val="Ryckeveldebroodtekst"/>
              <w:jc w:val="center"/>
              <w:rPr>
                <w:b/>
                <w:sz w:val="24"/>
                <w:szCs w:val="24"/>
              </w:rPr>
            </w:pPr>
            <w:sdt>
              <w:sdtPr>
                <w:rPr>
                  <w:b/>
                  <w:sz w:val="24"/>
                  <w:szCs w:val="24"/>
                </w:rPr>
                <w:id w:val="721027159"/>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755441AE" w14:textId="77777777" w:rsidR="00B51EB4" w:rsidRPr="00AB0C56" w:rsidRDefault="00B51EB4" w:rsidP="0057269E">
            <w:pPr>
              <w:pStyle w:val="Ryckeveldebroodtekst"/>
              <w:jc w:val="center"/>
              <w:rPr>
                <w:b/>
                <w:sz w:val="30"/>
                <w:szCs w:val="30"/>
              </w:rPr>
            </w:pPr>
          </w:p>
          <w:p w14:paraId="3C68A2ED" w14:textId="77777777" w:rsidR="00B51EB4" w:rsidRDefault="00B51EB4" w:rsidP="0057269E">
            <w:pPr>
              <w:pStyle w:val="Ryckeveldebroodtekst"/>
              <w:jc w:val="center"/>
              <w:rPr>
                <w:b/>
                <w:sz w:val="24"/>
                <w:szCs w:val="24"/>
              </w:rPr>
            </w:pPr>
            <w:r w:rsidRPr="00AB0C56">
              <w:rPr>
                <w:rFonts w:ascii="MS Gothic" w:eastAsia="MS Gothic" w:hint="eastAsia"/>
                <w:b/>
                <w:sz w:val="48"/>
                <w:szCs w:val="48"/>
              </w:rPr>
              <w:t>☐</w:t>
            </w:r>
          </w:p>
        </w:tc>
      </w:tr>
      <w:tr w:rsidR="00B51EB4" w:rsidRPr="00A50035" w14:paraId="1553407B" w14:textId="77777777" w:rsidTr="0057269E">
        <w:tc>
          <w:tcPr>
            <w:tcW w:w="9067" w:type="dxa"/>
            <w:gridSpan w:val="2"/>
            <w:shd w:val="clear" w:color="auto" w:fill="FFFFFF" w:themeFill="background1"/>
          </w:tcPr>
          <w:p w14:paraId="35DBBDA7" w14:textId="77777777" w:rsidR="00B51EB4" w:rsidRDefault="00B51EB4" w:rsidP="0057269E">
            <w:pPr>
              <w:pStyle w:val="Ryckeveldebroodtekst"/>
            </w:pPr>
          </w:p>
        </w:tc>
        <w:tc>
          <w:tcPr>
            <w:tcW w:w="1134" w:type="dxa"/>
            <w:shd w:val="clear" w:color="auto" w:fill="FFFFFF" w:themeFill="background1"/>
          </w:tcPr>
          <w:p w14:paraId="4A078310" w14:textId="77777777" w:rsidR="00B51EB4" w:rsidRDefault="00B51EB4" w:rsidP="0057269E">
            <w:pPr>
              <w:pStyle w:val="Ryckeveldebroodtekst"/>
            </w:pPr>
          </w:p>
        </w:tc>
        <w:tc>
          <w:tcPr>
            <w:tcW w:w="1134" w:type="dxa"/>
            <w:shd w:val="clear" w:color="auto" w:fill="FFFFFF" w:themeFill="background1"/>
          </w:tcPr>
          <w:p w14:paraId="1D3BDD06" w14:textId="77777777" w:rsidR="00B51EB4" w:rsidRDefault="00B51EB4" w:rsidP="0057269E">
            <w:pPr>
              <w:pStyle w:val="Ryckeveldebroodtekst"/>
            </w:pPr>
          </w:p>
        </w:tc>
        <w:tc>
          <w:tcPr>
            <w:tcW w:w="1134" w:type="dxa"/>
            <w:shd w:val="clear" w:color="auto" w:fill="FFFFFF" w:themeFill="background1"/>
          </w:tcPr>
          <w:p w14:paraId="1C9AEB59" w14:textId="77777777" w:rsidR="00B51EB4" w:rsidRDefault="00B51EB4" w:rsidP="0057269E">
            <w:pPr>
              <w:pStyle w:val="Ryckeveldebroodtekst"/>
            </w:pPr>
          </w:p>
        </w:tc>
        <w:tc>
          <w:tcPr>
            <w:tcW w:w="1134" w:type="dxa"/>
            <w:shd w:val="clear" w:color="auto" w:fill="FFFFFF" w:themeFill="background1"/>
          </w:tcPr>
          <w:p w14:paraId="7E4389B3" w14:textId="77777777" w:rsidR="00B51EB4" w:rsidRDefault="00B51EB4" w:rsidP="0057269E">
            <w:pPr>
              <w:pStyle w:val="Ryckeveldebroodtekst"/>
            </w:pPr>
          </w:p>
        </w:tc>
        <w:tc>
          <w:tcPr>
            <w:tcW w:w="1134" w:type="dxa"/>
            <w:shd w:val="clear" w:color="auto" w:fill="FFFFFF" w:themeFill="background1"/>
          </w:tcPr>
          <w:p w14:paraId="0006861A" w14:textId="77777777" w:rsidR="00B51EB4" w:rsidRDefault="00B51EB4" w:rsidP="0057269E">
            <w:pPr>
              <w:pStyle w:val="Ryckeveldebroodtekst"/>
            </w:pPr>
          </w:p>
        </w:tc>
      </w:tr>
      <w:tr w:rsidR="00B51EB4" w:rsidRPr="0022020B" w14:paraId="0EB736FB" w14:textId="77777777" w:rsidTr="0057269E">
        <w:tc>
          <w:tcPr>
            <w:tcW w:w="2404" w:type="dxa"/>
          </w:tcPr>
          <w:p w14:paraId="35DD6888" w14:textId="77777777" w:rsidR="00B51EB4" w:rsidRDefault="00B51EB4" w:rsidP="0057269E">
            <w:pPr>
              <w:pStyle w:val="Ryckeveldebroodtekst"/>
              <w:tabs>
                <w:tab w:val="right" w:pos="8300"/>
              </w:tabs>
              <w:rPr>
                <w:noProof/>
                <w:lang w:eastAsia="nl-BE"/>
              </w:rPr>
            </w:pPr>
            <w:r>
              <w:rPr>
                <w:noProof/>
                <w:lang w:eastAsia="nl-BE"/>
              </w:rPr>
              <w:lastRenderedPageBreak/>
              <w:drawing>
                <wp:inline distT="0" distB="0" distL="0" distR="0" wp14:anchorId="547B0F2B" wp14:editId="1001CBE0">
                  <wp:extent cx="1350000" cy="900000"/>
                  <wp:effectExtent l="0" t="0" r="3175"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humbs-up-e1431497921602.jpg"/>
                          <pic:cNvPicPr/>
                        </pic:nvPicPr>
                        <pic:blipFill>
                          <a:blip r:embed="rId34">
                            <a:extLst>
                              <a:ext uri="{28A0092B-C50C-407E-A947-70E740481C1C}">
                                <a14:useLocalDpi xmlns:a14="http://schemas.microsoft.com/office/drawing/2010/main" val="0"/>
                              </a:ext>
                            </a:extLst>
                          </a:blip>
                          <a:stretch>
                            <a:fillRect/>
                          </a:stretch>
                        </pic:blipFill>
                        <pic:spPr>
                          <a:xfrm>
                            <a:off x="0" y="0"/>
                            <a:ext cx="1350000" cy="900000"/>
                          </a:xfrm>
                          <a:prstGeom prst="rect">
                            <a:avLst/>
                          </a:prstGeom>
                        </pic:spPr>
                      </pic:pic>
                    </a:graphicData>
                  </a:graphic>
                </wp:inline>
              </w:drawing>
            </w:r>
          </w:p>
        </w:tc>
        <w:tc>
          <w:tcPr>
            <w:tcW w:w="6663" w:type="dxa"/>
          </w:tcPr>
          <w:p w14:paraId="09FFF33C" w14:textId="77777777" w:rsidR="00B51EB4" w:rsidRPr="005E173C" w:rsidRDefault="00B51EB4" w:rsidP="0057269E">
            <w:pPr>
              <w:pStyle w:val="RyckeveldeKop4"/>
              <w:rPr>
                <w:caps/>
              </w:rPr>
            </w:pPr>
            <w:r>
              <w:t>9</w:t>
            </w:r>
            <w:r w:rsidR="002F4405">
              <w:t>. KWALITEITSEVALUATIE</w:t>
            </w:r>
          </w:p>
          <w:p w14:paraId="3B22ED2F" w14:textId="77777777" w:rsidR="00B51EB4" w:rsidRPr="0022020B" w:rsidRDefault="00B51EB4" w:rsidP="0057269E">
            <w:pPr>
              <w:pStyle w:val="Ryckeveldebroodtekst"/>
            </w:pPr>
            <w:r>
              <w:t xml:space="preserve">Onze school beschikt over een strategie om de grensoverschrijdende activiteiten te </w:t>
            </w:r>
            <w:r w:rsidRPr="00B12025">
              <w:rPr>
                <w:b/>
              </w:rPr>
              <w:t>evalueren</w:t>
            </w:r>
            <w:r>
              <w:t xml:space="preserve"> en </w:t>
            </w:r>
            <w:r w:rsidRPr="00B12025">
              <w:rPr>
                <w:b/>
              </w:rPr>
              <w:t>bij</w:t>
            </w:r>
            <w:r>
              <w:t xml:space="preserve"> te </w:t>
            </w:r>
            <w:r w:rsidRPr="00B12025">
              <w:rPr>
                <w:b/>
              </w:rPr>
              <w:t>sturen</w:t>
            </w:r>
            <w:r>
              <w:t xml:space="preserve"> en om te </w:t>
            </w:r>
            <w:r w:rsidRPr="003834C3">
              <w:rPr>
                <w:b/>
              </w:rPr>
              <w:t>meten</w:t>
            </w:r>
            <w:r>
              <w:t xml:space="preserve"> of de vooropgestelde doelstellingen bereikt werden. </w:t>
            </w:r>
          </w:p>
        </w:tc>
        <w:tc>
          <w:tcPr>
            <w:tcW w:w="1134" w:type="dxa"/>
          </w:tcPr>
          <w:p w14:paraId="45F1FA3E" w14:textId="77777777" w:rsidR="00B51EB4" w:rsidRDefault="00B51EB4" w:rsidP="0057269E">
            <w:pPr>
              <w:pStyle w:val="Ryckeveldebroodtekst"/>
              <w:jc w:val="center"/>
              <w:rPr>
                <w:b/>
                <w:sz w:val="24"/>
                <w:szCs w:val="24"/>
              </w:rPr>
            </w:pPr>
          </w:p>
          <w:p w14:paraId="6F19F204" w14:textId="77777777" w:rsidR="00B51EB4" w:rsidRDefault="00B51EB4" w:rsidP="0057269E">
            <w:pPr>
              <w:pStyle w:val="Ryckeveldebroodtekst"/>
              <w:jc w:val="center"/>
              <w:rPr>
                <w:b/>
                <w:sz w:val="24"/>
                <w:szCs w:val="24"/>
              </w:rPr>
            </w:pPr>
          </w:p>
          <w:p w14:paraId="516666F5" w14:textId="77777777" w:rsidR="00B51EB4" w:rsidRPr="00D21562" w:rsidRDefault="00BE0224" w:rsidP="0057269E">
            <w:pPr>
              <w:pStyle w:val="Ryckeveldebroodtekst"/>
              <w:jc w:val="center"/>
              <w:rPr>
                <w:b/>
                <w:sz w:val="24"/>
                <w:szCs w:val="24"/>
              </w:rPr>
            </w:pPr>
            <w:sdt>
              <w:sdtPr>
                <w:rPr>
                  <w:b/>
                  <w:sz w:val="24"/>
                  <w:szCs w:val="24"/>
                </w:rPr>
                <w:id w:val="-1193529176"/>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6088A73C" w14:textId="77777777" w:rsidR="00B51EB4" w:rsidRDefault="00B51EB4" w:rsidP="0057269E">
            <w:pPr>
              <w:pStyle w:val="Ryckeveldebroodtekst"/>
              <w:jc w:val="center"/>
              <w:rPr>
                <w:b/>
                <w:sz w:val="24"/>
                <w:szCs w:val="24"/>
              </w:rPr>
            </w:pPr>
          </w:p>
          <w:p w14:paraId="758487A7" w14:textId="77777777" w:rsidR="00B51EB4" w:rsidRDefault="00B51EB4" w:rsidP="0057269E">
            <w:pPr>
              <w:pStyle w:val="Ryckeveldebroodtekst"/>
              <w:jc w:val="center"/>
              <w:rPr>
                <w:b/>
                <w:sz w:val="24"/>
                <w:szCs w:val="24"/>
              </w:rPr>
            </w:pPr>
          </w:p>
          <w:p w14:paraId="78551038" w14:textId="77777777" w:rsidR="00B51EB4" w:rsidRPr="00D21562" w:rsidRDefault="00BE0224" w:rsidP="0057269E">
            <w:pPr>
              <w:pStyle w:val="Ryckeveldebroodtekst"/>
              <w:jc w:val="center"/>
              <w:rPr>
                <w:b/>
                <w:sz w:val="24"/>
                <w:szCs w:val="24"/>
              </w:rPr>
            </w:pPr>
            <w:sdt>
              <w:sdtPr>
                <w:rPr>
                  <w:b/>
                  <w:sz w:val="24"/>
                  <w:szCs w:val="24"/>
                </w:rPr>
                <w:id w:val="-370153862"/>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725C2C9A" w14:textId="77777777" w:rsidR="00B51EB4" w:rsidRDefault="00B51EB4" w:rsidP="0057269E">
            <w:pPr>
              <w:pStyle w:val="Ryckeveldebroodtekst"/>
              <w:jc w:val="center"/>
              <w:rPr>
                <w:b/>
                <w:sz w:val="24"/>
                <w:szCs w:val="24"/>
              </w:rPr>
            </w:pPr>
          </w:p>
          <w:p w14:paraId="5527FE50" w14:textId="77777777" w:rsidR="00B51EB4" w:rsidRDefault="00B51EB4" w:rsidP="0057269E">
            <w:pPr>
              <w:pStyle w:val="Ryckeveldebroodtekst"/>
              <w:jc w:val="center"/>
              <w:rPr>
                <w:b/>
                <w:sz w:val="24"/>
                <w:szCs w:val="24"/>
              </w:rPr>
            </w:pPr>
          </w:p>
          <w:p w14:paraId="7A543254" w14:textId="77777777" w:rsidR="00B51EB4" w:rsidRPr="00D21562" w:rsidRDefault="00BE0224" w:rsidP="0057269E">
            <w:pPr>
              <w:pStyle w:val="Ryckeveldebroodtekst"/>
              <w:jc w:val="center"/>
              <w:rPr>
                <w:b/>
                <w:sz w:val="24"/>
                <w:szCs w:val="24"/>
              </w:rPr>
            </w:pPr>
            <w:sdt>
              <w:sdtPr>
                <w:rPr>
                  <w:b/>
                  <w:sz w:val="24"/>
                  <w:szCs w:val="24"/>
                </w:rPr>
                <w:id w:val="-1302065446"/>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0B1BB69B" w14:textId="77777777" w:rsidR="00B51EB4" w:rsidRDefault="00B51EB4" w:rsidP="0057269E">
            <w:pPr>
              <w:pStyle w:val="Ryckeveldebroodtekst"/>
              <w:jc w:val="center"/>
              <w:rPr>
                <w:b/>
                <w:sz w:val="24"/>
                <w:szCs w:val="24"/>
              </w:rPr>
            </w:pPr>
          </w:p>
          <w:p w14:paraId="413915FA" w14:textId="77777777" w:rsidR="00B51EB4" w:rsidRDefault="00B51EB4" w:rsidP="0057269E">
            <w:pPr>
              <w:pStyle w:val="Ryckeveldebroodtekst"/>
              <w:jc w:val="center"/>
              <w:rPr>
                <w:b/>
                <w:sz w:val="24"/>
                <w:szCs w:val="24"/>
              </w:rPr>
            </w:pPr>
          </w:p>
          <w:p w14:paraId="460CDE1A" w14:textId="77777777" w:rsidR="00B51EB4" w:rsidRPr="00D21562" w:rsidRDefault="00BE0224" w:rsidP="0057269E">
            <w:pPr>
              <w:pStyle w:val="Ryckeveldebroodtekst"/>
              <w:jc w:val="center"/>
              <w:rPr>
                <w:b/>
                <w:sz w:val="24"/>
                <w:szCs w:val="24"/>
              </w:rPr>
            </w:pPr>
            <w:sdt>
              <w:sdtPr>
                <w:rPr>
                  <w:b/>
                  <w:sz w:val="24"/>
                  <w:szCs w:val="24"/>
                </w:rPr>
                <w:id w:val="-97870305"/>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76B173D1" w14:textId="77777777" w:rsidR="00B51EB4" w:rsidRPr="00AB0C56" w:rsidRDefault="00B51EB4" w:rsidP="0057269E">
            <w:pPr>
              <w:pStyle w:val="Ryckeveldebroodtekst"/>
              <w:jc w:val="center"/>
              <w:rPr>
                <w:b/>
                <w:sz w:val="30"/>
                <w:szCs w:val="30"/>
              </w:rPr>
            </w:pPr>
          </w:p>
          <w:p w14:paraId="10B51A1B" w14:textId="77777777" w:rsidR="00B51EB4" w:rsidRDefault="00B51EB4" w:rsidP="0057269E">
            <w:pPr>
              <w:pStyle w:val="Ryckeveldebroodtekst"/>
              <w:jc w:val="center"/>
              <w:rPr>
                <w:b/>
                <w:sz w:val="24"/>
                <w:szCs w:val="24"/>
              </w:rPr>
            </w:pPr>
            <w:r w:rsidRPr="00AB0C56">
              <w:rPr>
                <w:rFonts w:ascii="MS Gothic" w:eastAsia="MS Gothic" w:hint="eastAsia"/>
                <w:b/>
                <w:sz w:val="48"/>
                <w:szCs w:val="48"/>
              </w:rPr>
              <w:t>☐</w:t>
            </w:r>
          </w:p>
        </w:tc>
      </w:tr>
      <w:tr w:rsidR="00B51EB4" w:rsidRPr="00A50035" w14:paraId="3559D54B" w14:textId="77777777" w:rsidTr="0057269E">
        <w:tc>
          <w:tcPr>
            <w:tcW w:w="9067" w:type="dxa"/>
            <w:gridSpan w:val="2"/>
            <w:shd w:val="clear" w:color="auto" w:fill="FFFFFF" w:themeFill="background1"/>
          </w:tcPr>
          <w:p w14:paraId="25C5055D" w14:textId="77777777" w:rsidR="00B51EB4" w:rsidRDefault="00B51EB4" w:rsidP="0057269E">
            <w:pPr>
              <w:pStyle w:val="Ryckeveldebroodtekst"/>
            </w:pPr>
          </w:p>
        </w:tc>
        <w:tc>
          <w:tcPr>
            <w:tcW w:w="1134" w:type="dxa"/>
            <w:shd w:val="clear" w:color="auto" w:fill="FFFFFF" w:themeFill="background1"/>
          </w:tcPr>
          <w:p w14:paraId="126B93E2" w14:textId="77777777" w:rsidR="00B51EB4" w:rsidRDefault="00B51EB4" w:rsidP="0057269E">
            <w:pPr>
              <w:pStyle w:val="Ryckeveldebroodtekst"/>
            </w:pPr>
          </w:p>
        </w:tc>
        <w:tc>
          <w:tcPr>
            <w:tcW w:w="1134" w:type="dxa"/>
            <w:shd w:val="clear" w:color="auto" w:fill="FFFFFF" w:themeFill="background1"/>
          </w:tcPr>
          <w:p w14:paraId="44150970" w14:textId="77777777" w:rsidR="00B51EB4" w:rsidRDefault="00B51EB4" w:rsidP="0057269E">
            <w:pPr>
              <w:pStyle w:val="Ryckeveldebroodtekst"/>
            </w:pPr>
          </w:p>
        </w:tc>
        <w:tc>
          <w:tcPr>
            <w:tcW w:w="1134" w:type="dxa"/>
            <w:shd w:val="clear" w:color="auto" w:fill="FFFFFF" w:themeFill="background1"/>
          </w:tcPr>
          <w:p w14:paraId="7617DA56" w14:textId="77777777" w:rsidR="00B51EB4" w:rsidRDefault="00B51EB4" w:rsidP="0057269E">
            <w:pPr>
              <w:pStyle w:val="Ryckeveldebroodtekst"/>
            </w:pPr>
          </w:p>
        </w:tc>
        <w:tc>
          <w:tcPr>
            <w:tcW w:w="1134" w:type="dxa"/>
            <w:shd w:val="clear" w:color="auto" w:fill="FFFFFF" w:themeFill="background1"/>
          </w:tcPr>
          <w:p w14:paraId="0C200E7B" w14:textId="77777777" w:rsidR="00B51EB4" w:rsidRDefault="00B51EB4" w:rsidP="0057269E">
            <w:pPr>
              <w:pStyle w:val="Ryckeveldebroodtekst"/>
            </w:pPr>
          </w:p>
        </w:tc>
        <w:tc>
          <w:tcPr>
            <w:tcW w:w="1134" w:type="dxa"/>
            <w:shd w:val="clear" w:color="auto" w:fill="FFFFFF" w:themeFill="background1"/>
          </w:tcPr>
          <w:p w14:paraId="44D83443" w14:textId="77777777" w:rsidR="00B51EB4" w:rsidRDefault="00B51EB4" w:rsidP="0057269E">
            <w:pPr>
              <w:pStyle w:val="Ryckeveldebroodtekst"/>
            </w:pPr>
          </w:p>
        </w:tc>
      </w:tr>
      <w:tr w:rsidR="00B51EB4" w:rsidRPr="0022020B" w14:paraId="36BC4E1C" w14:textId="77777777" w:rsidTr="0057269E">
        <w:tc>
          <w:tcPr>
            <w:tcW w:w="2404" w:type="dxa"/>
          </w:tcPr>
          <w:p w14:paraId="525867C0" w14:textId="77777777" w:rsidR="00B51EB4" w:rsidRDefault="00B51EB4" w:rsidP="0057269E">
            <w:pPr>
              <w:pStyle w:val="Ryckeveldebroodtekst"/>
              <w:tabs>
                <w:tab w:val="right" w:pos="8300"/>
              </w:tabs>
              <w:rPr>
                <w:noProof/>
                <w:lang w:eastAsia="nl-BE"/>
              </w:rPr>
            </w:pPr>
            <w:r>
              <w:rPr>
                <w:noProof/>
                <w:lang w:eastAsia="nl-BE"/>
              </w:rPr>
              <w:drawing>
                <wp:inline distT="0" distB="0" distL="0" distR="0" wp14:anchorId="2FF70F64" wp14:editId="34163FF4">
                  <wp:extent cx="1377523" cy="9000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preken-voor-publiek.png"/>
                          <pic:cNvPicPr/>
                        </pic:nvPicPr>
                        <pic:blipFill>
                          <a:blip r:embed="rId35">
                            <a:extLst>
                              <a:ext uri="{28A0092B-C50C-407E-A947-70E740481C1C}">
                                <a14:useLocalDpi xmlns:a14="http://schemas.microsoft.com/office/drawing/2010/main" val="0"/>
                              </a:ext>
                            </a:extLst>
                          </a:blip>
                          <a:stretch>
                            <a:fillRect/>
                          </a:stretch>
                        </pic:blipFill>
                        <pic:spPr>
                          <a:xfrm>
                            <a:off x="0" y="0"/>
                            <a:ext cx="1377523" cy="900000"/>
                          </a:xfrm>
                          <a:prstGeom prst="rect">
                            <a:avLst/>
                          </a:prstGeom>
                        </pic:spPr>
                      </pic:pic>
                    </a:graphicData>
                  </a:graphic>
                </wp:inline>
              </w:drawing>
            </w:r>
          </w:p>
        </w:tc>
        <w:tc>
          <w:tcPr>
            <w:tcW w:w="6663" w:type="dxa"/>
          </w:tcPr>
          <w:p w14:paraId="249111DC" w14:textId="77777777" w:rsidR="00B51EB4" w:rsidRPr="005E173C" w:rsidRDefault="00B51EB4" w:rsidP="0057269E">
            <w:pPr>
              <w:pStyle w:val="RyckeveldeKop3"/>
              <w:rPr>
                <w:rFonts w:cstheme="majorBidi"/>
                <w:iCs/>
                <w:caps w:val="0"/>
                <w:color w:val="7F7F7F" w:themeColor="text1" w:themeTint="80"/>
                <w:szCs w:val="20"/>
                <w:lang w:val="nl-NL"/>
              </w:rPr>
            </w:pPr>
            <w:r>
              <w:rPr>
                <w:rFonts w:cstheme="majorBidi"/>
                <w:iCs/>
                <w:caps w:val="0"/>
                <w:color w:val="7F7F7F" w:themeColor="text1" w:themeTint="80"/>
                <w:szCs w:val="20"/>
                <w:lang w:val="nl-NL"/>
              </w:rPr>
              <w:t>10</w:t>
            </w:r>
            <w:r w:rsidRPr="005E173C">
              <w:rPr>
                <w:rFonts w:cstheme="majorBidi"/>
                <w:iCs/>
                <w:caps w:val="0"/>
                <w:color w:val="7F7F7F" w:themeColor="text1" w:themeTint="80"/>
                <w:szCs w:val="20"/>
                <w:lang w:val="nl-NL"/>
              </w:rPr>
              <w:t xml:space="preserve">. </w:t>
            </w:r>
            <w:r>
              <w:rPr>
                <w:rFonts w:cstheme="majorBidi"/>
                <w:iCs/>
                <w:caps w:val="0"/>
                <w:color w:val="7F7F7F" w:themeColor="text1" w:themeTint="80"/>
                <w:szCs w:val="20"/>
                <w:lang w:val="nl-NL"/>
              </w:rPr>
              <w:t>COMMUNICATIE/DISSEMINATIE</w:t>
            </w:r>
          </w:p>
          <w:p w14:paraId="6C66E7FB" w14:textId="77777777" w:rsidR="00B51EB4" w:rsidRPr="0022020B" w:rsidRDefault="00B51EB4" w:rsidP="0057269E">
            <w:pPr>
              <w:pStyle w:val="Ryckeveldebroodtekst"/>
            </w:pPr>
            <w:r>
              <w:t xml:space="preserve">Onze school beschikt over een strategie om te </w:t>
            </w:r>
            <w:r w:rsidRPr="0047221F">
              <w:rPr>
                <w:b/>
              </w:rPr>
              <w:t>communiceren</w:t>
            </w:r>
            <w:r>
              <w:t xml:space="preserve"> over grensoverschrijdende projecten en om de resultaten ervan te </w:t>
            </w:r>
            <w:r w:rsidRPr="0047221F">
              <w:rPr>
                <w:b/>
              </w:rPr>
              <w:t>verspreiden</w:t>
            </w:r>
            <w:r>
              <w:t xml:space="preserve">. </w:t>
            </w:r>
          </w:p>
        </w:tc>
        <w:tc>
          <w:tcPr>
            <w:tcW w:w="1134" w:type="dxa"/>
          </w:tcPr>
          <w:p w14:paraId="42DE77D4" w14:textId="77777777" w:rsidR="00B51EB4" w:rsidRDefault="00B51EB4" w:rsidP="0057269E">
            <w:pPr>
              <w:pStyle w:val="Ryckeveldebroodtekst"/>
              <w:jc w:val="center"/>
              <w:rPr>
                <w:b/>
                <w:sz w:val="24"/>
                <w:szCs w:val="24"/>
              </w:rPr>
            </w:pPr>
          </w:p>
          <w:p w14:paraId="6BA7CC5D" w14:textId="77777777" w:rsidR="00B51EB4" w:rsidRDefault="00B51EB4" w:rsidP="0057269E">
            <w:pPr>
              <w:pStyle w:val="Ryckeveldebroodtekst"/>
              <w:jc w:val="center"/>
              <w:rPr>
                <w:b/>
                <w:sz w:val="24"/>
                <w:szCs w:val="24"/>
              </w:rPr>
            </w:pPr>
          </w:p>
          <w:p w14:paraId="1F580F83" w14:textId="77777777" w:rsidR="00B51EB4" w:rsidRPr="00D21562" w:rsidRDefault="00BE0224" w:rsidP="0057269E">
            <w:pPr>
              <w:pStyle w:val="Ryckeveldebroodtekst"/>
              <w:jc w:val="center"/>
              <w:rPr>
                <w:b/>
                <w:sz w:val="24"/>
                <w:szCs w:val="24"/>
              </w:rPr>
            </w:pPr>
            <w:sdt>
              <w:sdtPr>
                <w:rPr>
                  <w:b/>
                  <w:sz w:val="24"/>
                  <w:szCs w:val="24"/>
                </w:rPr>
                <w:id w:val="1306814171"/>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1057D4A8" w14:textId="77777777" w:rsidR="00B51EB4" w:rsidRDefault="00B51EB4" w:rsidP="0057269E">
            <w:pPr>
              <w:pStyle w:val="Ryckeveldebroodtekst"/>
              <w:jc w:val="center"/>
              <w:rPr>
                <w:b/>
                <w:sz w:val="24"/>
                <w:szCs w:val="24"/>
              </w:rPr>
            </w:pPr>
          </w:p>
          <w:p w14:paraId="1485F020" w14:textId="77777777" w:rsidR="00B51EB4" w:rsidRDefault="00B51EB4" w:rsidP="0057269E">
            <w:pPr>
              <w:pStyle w:val="Ryckeveldebroodtekst"/>
              <w:jc w:val="center"/>
              <w:rPr>
                <w:b/>
                <w:sz w:val="24"/>
                <w:szCs w:val="24"/>
              </w:rPr>
            </w:pPr>
          </w:p>
          <w:p w14:paraId="7159ACDA" w14:textId="77777777" w:rsidR="00B51EB4" w:rsidRPr="00D21562" w:rsidRDefault="00BE0224" w:rsidP="0057269E">
            <w:pPr>
              <w:pStyle w:val="Ryckeveldebroodtekst"/>
              <w:jc w:val="center"/>
              <w:rPr>
                <w:b/>
                <w:sz w:val="24"/>
                <w:szCs w:val="24"/>
              </w:rPr>
            </w:pPr>
            <w:sdt>
              <w:sdtPr>
                <w:rPr>
                  <w:b/>
                  <w:sz w:val="24"/>
                  <w:szCs w:val="24"/>
                </w:rPr>
                <w:id w:val="983347754"/>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18490E00" w14:textId="77777777" w:rsidR="00B51EB4" w:rsidRDefault="00B51EB4" w:rsidP="0057269E">
            <w:pPr>
              <w:pStyle w:val="Ryckeveldebroodtekst"/>
              <w:jc w:val="center"/>
              <w:rPr>
                <w:b/>
                <w:sz w:val="24"/>
                <w:szCs w:val="24"/>
              </w:rPr>
            </w:pPr>
          </w:p>
          <w:p w14:paraId="45AAD191" w14:textId="77777777" w:rsidR="00B51EB4" w:rsidRDefault="00B51EB4" w:rsidP="0057269E">
            <w:pPr>
              <w:pStyle w:val="Ryckeveldebroodtekst"/>
              <w:jc w:val="center"/>
              <w:rPr>
                <w:b/>
                <w:sz w:val="24"/>
                <w:szCs w:val="24"/>
              </w:rPr>
            </w:pPr>
          </w:p>
          <w:p w14:paraId="45369106" w14:textId="77777777" w:rsidR="00B51EB4" w:rsidRPr="00D21562" w:rsidRDefault="00BE0224" w:rsidP="0057269E">
            <w:pPr>
              <w:pStyle w:val="Ryckeveldebroodtekst"/>
              <w:jc w:val="center"/>
              <w:rPr>
                <w:b/>
                <w:sz w:val="24"/>
                <w:szCs w:val="24"/>
              </w:rPr>
            </w:pPr>
            <w:sdt>
              <w:sdtPr>
                <w:rPr>
                  <w:b/>
                  <w:sz w:val="24"/>
                  <w:szCs w:val="24"/>
                </w:rPr>
                <w:id w:val="2059354457"/>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59667BDA" w14:textId="77777777" w:rsidR="00B51EB4" w:rsidRDefault="00B51EB4" w:rsidP="0057269E">
            <w:pPr>
              <w:pStyle w:val="Ryckeveldebroodtekst"/>
              <w:jc w:val="center"/>
              <w:rPr>
                <w:b/>
                <w:sz w:val="24"/>
                <w:szCs w:val="24"/>
              </w:rPr>
            </w:pPr>
          </w:p>
          <w:p w14:paraId="4BAA50E2" w14:textId="77777777" w:rsidR="00B51EB4" w:rsidRDefault="00B51EB4" w:rsidP="0057269E">
            <w:pPr>
              <w:pStyle w:val="Ryckeveldebroodtekst"/>
              <w:jc w:val="center"/>
              <w:rPr>
                <w:b/>
                <w:sz w:val="24"/>
                <w:szCs w:val="24"/>
              </w:rPr>
            </w:pPr>
          </w:p>
          <w:p w14:paraId="5FEDBD26" w14:textId="77777777" w:rsidR="00B51EB4" w:rsidRPr="00D21562" w:rsidRDefault="00BE0224" w:rsidP="0057269E">
            <w:pPr>
              <w:pStyle w:val="Ryckeveldebroodtekst"/>
              <w:jc w:val="center"/>
              <w:rPr>
                <w:b/>
                <w:sz w:val="24"/>
                <w:szCs w:val="24"/>
              </w:rPr>
            </w:pPr>
            <w:sdt>
              <w:sdtPr>
                <w:rPr>
                  <w:b/>
                  <w:sz w:val="24"/>
                  <w:szCs w:val="24"/>
                </w:rPr>
                <w:id w:val="1115089143"/>
                <w14:checkbox>
                  <w14:checked w14:val="0"/>
                  <w14:checkedState w14:val="2612" w14:font="MS Gothic"/>
                  <w14:uncheckedState w14:val="2610" w14:font="MS Gothic"/>
                </w14:checkbox>
              </w:sdtPr>
              <w:sdtEndPr/>
              <w:sdtContent>
                <w:r w:rsidR="00B51EB4">
                  <w:rPr>
                    <w:rFonts w:ascii="MS Gothic" w:eastAsia="MS Gothic" w:hint="eastAsia"/>
                    <w:b/>
                    <w:sz w:val="24"/>
                    <w:szCs w:val="24"/>
                  </w:rPr>
                  <w:t>☐</w:t>
                </w:r>
              </w:sdtContent>
            </w:sdt>
          </w:p>
        </w:tc>
        <w:tc>
          <w:tcPr>
            <w:tcW w:w="1134" w:type="dxa"/>
          </w:tcPr>
          <w:p w14:paraId="3E7E4CD9" w14:textId="77777777" w:rsidR="00B51EB4" w:rsidRPr="00AB0C56" w:rsidRDefault="00B51EB4" w:rsidP="0057269E">
            <w:pPr>
              <w:pStyle w:val="Ryckeveldebroodtekst"/>
              <w:jc w:val="center"/>
              <w:rPr>
                <w:b/>
                <w:sz w:val="30"/>
                <w:szCs w:val="30"/>
              </w:rPr>
            </w:pPr>
          </w:p>
          <w:p w14:paraId="0E56E5D8" w14:textId="77777777" w:rsidR="00B51EB4" w:rsidRDefault="00B51EB4" w:rsidP="0057269E">
            <w:pPr>
              <w:pStyle w:val="Ryckeveldebroodtekst"/>
              <w:jc w:val="center"/>
              <w:rPr>
                <w:b/>
                <w:sz w:val="24"/>
                <w:szCs w:val="24"/>
              </w:rPr>
            </w:pPr>
            <w:r w:rsidRPr="00AB0C56">
              <w:rPr>
                <w:rFonts w:ascii="MS Gothic" w:eastAsia="MS Gothic" w:hint="eastAsia"/>
                <w:b/>
                <w:sz w:val="48"/>
                <w:szCs w:val="48"/>
              </w:rPr>
              <w:t>☐</w:t>
            </w:r>
          </w:p>
        </w:tc>
      </w:tr>
    </w:tbl>
    <w:p w14:paraId="710D5C50" w14:textId="77777777" w:rsidR="00B51EB4" w:rsidRDefault="00B51EB4" w:rsidP="00B51EB4">
      <w:pPr>
        <w:pStyle w:val="Ryckeveldebroodtekst"/>
        <w:tabs>
          <w:tab w:val="right" w:pos="8300"/>
        </w:tabs>
      </w:pPr>
    </w:p>
    <w:p w14:paraId="289B6898" w14:textId="77777777" w:rsidR="00F615FE" w:rsidRDefault="00F615FE" w:rsidP="00B51EB4">
      <w:pPr>
        <w:pStyle w:val="Ryckeveldebroodtekst"/>
        <w:tabs>
          <w:tab w:val="right" w:pos="8300"/>
        </w:tabs>
      </w:pPr>
    </w:p>
    <w:p w14:paraId="6D0848B0" w14:textId="77777777" w:rsidR="00F615FE" w:rsidRDefault="00F615FE" w:rsidP="00F615FE">
      <w:pPr>
        <w:pStyle w:val="Ryckeveldebroodtekst"/>
        <w:tabs>
          <w:tab w:val="right" w:pos="8300"/>
        </w:tabs>
      </w:pPr>
      <w:r>
        <w:t xml:space="preserve">Wil je graag een </w:t>
      </w:r>
      <w:r>
        <w:rPr>
          <w:b/>
        </w:rPr>
        <w:t>visue</w:t>
      </w:r>
      <w:r w:rsidRPr="001440D1">
        <w:rPr>
          <w:b/>
        </w:rPr>
        <w:t>l</w:t>
      </w:r>
      <w:r>
        <w:rPr>
          <w:b/>
        </w:rPr>
        <w:t>e</w:t>
      </w:r>
      <w:r w:rsidRPr="001440D1">
        <w:rPr>
          <w:b/>
        </w:rPr>
        <w:t xml:space="preserve"> </w:t>
      </w:r>
      <w:r>
        <w:rPr>
          <w:b/>
        </w:rPr>
        <w:t>voorstelling</w:t>
      </w:r>
      <w:r>
        <w:t xml:space="preserve"> van hoe ver jullie school staat in het verankeren van internationalisering? Vul de test dan online in </w:t>
      </w:r>
      <w:r w:rsidRPr="00F615FE">
        <w:rPr>
          <w:rFonts w:cstheme="minorHAnsi"/>
        </w:rPr>
        <w:t xml:space="preserve">via </w:t>
      </w:r>
      <w:hyperlink r:id="rId36" w:tgtFrame="_blank" w:history="1">
        <w:r w:rsidRPr="00F615FE">
          <w:rPr>
            <w:rStyle w:val="Hyperlink"/>
            <w:rFonts w:cstheme="minorHAnsi"/>
            <w:color w:val="007BFF"/>
          </w:rPr>
          <w:t>https://toll-net.be/moodle/xertetoolkits/play.php?template_id=36602</w:t>
        </w:r>
      </w:hyperlink>
      <w:r>
        <w:t xml:space="preserve">. </w:t>
      </w:r>
    </w:p>
    <w:p w14:paraId="71D96DFD" w14:textId="77777777" w:rsidR="00F615FE" w:rsidRPr="00F615FE" w:rsidRDefault="00F615FE" w:rsidP="00B51EB4">
      <w:pPr>
        <w:pStyle w:val="Ryckeveldebroodtekst"/>
        <w:tabs>
          <w:tab w:val="right" w:pos="8300"/>
        </w:tabs>
      </w:pPr>
    </w:p>
    <w:p w14:paraId="3D5D6C09" w14:textId="77777777" w:rsidR="00F50D5D" w:rsidRPr="00F615FE" w:rsidRDefault="00F50D5D" w:rsidP="00F50D5D">
      <w:pPr>
        <w:pStyle w:val="Ryckeveldebroodtekst"/>
        <w:tabs>
          <w:tab w:val="right" w:pos="8300"/>
        </w:tabs>
      </w:pPr>
    </w:p>
    <w:p w14:paraId="4406691D" w14:textId="77777777" w:rsidR="00B64C4A" w:rsidRPr="00F615FE" w:rsidRDefault="00B64C4A" w:rsidP="00F50D5D">
      <w:pPr>
        <w:pStyle w:val="Ryckeveldebroodtekst"/>
        <w:tabs>
          <w:tab w:val="right" w:pos="8300"/>
        </w:tabs>
        <w:sectPr w:rsidR="00B64C4A" w:rsidRPr="00F615FE" w:rsidSect="0006251F">
          <w:pgSz w:w="16840" w:h="11900" w:orient="landscape"/>
          <w:pgMar w:top="1797" w:right="1389" w:bottom="1797" w:left="1276" w:header="709" w:footer="709" w:gutter="0"/>
          <w:cols w:space="708"/>
          <w:docGrid w:linePitch="326"/>
        </w:sectPr>
      </w:pPr>
    </w:p>
    <w:p w14:paraId="44FB6131" w14:textId="77777777" w:rsidR="00DA0175" w:rsidRPr="00952E7E" w:rsidRDefault="00D84498" w:rsidP="009A7C3E">
      <w:pPr>
        <w:pStyle w:val="RyckeveldelKop1"/>
      </w:pPr>
      <w:bookmarkStart w:id="11" w:name="_Toc535751978"/>
      <w:r>
        <w:lastRenderedPageBreak/>
        <w:t>C</w:t>
      </w:r>
      <w:r w:rsidR="009A7C3E">
        <w:t>. Toolbox ‘Internationalisering verankeren op school’</w:t>
      </w:r>
      <w:bookmarkEnd w:id="11"/>
    </w:p>
    <w:p w14:paraId="7ACC5E9A" w14:textId="77777777" w:rsidR="00DA0175" w:rsidRDefault="00DA0175" w:rsidP="00DA0175">
      <w:pPr>
        <w:pStyle w:val="Ryckeveldebroodtekst"/>
        <w:tabs>
          <w:tab w:val="right" w:pos="8300"/>
        </w:tabs>
      </w:pPr>
    </w:p>
    <w:p w14:paraId="0D5636EE" w14:textId="77777777" w:rsidR="009A7C3E" w:rsidRPr="003A5EF7" w:rsidRDefault="00500DC9" w:rsidP="009A7C3E">
      <w:pPr>
        <w:pStyle w:val="RyckeveldeKop3"/>
        <w:rPr>
          <w:color w:val="548DD4" w:themeColor="text2" w:themeTint="99"/>
          <w:sz w:val="28"/>
        </w:rPr>
      </w:pPr>
      <w:r>
        <w:rPr>
          <w:color w:val="548DD4" w:themeColor="text2" w:themeTint="99"/>
          <w:sz w:val="28"/>
        </w:rPr>
        <w:t>1</w:t>
      </w:r>
      <w:r w:rsidR="00D84498">
        <w:rPr>
          <w:color w:val="548DD4" w:themeColor="text2" w:themeTint="99"/>
          <w:sz w:val="28"/>
        </w:rPr>
        <w:t>.</w:t>
      </w:r>
      <w:r>
        <w:rPr>
          <w:color w:val="548DD4" w:themeColor="text2" w:themeTint="99"/>
          <w:sz w:val="28"/>
        </w:rPr>
        <w:t xml:space="preserve"> </w:t>
      </w:r>
      <w:r w:rsidR="009A7C3E" w:rsidRPr="003A5EF7">
        <w:rPr>
          <w:color w:val="548DD4" w:themeColor="text2" w:themeTint="99"/>
          <w:sz w:val="28"/>
        </w:rPr>
        <w:t>Een overzicht</w:t>
      </w:r>
    </w:p>
    <w:p w14:paraId="3F85FB0A" w14:textId="77777777" w:rsidR="00DA0175" w:rsidRPr="00952E7E" w:rsidRDefault="00485471" w:rsidP="00952E7E">
      <w:pPr>
        <w:pStyle w:val="RyckeveldeKop4"/>
      </w:pPr>
      <w:r>
        <w:t>1.</w:t>
      </w:r>
      <w:r w:rsidR="00D84498">
        <w:t>1.</w:t>
      </w:r>
      <w:r>
        <w:t xml:space="preserve"> </w:t>
      </w:r>
      <w:r w:rsidR="00DA0175" w:rsidRPr="00952E7E">
        <w:t>EEN DUURZAAM INTERNATIONALISERINGSBELEID</w:t>
      </w:r>
    </w:p>
    <w:p w14:paraId="11FC796A" w14:textId="77777777" w:rsidR="00DA0175" w:rsidRDefault="00DA0175" w:rsidP="00DA0175">
      <w:pPr>
        <w:pStyle w:val="Ryckeveldebroodtekst"/>
        <w:tabs>
          <w:tab w:val="right" w:pos="8300"/>
        </w:tabs>
      </w:pPr>
    </w:p>
    <w:tbl>
      <w:tblPr>
        <w:tblStyle w:val="Tabelraster"/>
        <w:tblW w:w="0" w:type="auto"/>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Look w:val="04A0" w:firstRow="1" w:lastRow="0" w:firstColumn="1" w:lastColumn="0" w:noHBand="0" w:noVBand="1"/>
      </w:tblPr>
      <w:tblGrid>
        <w:gridCol w:w="2406"/>
        <w:gridCol w:w="5884"/>
      </w:tblGrid>
      <w:tr w:rsidR="00DA0175" w14:paraId="3A3736E8" w14:textId="77777777" w:rsidTr="00407050">
        <w:tc>
          <w:tcPr>
            <w:tcW w:w="2406" w:type="dxa"/>
          </w:tcPr>
          <w:p w14:paraId="1DCA95A0" w14:textId="77777777" w:rsidR="00DA0175" w:rsidRDefault="00DA0175" w:rsidP="00407050">
            <w:pPr>
              <w:pStyle w:val="Ryckeveldebroodtekst"/>
              <w:tabs>
                <w:tab w:val="right" w:pos="8300"/>
              </w:tabs>
            </w:pPr>
            <w:r>
              <w:rPr>
                <w:noProof/>
                <w:lang w:eastAsia="nl-BE"/>
              </w:rPr>
              <w:drawing>
                <wp:inline distT="0" distB="0" distL="0" distR="0" wp14:anchorId="54A03833" wp14:editId="2198DE16">
                  <wp:extent cx="1368000" cy="900000"/>
                  <wp:effectExtent l="0" t="0" r="381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rectie.jpg"/>
                          <pic:cNvPicPr/>
                        </pic:nvPicPr>
                        <pic:blipFill>
                          <a:blip r:embed="rId26">
                            <a:extLst>
                              <a:ext uri="{28A0092B-C50C-407E-A947-70E740481C1C}">
                                <a14:useLocalDpi xmlns:a14="http://schemas.microsoft.com/office/drawing/2010/main" val="0"/>
                              </a:ext>
                            </a:extLst>
                          </a:blip>
                          <a:stretch>
                            <a:fillRect/>
                          </a:stretch>
                        </pic:blipFill>
                        <pic:spPr>
                          <a:xfrm>
                            <a:off x="0" y="0"/>
                            <a:ext cx="1368000" cy="900000"/>
                          </a:xfrm>
                          <a:prstGeom prst="rect">
                            <a:avLst/>
                          </a:prstGeom>
                        </pic:spPr>
                      </pic:pic>
                    </a:graphicData>
                  </a:graphic>
                </wp:inline>
              </w:drawing>
            </w:r>
          </w:p>
        </w:tc>
        <w:tc>
          <w:tcPr>
            <w:tcW w:w="5884" w:type="dxa"/>
          </w:tcPr>
          <w:p w14:paraId="7FDAE4DA" w14:textId="77777777" w:rsidR="00DA0175" w:rsidRDefault="00DA0175" w:rsidP="00407050">
            <w:pPr>
              <w:pStyle w:val="RyckeveldeKop4"/>
            </w:pPr>
            <w:r>
              <w:t xml:space="preserve">1. </w:t>
            </w:r>
            <w:r w:rsidR="009A7C3E">
              <w:t>VISIE</w:t>
            </w:r>
          </w:p>
          <w:p w14:paraId="0B8A7536" w14:textId="77777777" w:rsidR="00DA0175" w:rsidRPr="00E14544" w:rsidRDefault="00DA0175" w:rsidP="00407050">
            <w:pPr>
              <w:pStyle w:val="Ryckeveldebroodtekst"/>
              <w:ind w:left="7" w:right="34"/>
              <w:rPr>
                <w:sz w:val="20"/>
              </w:rPr>
            </w:pPr>
          </w:p>
          <w:p w14:paraId="59BF4F63" w14:textId="77777777" w:rsidR="00DA0175" w:rsidRDefault="00BE0224" w:rsidP="00407050">
            <w:pPr>
              <w:pStyle w:val="Ryckeveldebroodtekst"/>
              <w:ind w:left="7" w:right="34"/>
            </w:pPr>
            <w:hyperlink r:id="rId37" w:history="1">
              <w:r w:rsidR="00EA398D" w:rsidRPr="00485471">
                <w:rPr>
                  <w:rStyle w:val="Hyperlink"/>
                  <w:sz w:val="20"/>
                </w:rPr>
                <w:t>Sjabloon</w:t>
              </w:r>
              <w:r w:rsidR="00DA0175" w:rsidRPr="00485471">
                <w:rPr>
                  <w:rStyle w:val="Hyperlink"/>
                  <w:sz w:val="20"/>
                </w:rPr>
                <w:t xml:space="preserve"> ‘</w:t>
              </w:r>
              <w:r w:rsidR="00676CDB" w:rsidRPr="00485471">
                <w:rPr>
                  <w:rStyle w:val="Hyperlink"/>
                  <w:sz w:val="20"/>
                </w:rPr>
                <w:t>v</w:t>
              </w:r>
              <w:r w:rsidR="00DA0175" w:rsidRPr="00485471">
                <w:rPr>
                  <w:rStyle w:val="Hyperlink"/>
                  <w:sz w:val="20"/>
                </w:rPr>
                <w:t>isie internationalisering’</w:t>
              </w:r>
            </w:hyperlink>
          </w:p>
          <w:p w14:paraId="1B5580B4" w14:textId="77777777" w:rsidR="00DA0175" w:rsidRPr="004F3F96" w:rsidRDefault="00DA0175" w:rsidP="00407050">
            <w:pPr>
              <w:pStyle w:val="Ryckeveldebroodtekst"/>
              <w:rPr>
                <w:sz w:val="20"/>
              </w:rPr>
            </w:pPr>
          </w:p>
        </w:tc>
      </w:tr>
      <w:tr w:rsidR="00DA0175" w14:paraId="7524B8AE" w14:textId="77777777" w:rsidTr="00407050">
        <w:tc>
          <w:tcPr>
            <w:tcW w:w="2406" w:type="dxa"/>
          </w:tcPr>
          <w:p w14:paraId="734240FD" w14:textId="77777777" w:rsidR="00DA0175" w:rsidRDefault="00DA0175" w:rsidP="00407050">
            <w:pPr>
              <w:pStyle w:val="Ryckeveldebroodtekst"/>
              <w:tabs>
                <w:tab w:val="right" w:pos="8300"/>
              </w:tabs>
            </w:pPr>
            <w:r>
              <w:rPr>
                <w:noProof/>
                <w:lang w:eastAsia="nl-BE"/>
              </w:rPr>
              <w:drawing>
                <wp:inline distT="0" distB="0" distL="0" distR="0" wp14:anchorId="008CB881" wp14:editId="318EDD6B">
                  <wp:extent cx="1381125" cy="1000125"/>
                  <wp:effectExtent l="0" t="0" r="9525" b="952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rategie.png"/>
                          <pic:cNvPicPr/>
                        </pic:nvPicPr>
                        <pic:blipFill rotWithShape="1">
                          <a:blip r:embed="rId27">
                            <a:extLst>
                              <a:ext uri="{28A0092B-C50C-407E-A947-70E740481C1C}">
                                <a14:useLocalDpi xmlns:a14="http://schemas.microsoft.com/office/drawing/2010/main" val="0"/>
                              </a:ext>
                            </a:extLst>
                          </a:blip>
                          <a:srcRect l="4642" r="11220" b="13159"/>
                          <a:stretch/>
                        </pic:blipFill>
                        <pic:spPr bwMode="auto">
                          <a:xfrm>
                            <a:off x="0" y="0"/>
                            <a:ext cx="1381125" cy="1000125"/>
                          </a:xfrm>
                          <a:prstGeom prst="rect">
                            <a:avLst/>
                          </a:prstGeom>
                          <a:ln>
                            <a:noFill/>
                          </a:ln>
                          <a:extLst>
                            <a:ext uri="{53640926-AAD7-44D8-BBD7-CCE9431645EC}">
                              <a14:shadowObscured xmlns:a14="http://schemas.microsoft.com/office/drawing/2010/main"/>
                            </a:ext>
                          </a:extLst>
                        </pic:spPr>
                      </pic:pic>
                    </a:graphicData>
                  </a:graphic>
                </wp:inline>
              </w:drawing>
            </w:r>
          </w:p>
        </w:tc>
        <w:tc>
          <w:tcPr>
            <w:tcW w:w="5884" w:type="dxa"/>
          </w:tcPr>
          <w:p w14:paraId="4FC41A87" w14:textId="77777777" w:rsidR="00DA0175" w:rsidRDefault="00DA0175" w:rsidP="00407050">
            <w:pPr>
              <w:pStyle w:val="RyckeveldeKop4"/>
            </w:pPr>
            <w:r>
              <w:t>2. STRATEGIE</w:t>
            </w:r>
          </w:p>
          <w:p w14:paraId="313A872F" w14:textId="77777777" w:rsidR="00DA0175" w:rsidRPr="00E14544" w:rsidRDefault="00DA0175" w:rsidP="00407050">
            <w:pPr>
              <w:pStyle w:val="Ryckeveldebroodtekst"/>
              <w:ind w:left="7" w:right="34"/>
              <w:rPr>
                <w:sz w:val="20"/>
              </w:rPr>
            </w:pPr>
          </w:p>
          <w:p w14:paraId="2D60DD42" w14:textId="77777777" w:rsidR="00DA0175" w:rsidRDefault="00BE0224" w:rsidP="00407050">
            <w:pPr>
              <w:pStyle w:val="Ryckeveldebroodtekst"/>
              <w:rPr>
                <w:sz w:val="20"/>
              </w:rPr>
            </w:pPr>
            <w:hyperlink r:id="rId38" w:history="1">
              <w:r w:rsidR="00DA0175" w:rsidRPr="00CB4139">
                <w:rPr>
                  <w:rStyle w:val="Hyperlink"/>
                  <w:sz w:val="20"/>
                </w:rPr>
                <w:t>Sjabloon ‘overzicht internationaliseringsactiviteiten’</w:t>
              </w:r>
            </w:hyperlink>
          </w:p>
          <w:p w14:paraId="7814F5E1" w14:textId="77777777" w:rsidR="00DA0175" w:rsidRDefault="00BE0224" w:rsidP="00407050">
            <w:pPr>
              <w:pStyle w:val="Ryckeveldebroodtekst"/>
            </w:pPr>
            <w:hyperlink r:id="rId39" w:history="1">
              <w:r w:rsidR="00DA0175" w:rsidRPr="00CB4139">
                <w:rPr>
                  <w:rStyle w:val="Hyperlink"/>
                  <w:sz w:val="20"/>
                </w:rPr>
                <w:t>Sjabloon ‘toekomstplan’</w:t>
              </w:r>
            </w:hyperlink>
          </w:p>
          <w:p w14:paraId="5729AED3" w14:textId="77777777" w:rsidR="00DA0175" w:rsidRPr="008C4A3B" w:rsidRDefault="00BE0224" w:rsidP="00407050">
            <w:pPr>
              <w:pStyle w:val="Ryckeveldebroodtekst"/>
              <w:rPr>
                <w:sz w:val="20"/>
              </w:rPr>
            </w:pPr>
            <w:hyperlink r:id="rId40" w:history="1">
              <w:r w:rsidR="00DA0175" w:rsidRPr="00CB4139">
                <w:rPr>
                  <w:rStyle w:val="Hyperlink"/>
                  <w:sz w:val="20"/>
                </w:rPr>
                <w:t>Sjabloon ‘actieplan’</w:t>
              </w:r>
            </w:hyperlink>
          </w:p>
        </w:tc>
      </w:tr>
      <w:tr w:rsidR="00DA0175" w14:paraId="25EBC319" w14:textId="77777777" w:rsidTr="00407050">
        <w:tc>
          <w:tcPr>
            <w:tcW w:w="2406" w:type="dxa"/>
          </w:tcPr>
          <w:p w14:paraId="1CCDD7DC" w14:textId="77777777" w:rsidR="00DA0175" w:rsidRDefault="00DA0175" w:rsidP="00407050">
            <w:pPr>
              <w:pStyle w:val="Ryckeveldebroodtekst"/>
              <w:tabs>
                <w:tab w:val="right" w:pos="8300"/>
              </w:tabs>
            </w:pPr>
            <w:r>
              <w:rPr>
                <w:noProof/>
                <w:lang w:eastAsia="nl-BE"/>
              </w:rPr>
              <w:drawing>
                <wp:inline distT="0" distB="0" distL="0" distR="0" wp14:anchorId="50D12052" wp14:editId="01D1D5F4">
                  <wp:extent cx="1368000" cy="879118"/>
                  <wp:effectExtent l="0" t="0" r="381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eamspirit.jpg"/>
                          <pic:cNvPicPr/>
                        </pic:nvPicPr>
                        <pic:blipFill rotWithShape="1">
                          <a:blip r:embed="rId28">
                            <a:extLst>
                              <a:ext uri="{28A0092B-C50C-407E-A947-70E740481C1C}">
                                <a14:useLocalDpi xmlns:a14="http://schemas.microsoft.com/office/drawing/2010/main" val="0"/>
                              </a:ext>
                            </a:extLst>
                          </a:blip>
                          <a:srcRect l="6078" t="21935" r="4572" b="20646"/>
                          <a:stretch/>
                        </pic:blipFill>
                        <pic:spPr bwMode="auto">
                          <a:xfrm>
                            <a:off x="0" y="0"/>
                            <a:ext cx="1368000" cy="879118"/>
                          </a:xfrm>
                          <a:prstGeom prst="rect">
                            <a:avLst/>
                          </a:prstGeom>
                          <a:ln>
                            <a:noFill/>
                          </a:ln>
                          <a:extLst>
                            <a:ext uri="{53640926-AAD7-44D8-BBD7-CCE9431645EC}">
                              <a14:shadowObscured xmlns:a14="http://schemas.microsoft.com/office/drawing/2010/main"/>
                            </a:ext>
                          </a:extLst>
                        </pic:spPr>
                      </pic:pic>
                    </a:graphicData>
                  </a:graphic>
                </wp:inline>
              </w:drawing>
            </w:r>
          </w:p>
        </w:tc>
        <w:tc>
          <w:tcPr>
            <w:tcW w:w="5884" w:type="dxa"/>
          </w:tcPr>
          <w:p w14:paraId="1FDED516" w14:textId="77777777" w:rsidR="00DA0175" w:rsidRPr="005E173C" w:rsidRDefault="00DA0175" w:rsidP="00407050">
            <w:pPr>
              <w:pStyle w:val="RyckeveldeKop4"/>
              <w:rPr>
                <w:caps/>
              </w:rPr>
            </w:pPr>
            <w:r w:rsidRPr="005E173C">
              <w:t>3. MENSEN</w:t>
            </w:r>
          </w:p>
          <w:p w14:paraId="42A16F61" w14:textId="77777777" w:rsidR="00DA0175" w:rsidRPr="00E14544" w:rsidRDefault="00DA0175" w:rsidP="00407050">
            <w:pPr>
              <w:pStyle w:val="Ryckeveldebroodtekst"/>
              <w:rPr>
                <w:sz w:val="20"/>
              </w:rPr>
            </w:pPr>
          </w:p>
          <w:p w14:paraId="463AB388" w14:textId="77777777" w:rsidR="00DA0175" w:rsidRDefault="00BE0224" w:rsidP="00407050">
            <w:pPr>
              <w:pStyle w:val="Ryckeveldebroodtekst"/>
              <w:rPr>
                <w:sz w:val="20"/>
              </w:rPr>
            </w:pPr>
            <w:hyperlink r:id="rId41" w:history="1">
              <w:r w:rsidR="00DA0175" w:rsidRPr="00CB4139">
                <w:rPr>
                  <w:rStyle w:val="Hyperlink"/>
                  <w:sz w:val="20"/>
                </w:rPr>
                <w:t>Sjabloon ‘werkgroep internationalisering’</w:t>
              </w:r>
            </w:hyperlink>
          </w:p>
          <w:p w14:paraId="55063355" w14:textId="77777777" w:rsidR="00DA0175" w:rsidRDefault="00BE0224" w:rsidP="00D26BA0">
            <w:pPr>
              <w:pStyle w:val="Ryckeveldebroodtekst"/>
              <w:tabs>
                <w:tab w:val="right" w:pos="8300"/>
              </w:tabs>
              <w:rPr>
                <w:sz w:val="20"/>
              </w:rPr>
            </w:pPr>
            <w:hyperlink r:id="rId42" w:history="1">
              <w:r w:rsidR="00DA0175" w:rsidRPr="00E14544">
                <w:rPr>
                  <w:rStyle w:val="Hyperlink"/>
                  <w:sz w:val="20"/>
                </w:rPr>
                <w:t xml:space="preserve">Sjabloon ‘betrekken </w:t>
              </w:r>
              <w:r w:rsidR="00DA0175">
                <w:rPr>
                  <w:rStyle w:val="Hyperlink"/>
                  <w:sz w:val="20"/>
                </w:rPr>
                <w:t xml:space="preserve">van </w:t>
              </w:r>
              <w:r w:rsidR="00DA0175" w:rsidRPr="00E14544">
                <w:rPr>
                  <w:rStyle w:val="Hyperlink"/>
                  <w:sz w:val="20"/>
                </w:rPr>
                <w:t>andere collega’</w:t>
              </w:r>
              <w:r w:rsidR="00DA0175">
                <w:rPr>
                  <w:rStyle w:val="Hyperlink"/>
                  <w:sz w:val="20"/>
                </w:rPr>
                <w:t>s’</w:t>
              </w:r>
            </w:hyperlink>
            <w:r w:rsidR="00D26BA0" w:rsidRPr="00D26BA0">
              <w:rPr>
                <w:sz w:val="20"/>
              </w:rPr>
              <w:t xml:space="preserve"> (Google form)</w:t>
            </w:r>
          </w:p>
          <w:p w14:paraId="69EC364B" w14:textId="77777777" w:rsidR="00D26BA0" w:rsidRPr="00D26BA0" w:rsidRDefault="00D26BA0" w:rsidP="00D26BA0">
            <w:pPr>
              <w:pStyle w:val="Ryckeveldebroodtekst"/>
              <w:tabs>
                <w:tab w:val="right" w:pos="8300"/>
              </w:tabs>
              <w:rPr>
                <w:sz w:val="20"/>
              </w:rPr>
            </w:pPr>
          </w:p>
        </w:tc>
      </w:tr>
      <w:tr w:rsidR="00DA0175" w14:paraId="1F35A207" w14:textId="77777777" w:rsidTr="00407050">
        <w:tc>
          <w:tcPr>
            <w:tcW w:w="2406" w:type="dxa"/>
          </w:tcPr>
          <w:p w14:paraId="60A8667A" w14:textId="77777777" w:rsidR="00DA0175" w:rsidRDefault="00DA0175" w:rsidP="00407050">
            <w:pPr>
              <w:pStyle w:val="Ryckeveldebroodtekst"/>
              <w:tabs>
                <w:tab w:val="right" w:pos="8300"/>
              </w:tabs>
            </w:pPr>
            <w:r>
              <w:rPr>
                <w:noProof/>
                <w:lang w:eastAsia="nl-BE"/>
              </w:rPr>
              <w:drawing>
                <wp:inline distT="0" distB="0" distL="0" distR="0" wp14:anchorId="6A099980" wp14:editId="0D52B59F">
                  <wp:extent cx="1349338" cy="900000"/>
                  <wp:effectExtent l="0" t="0" r="381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ennisdeling.jpg"/>
                          <pic:cNvPicPr/>
                        </pic:nvPicPr>
                        <pic:blipFill>
                          <a:blip r:embed="rId29">
                            <a:extLst>
                              <a:ext uri="{28A0092B-C50C-407E-A947-70E740481C1C}">
                                <a14:useLocalDpi xmlns:a14="http://schemas.microsoft.com/office/drawing/2010/main" val="0"/>
                              </a:ext>
                            </a:extLst>
                          </a:blip>
                          <a:stretch>
                            <a:fillRect/>
                          </a:stretch>
                        </pic:blipFill>
                        <pic:spPr>
                          <a:xfrm>
                            <a:off x="0" y="0"/>
                            <a:ext cx="1349338" cy="900000"/>
                          </a:xfrm>
                          <a:prstGeom prst="rect">
                            <a:avLst/>
                          </a:prstGeom>
                        </pic:spPr>
                      </pic:pic>
                    </a:graphicData>
                  </a:graphic>
                </wp:inline>
              </w:drawing>
            </w:r>
          </w:p>
        </w:tc>
        <w:tc>
          <w:tcPr>
            <w:tcW w:w="5884" w:type="dxa"/>
          </w:tcPr>
          <w:p w14:paraId="377052B4" w14:textId="77777777" w:rsidR="00DA0175" w:rsidRPr="005E173C" w:rsidRDefault="00DA0175" w:rsidP="00407050">
            <w:pPr>
              <w:pStyle w:val="RyckeveldeKop4"/>
              <w:rPr>
                <w:caps/>
              </w:rPr>
            </w:pPr>
            <w:r>
              <w:t>4</w:t>
            </w:r>
            <w:r w:rsidRPr="005E173C">
              <w:t xml:space="preserve">. KENNIS </w:t>
            </w:r>
            <w:r>
              <w:t>ROND INTERNATIONALISERING</w:t>
            </w:r>
          </w:p>
          <w:p w14:paraId="6B218AF2" w14:textId="77777777" w:rsidR="00DA0175" w:rsidRPr="00676CDB" w:rsidRDefault="00DA0175" w:rsidP="00676CDB">
            <w:pPr>
              <w:pStyle w:val="Ryckeveldebroodtekst"/>
              <w:ind w:left="7" w:right="34"/>
              <w:rPr>
                <w:sz w:val="20"/>
              </w:rPr>
            </w:pPr>
          </w:p>
          <w:p w14:paraId="00DC51AA" w14:textId="77777777" w:rsidR="00DA0175" w:rsidRPr="00D804A2" w:rsidRDefault="00BE0224" w:rsidP="00407050">
            <w:pPr>
              <w:pStyle w:val="Ryckeveldebroodtekst"/>
              <w:tabs>
                <w:tab w:val="right" w:pos="8300"/>
              </w:tabs>
              <w:rPr>
                <w:sz w:val="20"/>
              </w:rPr>
            </w:pPr>
            <w:hyperlink r:id="rId43" w:history="1">
              <w:r w:rsidR="00DA0175" w:rsidRPr="00CB4139">
                <w:rPr>
                  <w:rStyle w:val="Hyperlink"/>
                  <w:sz w:val="20"/>
                </w:rPr>
                <w:t>Tips rond kennismanagement</w:t>
              </w:r>
            </w:hyperlink>
          </w:p>
        </w:tc>
      </w:tr>
      <w:tr w:rsidR="00DA0175" w14:paraId="0AF848E5" w14:textId="77777777" w:rsidTr="00407050">
        <w:tc>
          <w:tcPr>
            <w:tcW w:w="2406" w:type="dxa"/>
          </w:tcPr>
          <w:p w14:paraId="6795B405" w14:textId="77777777" w:rsidR="00DA0175" w:rsidRDefault="00DA0175" w:rsidP="00407050">
            <w:pPr>
              <w:pStyle w:val="Ryckeveldebroodtekst"/>
              <w:tabs>
                <w:tab w:val="right" w:pos="8300"/>
              </w:tabs>
            </w:pPr>
            <w:r>
              <w:rPr>
                <w:noProof/>
                <w:lang w:eastAsia="nl-BE"/>
              </w:rPr>
              <w:drawing>
                <wp:inline distT="0" distB="0" distL="0" distR="0" wp14:anchorId="390E5161" wp14:editId="7554CE0D">
                  <wp:extent cx="1356383" cy="90000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menwerking3.jpg"/>
                          <pic:cNvPicPr/>
                        </pic:nvPicPr>
                        <pic:blipFill>
                          <a:blip r:embed="rId30">
                            <a:extLst>
                              <a:ext uri="{28A0092B-C50C-407E-A947-70E740481C1C}">
                                <a14:useLocalDpi xmlns:a14="http://schemas.microsoft.com/office/drawing/2010/main" val="0"/>
                              </a:ext>
                            </a:extLst>
                          </a:blip>
                          <a:stretch>
                            <a:fillRect/>
                          </a:stretch>
                        </pic:blipFill>
                        <pic:spPr>
                          <a:xfrm>
                            <a:off x="0" y="0"/>
                            <a:ext cx="1356383" cy="900000"/>
                          </a:xfrm>
                          <a:prstGeom prst="rect">
                            <a:avLst/>
                          </a:prstGeom>
                        </pic:spPr>
                      </pic:pic>
                    </a:graphicData>
                  </a:graphic>
                </wp:inline>
              </w:drawing>
            </w:r>
          </w:p>
        </w:tc>
        <w:tc>
          <w:tcPr>
            <w:tcW w:w="5884" w:type="dxa"/>
          </w:tcPr>
          <w:p w14:paraId="7528021C" w14:textId="77777777" w:rsidR="00DA0175" w:rsidRPr="005E173C" w:rsidRDefault="00DA0175" w:rsidP="00407050">
            <w:pPr>
              <w:pStyle w:val="RyckeveldeKop4"/>
              <w:rPr>
                <w:caps/>
              </w:rPr>
            </w:pPr>
            <w:r>
              <w:t>5</w:t>
            </w:r>
            <w:r w:rsidRPr="005E173C">
              <w:t xml:space="preserve">. </w:t>
            </w:r>
            <w:r>
              <w:t>EEN ORGANISATIECULTUUR VAN INTERNATIONALISERING</w:t>
            </w:r>
          </w:p>
          <w:p w14:paraId="1AE5F00C" w14:textId="77777777" w:rsidR="00DA0175" w:rsidRPr="00676CDB" w:rsidRDefault="00DA0175" w:rsidP="00676CDB">
            <w:pPr>
              <w:pStyle w:val="Ryckeveldebroodtekst"/>
              <w:ind w:left="7" w:right="34"/>
              <w:rPr>
                <w:sz w:val="20"/>
              </w:rPr>
            </w:pPr>
          </w:p>
          <w:p w14:paraId="0236CA37" w14:textId="77777777" w:rsidR="00DA0175" w:rsidRPr="00BD1177" w:rsidRDefault="00BE0224" w:rsidP="00407050">
            <w:pPr>
              <w:pStyle w:val="Ryckeveldebroodtekst"/>
              <w:tabs>
                <w:tab w:val="right" w:pos="8300"/>
              </w:tabs>
              <w:rPr>
                <w:sz w:val="20"/>
              </w:rPr>
            </w:pPr>
            <w:hyperlink r:id="rId44" w:history="1">
              <w:r w:rsidR="00DA0175" w:rsidRPr="00CB4139">
                <w:rPr>
                  <w:rStyle w:val="Hyperlink"/>
                  <w:sz w:val="20"/>
                </w:rPr>
                <w:t>Tips rond het creëren van een cultuur van internationalisering</w:t>
              </w:r>
            </w:hyperlink>
          </w:p>
        </w:tc>
      </w:tr>
    </w:tbl>
    <w:p w14:paraId="72113369" w14:textId="77777777" w:rsidR="00DA0175" w:rsidRDefault="00DA0175" w:rsidP="00DA0175">
      <w:pPr>
        <w:pStyle w:val="Ryckeveldebroodtekst"/>
        <w:tabs>
          <w:tab w:val="right" w:pos="8300"/>
        </w:tabs>
      </w:pPr>
    </w:p>
    <w:p w14:paraId="18EE3926" w14:textId="77777777" w:rsidR="00DA0175" w:rsidRDefault="00DA0175" w:rsidP="00DA0175">
      <w:pPr>
        <w:pStyle w:val="Ryckeveldebroodtekst"/>
        <w:tabs>
          <w:tab w:val="right" w:pos="8300"/>
        </w:tabs>
      </w:pPr>
    </w:p>
    <w:p w14:paraId="061334A9" w14:textId="77777777" w:rsidR="00DA0175" w:rsidRDefault="00D84498" w:rsidP="00DA0175">
      <w:pPr>
        <w:pStyle w:val="RyckeveldeKop4"/>
      </w:pPr>
      <w:r>
        <w:t>1.</w:t>
      </w:r>
      <w:r w:rsidR="00952E7E">
        <w:t xml:space="preserve">2. </w:t>
      </w:r>
      <w:r w:rsidR="00DA0175">
        <w:t>EEN DUURZAME INTERNATIONALISERINGSWERKING</w:t>
      </w:r>
    </w:p>
    <w:p w14:paraId="29D7E04F" w14:textId="77777777" w:rsidR="00DA0175" w:rsidRDefault="00DA0175" w:rsidP="00DA0175">
      <w:pPr>
        <w:pStyle w:val="Ryckeveldebroodtekst"/>
        <w:tabs>
          <w:tab w:val="right" w:pos="8300"/>
        </w:tabs>
      </w:pPr>
    </w:p>
    <w:tbl>
      <w:tblPr>
        <w:tblStyle w:val="Tabelraster"/>
        <w:tblW w:w="0" w:type="auto"/>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Look w:val="04A0" w:firstRow="1" w:lastRow="0" w:firstColumn="1" w:lastColumn="0" w:noHBand="0" w:noVBand="1"/>
      </w:tblPr>
      <w:tblGrid>
        <w:gridCol w:w="2406"/>
        <w:gridCol w:w="5884"/>
      </w:tblGrid>
      <w:tr w:rsidR="00DA0175" w14:paraId="0E71BC23" w14:textId="77777777" w:rsidTr="00407050">
        <w:tc>
          <w:tcPr>
            <w:tcW w:w="2406" w:type="dxa"/>
          </w:tcPr>
          <w:p w14:paraId="59C4F0EB" w14:textId="77777777" w:rsidR="00DA0175" w:rsidRDefault="00E74452" w:rsidP="00407050">
            <w:pPr>
              <w:pStyle w:val="Ryckeveldebroodtekst"/>
              <w:tabs>
                <w:tab w:val="right" w:pos="8300"/>
              </w:tabs>
            </w:pPr>
            <w:r>
              <w:rPr>
                <w:noProof/>
                <w:lang w:eastAsia="nl-BE"/>
              </w:rPr>
              <w:drawing>
                <wp:inline distT="0" distB="0" distL="0" distR="0" wp14:anchorId="5171C46E" wp14:editId="1489859B">
                  <wp:extent cx="1367790" cy="899160"/>
                  <wp:effectExtent l="0" t="0" r="381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rojectmanagement.jpg"/>
                          <pic:cNvPicPr/>
                        </pic:nvPicPr>
                        <pic:blipFill rotWithShape="1">
                          <a:blip r:embed="rId31">
                            <a:extLst>
                              <a:ext uri="{28A0092B-C50C-407E-A947-70E740481C1C}">
                                <a14:useLocalDpi xmlns:a14="http://schemas.microsoft.com/office/drawing/2010/main" val="0"/>
                              </a:ext>
                            </a:extLst>
                          </a:blip>
                          <a:srcRect l="3318"/>
                          <a:stretch/>
                        </pic:blipFill>
                        <pic:spPr bwMode="auto">
                          <a:xfrm>
                            <a:off x="0" y="0"/>
                            <a:ext cx="1369068" cy="900000"/>
                          </a:xfrm>
                          <a:prstGeom prst="rect">
                            <a:avLst/>
                          </a:prstGeom>
                          <a:ln>
                            <a:noFill/>
                          </a:ln>
                          <a:extLst>
                            <a:ext uri="{53640926-AAD7-44D8-BBD7-CCE9431645EC}">
                              <a14:shadowObscured xmlns:a14="http://schemas.microsoft.com/office/drawing/2010/main"/>
                            </a:ext>
                          </a:extLst>
                        </pic:spPr>
                      </pic:pic>
                    </a:graphicData>
                  </a:graphic>
                </wp:inline>
              </w:drawing>
            </w:r>
          </w:p>
        </w:tc>
        <w:tc>
          <w:tcPr>
            <w:tcW w:w="5884" w:type="dxa"/>
          </w:tcPr>
          <w:p w14:paraId="735B4661" w14:textId="77777777" w:rsidR="00DA0175" w:rsidRDefault="00DA0175" w:rsidP="00407050">
            <w:pPr>
              <w:pStyle w:val="RyckeveldeKop4"/>
            </w:pPr>
            <w:r>
              <w:t>6. KWALITEITSVOL PROJECTMANAGEMENT</w:t>
            </w:r>
          </w:p>
          <w:p w14:paraId="0FA7DD5E" w14:textId="77777777" w:rsidR="00DA0175" w:rsidRPr="00E14544" w:rsidRDefault="00DA0175" w:rsidP="00407050">
            <w:pPr>
              <w:pStyle w:val="Ryckeveldebroodtekst"/>
              <w:ind w:left="7" w:right="34"/>
              <w:rPr>
                <w:sz w:val="20"/>
              </w:rPr>
            </w:pPr>
          </w:p>
          <w:p w14:paraId="35E428CE" w14:textId="77777777" w:rsidR="00DA0175" w:rsidRPr="00DA0175" w:rsidRDefault="00BE0224" w:rsidP="00407050">
            <w:pPr>
              <w:pStyle w:val="Ryckeveldebroodtekst"/>
              <w:ind w:left="7" w:right="34"/>
              <w:rPr>
                <w:sz w:val="20"/>
              </w:rPr>
            </w:pPr>
            <w:hyperlink r:id="rId45" w:history="1">
              <w:r w:rsidR="00D26BA0" w:rsidRPr="00CB4139">
                <w:rPr>
                  <w:rStyle w:val="Hyperlink"/>
                  <w:sz w:val="20"/>
                </w:rPr>
                <w:t>Tips voor kwaliteitsvol projectmanagement</w:t>
              </w:r>
            </w:hyperlink>
            <w:hyperlink r:id="rId46" w:history="1"/>
          </w:p>
          <w:p w14:paraId="0CFE2F85" w14:textId="77777777" w:rsidR="00DA0175" w:rsidRPr="004F3F96" w:rsidRDefault="00DA0175" w:rsidP="00407050">
            <w:pPr>
              <w:pStyle w:val="Ryckeveldebroodtekst"/>
              <w:rPr>
                <w:sz w:val="20"/>
              </w:rPr>
            </w:pPr>
          </w:p>
        </w:tc>
      </w:tr>
      <w:tr w:rsidR="00DA0175" w14:paraId="618505C5" w14:textId="77777777" w:rsidTr="00407050">
        <w:tc>
          <w:tcPr>
            <w:tcW w:w="2406" w:type="dxa"/>
          </w:tcPr>
          <w:p w14:paraId="3C4B54BF" w14:textId="77777777" w:rsidR="00DA0175" w:rsidRDefault="00DA0175" w:rsidP="00407050">
            <w:pPr>
              <w:pStyle w:val="Ryckeveldebroodtekst"/>
              <w:tabs>
                <w:tab w:val="right" w:pos="8300"/>
              </w:tabs>
            </w:pPr>
            <w:r>
              <w:rPr>
                <w:noProof/>
                <w:lang w:eastAsia="nl-BE"/>
              </w:rPr>
              <w:lastRenderedPageBreak/>
              <w:drawing>
                <wp:inline distT="0" distB="0" distL="0" distR="0" wp14:anchorId="7AD75662" wp14:editId="3219EDF4">
                  <wp:extent cx="1368000" cy="769458"/>
                  <wp:effectExtent l="0" t="0" r="381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ucation-school-apple-learn-ss-1920.jpg"/>
                          <pic:cNvPicPr/>
                        </pic:nvPicPr>
                        <pic:blipFill>
                          <a:blip r:embed="rId33">
                            <a:extLst>
                              <a:ext uri="{28A0092B-C50C-407E-A947-70E740481C1C}">
                                <a14:useLocalDpi xmlns:a14="http://schemas.microsoft.com/office/drawing/2010/main" val="0"/>
                              </a:ext>
                            </a:extLst>
                          </a:blip>
                          <a:stretch>
                            <a:fillRect/>
                          </a:stretch>
                        </pic:blipFill>
                        <pic:spPr>
                          <a:xfrm>
                            <a:off x="0" y="0"/>
                            <a:ext cx="1368000" cy="769458"/>
                          </a:xfrm>
                          <a:prstGeom prst="rect">
                            <a:avLst/>
                          </a:prstGeom>
                        </pic:spPr>
                      </pic:pic>
                    </a:graphicData>
                  </a:graphic>
                </wp:inline>
              </w:drawing>
            </w:r>
          </w:p>
        </w:tc>
        <w:tc>
          <w:tcPr>
            <w:tcW w:w="5884" w:type="dxa"/>
          </w:tcPr>
          <w:p w14:paraId="30FEE88C" w14:textId="77777777" w:rsidR="00DA0175" w:rsidRDefault="00DA0175" w:rsidP="00407050">
            <w:pPr>
              <w:pStyle w:val="RyckeveldeKop4"/>
            </w:pPr>
            <w:r>
              <w:t xml:space="preserve">7. </w:t>
            </w:r>
            <w:r w:rsidR="009A7C3E">
              <w:t>ERKENNING</w:t>
            </w:r>
            <w:r>
              <w:t xml:space="preserve"> VAN DE LEERRESULTATEN LEERLINGEN</w:t>
            </w:r>
          </w:p>
          <w:p w14:paraId="3E2C0F70" w14:textId="77777777" w:rsidR="00DA0175" w:rsidRPr="00E14544" w:rsidRDefault="00DA0175" w:rsidP="00407050">
            <w:pPr>
              <w:pStyle w:val="Ryckeveldebroodtekst"/>
              <w:ind w:left="7" w:right="34"/>
              <w:rPr>
                <w:sz w:val="20"/>
              </w:rPr>
            </w:pPr>
          </w:p>
          <w:p w14:paraId="3B590797" w14:textId="77777777" w:rsidR="00DA0175" w:rsidRPr="008C4A3B" w:rsidRDefault="00BE0224" w:rsidP="009A7C3E">
            <w:pPr>
              <w:pStyle w:val="Ryckeveldebroodtekst"/>
              <w:rPr>
                <w:sz w:val="20"/>
              </w:rPr>
            </w:pPr>
            <w:hyperlink r:id="rId47" w:history="1">
              <w:r w:rsidR="00DA0175" w:rsidRPr="00CB4139">
                <w:rPr>
                  <w:rStyle w:val="Hyperlink"/>
                  <w:sz w:val="20"/>
                </w:rPr>
                <w:t xml:space="preserve">Tips voor het </w:t>
              </w:r>
              <w:r w:rsidR="009A7C3E" w:rsidRPr="00CB4139">
                <w:rPr>
                  <w:rStyle w:val="Hyperlink"/>
                  <w:sz w:val="20"/>
                </w:rPr>
                <w:t>erkennen</w:t>
              </w:r>
              <w:r w:rsidR="00DA0175" w:rsidRPr="00CB4139">
                <w:rPr>
                  <w:rStyle w:val="Hyperlink"/>
                  <w:sz w:val="20"/>
                </w:rPr>
                <w:t xml:space="preserve"> van de leerresultaten van leerlingen</w:t>
              </w:r>
            </w:hyperlink>
          </w:p>
        </w:tc>
      </w:tr>
      <w:tr w:rsidR="00DA0175" w14:paraId="2F1335B4" w14:textId="77777777" w:rsidTr="00407050">
        <w:tc>
          <w:tcPr>
            <w:tcW w:w="2406" w:type="dxa"/>
          </w:tcPr>
          <w:p w14:paraId="473B2F35" w14:textId="77777777" w:rsidR="00DA0175" w:rsidRDefault="00DA0175" w:rsidP="00407050">
            <w:pPr>
              <w:pStyle w:val="Ryckeveldebroodtekst"/>
              <w:tabs>
                <w:tab w:val="right" w:pos="8300"/>
              </w:tabs>
            </w:pPr>
            <w:r>
              <w:rPr>
                <w:noProof/>
                <w:lang w:eastAsia="nl-BE"/>
              </w:rPr>
              <w:drawing>
                <wp:inline distT="0" distB="0" distL="0" distR="0" wp14:anchorId="27CA8953" wp14:editId="20030D45">
                  <wp:extent cx="1356383" cy="9000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menwerking3.jpg"/>
                          <pic:cNvPicPr/>
                        </pic:nvPicPr>
                        <pic:blipFill>
                          <a:blip r:embed="rId30">
                            <a:extLst>
                              <a:ext uri="{28A0092B-C50C-407E-A947-70E740481C1C}">
                                <a14:useLocalDpi xmlns:a14="http://schemas.microsoft.com/office/drawing/2010/main" val="0"/>
                              </a:ext>
                            </a:extLst>
                          </a:blip>
                          <a:stretch>
                            <a:fillRect/>
                          </a:stretch>
                        </pic:blipFill>
                        <pic:spPr>
                          <a:xfrm>
                            <a:off x="0" y="0"/>
                            <a:ext cx="1356383" cy="900000"/>
                          </a:xfrm>
                          <a:prstGeom prst="rect">
                            <a:avLst/>
                          </a:prstGeom>
                        </pic:spPr>
                      </pic:pic>
                    </a:graphicData>
                  </a:graphic>
                </wp:inline>
              </w:drawing>
            </w:r>
          </w:p>
        </w:tc>
        <w:tc>
          <w:tcPr>
            <w:tcW w:w="5884" w:type="dxa"/>
          </w:tcPr>
          <w:p w14:paraId="448ED986" w14:textId="77777777" w:rsidR="00DA0175" w:rsidRPr="005E173C" w:rsidRDefault="00DA0175" w:rsidP="00407050">
            <w:pPr>
              <w:pStyle w:val="RyckeveldeKop4"/>
              <w:rPr>
                <w:caps/>
              </w:rPr>
            </w:pPr>
            <w:r>
              <w:t>8</w:t>
            </w:r>
            <w:r w:rsidRPr="005E173C">
              <w:t xml:space="preserve">. </w:t>
            </w:r>
            <w:r w:rsidR="009A7C3E">
              <w:t>ERKENNING</w:t>
            </w:r>
            <w:r>
              <w:t xml:space="preserve"> VAN DE LEERRESULTATEN LEERKRACHTEN</w:t>
            </w:r>
          </w:p>
          <w:p w14:paraId="373BB848" w14:textId="77777777" w:rsidR="00DA0175" w:rsidRPr="00D428F7" w:rsidRDefault="00DA0175" w:rsidP="00407050">
            <w:pPr>
              <w:pStyle w:val="Ryckeveldebroodtekst"/>
              <w:tabs>
                <w:tab w:val="right" w:pos="8300"/>
              </w:tabs>
              <w:rPr>
                <w:sz w:val="20"/>
              </w:rPr>
            </w:pPr>
          </w:p>
          <w:p w14:paraId="09196A64" w14:textId="77777777" w:rsidR="00DA0175" w:rsidRDefault="00BE0224" w:rsidP="009A7C3E">
            <w:pPr>
              <w:pStyle w:val="Ryckeveldebroodtekst"/>
              <w:tabs>
                <w:tab w:val="right" w:pos="8300"/>
              </w:tabs>
            </w:pPr>
            <w:hyperlink r:id="rId48" w:history="1">
              <w:r w:rsidR="00DA0175" w:rsidRPr="00CB4139">
                <w:rPr>
                  <w:rStyle w:val="Hyperlink"/>
                  <w:sz w:val="20"/>
                </w:rPr>
                <w:t xml:space="preserve">Tips voor het </w:t>
              </w:r>
              <w:r w:rsidR="009A7C3E" w:rsidRPr="00CB4139">
                <w:rPr>
                  <w:rStyle w:val="Hyperlink"/>
                  <w:sz w:val="20"/>
                </w:rPr>
                <w:t>erkennen</w:t>
              </w:r>
              <w:r w:rsidR="00DA0175" w:rsidRPr="00CB4139">
                <w:rPr>
                  <w:rStyle w:val="Hyperlink"/>
                  <w:sz w:val="20"/>
                </w:rPr>
                <w:t xml:space="preserve"> van leerresultaten van leerkrachten</w:t>
              </w:r>
            </w:hyperlink>
          </w:p>
        </w:tc>
      </w:tr>
      <w:tr w:rsidR="00DA0175" w14:paraId="65674D64" w14:textId="77777777" w:rsidTr="00407050">
        <w:tc>
          <w:tcPr>
            <w:tcW w:w="2406" w:type="dxa"/>
          </w:tcPr>
          <w:p w14:paraId="0EFFF6C9" w14:textId="77777777" w:rsidR="00DA0175" w:rsidRDefault="00DA0175" w:rsidP="00407050">
            <w:pPr>
              <w:pStyle w:val="Ryckeveldebroodtekst"/>
              <w:tabs>
                <w:tab w:val="right" w:pos="8300"/>
              </w:tabs>
            </w:pPr>
            <w:r>
              <w:rPr>
                <w:noProof/>
                <w:lang w:eastAsia="nl-BE"/>
              </w:rPr>
              <w:drawing>
                <wp:inline distT="0" distB="0" distL="0" distR="0" wp14:anchorId="3020DAEC" wp14:editId="777B54D1">
                  <wp:extent cx="1350000" cy="900000"/>
                  <wp:effectExtent l="0" t="0" r="3175"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humbs-up-e1431497921602.jpg"/>
                          <pic:cNvPicPr/>
                        </pic:nvPicPr>
                        <pic:blipFill>
                          <a:blip r:embed="rId34">
                            <a:extLst>
                              <a:ext uri="{28A0092B-C50C-407E-A947-70E740481C1C}">
                                <a14:useLocalDpi xmlns:a14="http://schemas.microsoft.com/office/drawing/2010/main" val="0"/>
                              </a:ext>
                            </a:extLst>
                          </a:blip>
                          <a:stretch>
                            <a:fillRect/>
                          </a:stretch>
                        </pic:blipFill>
                        <pic:spPr>
                          <a:xfrm>
                            <a:off x="0" y="0"/>
                            <a:ext cx="1350000" cy="900000"/>
                          </a:xfrm>
                          <a:prstGeom prst="rect">
                            <a:avLst/>
                          </a:prstGeom>
                        </pic:spPr>
                      </pic:pic>
                    </a:graphicData>
                  </a:graphic>
                </wp:inline>
              </w:drawing>
            </w:r>
          </w:p>
        </w:tc>
        <w:tc>
          <w:tcPr>
            <w:tcW w:w="5884" w:type="dxa"/>
          </w:tcPr>
          <w:p w14:paraId="0CAB3FEF" w14:textId="77777777" w:rsidR="00DA0175" w:rsidRPr="005E173C" w:rsidRDefault="00DA0175" w:rsidP="00407050">
            <w:pPr>
              <w:pStyle w:val="RyckeveldeKop4"/>
              <w:rPr>
                <w:caps/>
              </w:rPr>
            </w:pPr>
            <w:r>
              <w:t>9</w:t>
            </w:r>
            <w:r w:rsidRPr="005E173C">
              <w:t xml:space="preserve">. </w:t>
            </w:r>
            <w:r>
              <w:t>KWALITEITS</w:t>
            </w:r>
            <w:r w:rsidR="002F4405">
              <w:t>EVALUATIE</w:t>
            </w:r>
          </w:p>
          <w:p w14:paraId="20C06F2B" w14:textId="77777777" w:rsidR="00DA0175" w:rsidRPr="00E14544" w:rsidRDefault="00DA0175" w:rsidP="00407050">
            <w:pPr>
              <w:pStyle w:val="Ryckeveldebroodtekst"/>
              <w:rPr>
                <w:sz w:val="20"/>
              </w:rPr>
            </w:pPr>
          </w:p>
          <w:p w14:paraId="11759912" w14:textId="77777777" w:rsidR="00DA0175" w:rsidRPr="003722EA" w:rsidRDefault="00BE0224" w:rsidP="00407050">
            <w:pPr>
              <w:pStyle w:val="Ryckeveldebroodtekst"/>
              <w:tabs>
                <w:tab w:val="right" w:pos="8300"/>
              </w:tabs>
              <w:rPr>
                <w:sz w:val="20"/>
              </w:rPr>
            </w:pPr>
            <w:hyperlink r:id="rId49" w:history="1">
              <w:r w:rsidR="00DA0175" w:rsidRPr="00CB4139">
                <w:rPr>
                  <w:rStyle w:val="Hyperlink"/>
                  <w:sz w:val="20"/>
                </w:rPr>
                <w:t>Tips voor kwaliteitsontwikkeling</w:t>
              </w:r>
            </w:hyperlink>
          </w:p>
          <w:p w14:paraId="677DEFD9" w14:textId="77777777" w:rsidR="00DA0175" w:rsidRDefault="00DA0175" w:rsidP="00407050">
            <w:pPr>
              <w:pStyle w:val="Ryckeveldebroodtekst"/>
              <w:tabs>
                <w:tab w:val="right" w:pos="8300"/>
              </w:tabs>
            </w:pPr>
          </w:p>
        </w:tc>
      </w:tr>
      <w:tr w:rsidR="00DA0175" w14:paraId="68FBE278" w14:textId="77777777" w:rsidTr="00407050">
        <w:tc>
          <w:tcPr>
            <w:tcW w:w="2406" w:type="dxa"/>
          </w:tcPr>
          <w:p w14:paraId="4710F54E" w14:textId="77777777" w:rsidR="00DA0175" w:rsidRDefault="00DA0175" w:rsidP="00407050">
            <w:pPr>
              <w:pStyle w:val="Ryckeveldebroodtekst"/>
              <w:tabs>
                <w:tab w:val="right" w:pos="8300"/>
              </w:tabs>
            </w:pPr>
            <w:r>
              <w:rPr>
                <w:noProof/>
                <w:lang w:eastAsia="nl-BE"/>
              </w:rPr>
              <w:drawing>
                <wp:inline distT="0" distB="0" distL="0" distR="0" wp14:anchorId="5171C1E6" wp14:editId="142864A8">
                  <wp:extent cx="1377523" cy="9000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preken-voor-publiek.png"/>
                          <pic:cNvPicPr/>
                        </pic:nvPicPr>
                        <pic:blipFill>
                          <a:blip r:embed="rId35">
                            <a:extLst>
                              <a:ext uri="{28A0092B-C50C-407E-A947-70E740481C1C}">
                                <a14:useLocalDpi xmlns:a14="http://schemas.microsoft.com/office/drawing/2010/main" val="0"/>
                              </a:ext>
                            </a:extLst>
                          </a:blip>
                          <a:stretch>
                            <a:fillRect/>
                          </a:stretch>
                        </pic:blipFill>
                        <pic:spPr>
                          <a:xfrm>
                            <a:off x="0" y="0"/>
                            <a:ext cx="1377523" cy="900000"/>
                          </a:xfrm>
                          <a:prstGeom prst="rect">
                            <a:avLst/>
                          </a:prstGeom>
                        </pic:spPr>
                      </pic:pic>
                    </a:graphicData>
                  </a:graphic>
                </wp:inline>
              </w:drawing>
            </w:r>
          </w:p>
        </w:tc>
        <w:tc>
          <w:tcPr>
            <w:tcW w:w="5884" w:type="dxa"/>
          </w:tcPr>
          <w:p w14:paraId="709F9477" w14:textId="77777777" w:rsidR="00DA0175" w:rsidRPr="00E43053" w:rsidRDefault="00DA0175" w:rsidP="00407050">
            <w:pPr>
              <w:pStyle w:val="RyckeveldeKop4"/>
              <w:rPr>
                <w:caps/>
                <w:lang w:val="fr-BE"/>
              </w:rPr>
            </w:pPr>
            <w:r w:rsidRPr="00E43053">
              <w:rPr>
                <w:lang w:val="fr-BE"/>
              </w:rPr>
              <w:t xml:space="preserve">10. </w:t>
            </w:r>
            <w:r w:rsidR="00A720A4" w:rsidRPr="00E43053">
              <w:rPr>
                <w:lang w:val="fr-BE"/>
              </w:rPr>
              <w:t>COMMUNICATIE/DISSEMINATIE</w:t>
            </w:r>
          </w:p>
          <w:p w14:paraId="350F7EFC" w14:textId="77777777" w:rsidR="00DA0175" w:rsidRPr="00A720A4" w:rsidRDefault="00DA0175" w:rsidP="00407050">
            <w:pPr>
              <w:pStyle w:val="Ryckeveldebroodtekst"/>
              <w:tabs>
                <w:tab w:val="right" w:pos="8300"/>
              </w:tabs>
              <w:rPr>
                <w:sz w:val="20"/>
                <w:lang w:val="fr-BE"/>
              </w:rPr>
            </w:pPr>
          </w:p>
          <w:p w14:paraId="2E8756CD" w14:textId="77777777" w:rsidR="00DA0175" w:rsidRPr="00A720A4" w:rsidRDefault="00BE0224" w:rsidP="00407050">
            <w:pPr>
              <w:pStyle w:val="Ryckeveldebroodtekst"/>
              <w:rPr>
                <w:sz w:val="20"/>
                <w:lang w:val="fr-BE"/>
              </w:rPr>
            </w:pPr>
            <w:hyperlink r:id="rId50" w:history="1">
              <w:r w:rsidR="00DA0175" w:rsidRPr="00A720A4">
                <w:rPr>
                  <w:rStyle w:val="Hyperlink"/>
                  <w:sz w:val="20"/>
                  <w:lang w:val="fr-BE"/>
                </w:rPr>
                <w:t xml:space="preserve">Tips </w:t>
              </w:r>
              <w:proofErr w:type="spellStart"/>
              <w:r w:rsidR="00DA0175" w:rsidRPr="00A720A4">
                <w:rPr>
                  <w:rStyle w:val="Hyperlink"/>
                  <w:sz w:val="20"/>
                  <w:lang w:val="fr-BE"/>
                </w:rPr>
                <w:t>voor</w:t>
              </w:r>
              <w:proofErr w:type="spellEnd"/>
              <w:r w:rsidR="00DA0175" w:rsidRPr="00A720A4">
                <w:rPr>
                  <w:rStyle w:val="Hyperlink"/>
                  <w:sz w:val="20"/>
                  <w:lang w:val="fr-BE"/>
                </w:rPr>
                <w:t xml:space="preserve"> </w:t>
              </w:r>
              <w:proofErr w:type="spellStart"/>
              <w:r w:rsidR="00DA0175" w:rsidRPr="00A720A4">
                <w:rPr>
                  <w:rStyle w:val="Hyperlink"/>
                  <w:sz w:val="20"/>
                  <w:lang w:val="fr-BE"/>
                </w:rPr>
                <w:t>communicatie</w:t>
              </w:r>
              <w:proofErr w:type="spellEnd"/>
              <w:r w:rsidR="00DA0175" w:rsidRPr="00A720A4">
                <w:rPr>
                  <w:rStyle w:val="Hyperlink"/>
                  <w:sz w:val="20"/>
                  <w:lang w:val="fr-BE"/>
                </w:rPr>
                <w:t xml:space="preserve"> en </w:t>
              </w:r>
              <w:proofErr w:type="spellStart"/>
              <w:r w:rsidR="00DA0175" w:rsidRPr="00A720A4">
                <w:rPr>
                  <w:rStyle w:val="Hyperlink"/>
                  <w:sz w:val="20"/>
                  <w:lang w:val="fr-BE"/>
                </w:rPr>
                <w:t>disseminatie</w:t>
              </w:r>
              <w:proofErr w:type="spellEnd"/>
            </w:hyperlink>
          </w:p>
          <w:p w14:paraId="1919B45E" w14:textId="77777777" w:rsidR="00DA0175" w:rsidRPr="00A720A4" w:rsidRDefault="00BE0224" w:rsidP="00407050">
            <w:pPr>
              <w:pStyle w:val="Ryckeveldebroodtekst"/>
              <w:rPr>
                <w:sz w:val="20"/>
                <w:lang w:val="fr-BE"/>
              </w:rPr>
            </w:pPr>
            <w:hyperlink r:id="rId51" w:history="1">
              <w:proofErr w:type="spellStart"/>
              <w:r w:rsidR="00DA0175" w:rsidRPr="00A720A4">
                <w:rPr>
                  <w:rStyle w:val="Hyperlink"/>
                  <w:sz w:val="20"/>
                  <w:lang w:val="fr-BE"/>
                </w:rPr>
                <w:t>Sjabloon</w:t>
              </w:r>
              <w:proofErr w:type="spellEnd"/>
              <w:r w:rsidR="00DA0175" w:rsidRPr="00A720A4">
                <w:rPr>
                  <w:rStyle w:val="Hyperlink"/>
                  <w:sz w:val="20"/>
                  <w:lang w:val="fr-BE"/>
                </w:rPr>
                <w:t xml:space="preserve"> ‘</w:t>
              </w:r>
              <w:proofErr w:type="spellStart"/>
              <w:r w:rsidR="00DA0175" w:rsidRPr="00A720A4">
                <w:rPr>
                  <w:rStyle w:val="Hyperlink"/>
                  <w:sz w:val="20"/>
                  <w:lang w:val="fr-BE"/>
                </w:rPr>
                <w:t>communicatieplan</w:t>
              </w:r>
              <w:proofErr w:type="spellEnd"/>
              <w:r w:rsidR="00DA0175" w:rsidRPr="00A720A4">
                <w:rPr>
                  <w:rStyle w:val="Hyperlink"/>
                  <w:sz w:val="20"/>
                  <w:lang w:val="fr-BE"/>
                </w:rPr>
                <w:t>’</w:t>
              </w:r>
            </w:hyperlink>
          </w:p>
          <w:p w14:paraId="0A292EFA" w14:textId="77777777" w:rsidR="00DA0175" w:rsidRDefault="00BE0224" w:rsidP="00407050">
            <w:pPr>
              <w:pStyle w:val="Ryckeveldebroodtekst"/>
              <w:tabs>
                <w:tab w:val="right" w:pos="8300"/>
              </w:tabs>
            </w:pPr>
            <w:hyperlink r:id="rId52" w:history="1">
              <w:r w:rsidR="00DA0175" w:rsidRPr="00BE7B67">
                <w:rPr>
                  <w:rStyle w:val="Hyperlink"/>
                  <w:sz w:val="20"/>
                </w:rPr>
                <w:t>Sjabloon ‘disseminatieplan’</w:t>
              </w:r>
            </w:hyperlink>
          </w:p>
        </w:tc>
      </w:tr>
    </w:tbl>
    <w:p w14:paraId="222BF188" w14:textId="77777777" w:rsidR="00DA0175" w:rsidRPr="00031C77" w:rsidRDefault="00DA0175" w:rsidP="00DA0175">
      <w:pPr>
        <w:pStyle w:val="Ryckeveldebroodtekst"/>
        <w:tabs>
          <w:tab w:val="right" w:pos="8300"/>
        </w:tabs>
        <w:rPr>
          <w:lang w:val="nl-NL"/>
        </w:rPr>
      </w:pPr>
    </w:p>
    <w:p w14:paraId="0ADDC361" w14:textId="77777777" w:rsidR="00DA0175" w:rsidRDefault="00DA0175" w:rsidP="00DA0175">
      <w:pPr>
        <w:pStyle w:val="Ryckeveldebroodtekst"/>
        <w:tabs>
          <w:tab w:val="right" w:pos="8300"/>
        </w:tabs>
      </w:pPr>
    </w:p>
    <w:p w14:paraId="789D12F6" w14:textId="77777777" w:rsidR="00DA0175" w:rsidRDefault="00DA0175" w:rsidP="00DA0175">
      <w:pPr>
        <w:pStyle w:val="Ryckeveldebroodtekst"/>
        <w:tabs>
          <w:tab w:val="right" w:pos="8300"/>
        </w:tabs>
      </w:pPr>
    </w:p>
    <w:p w14:paraId="3CED6672" w14:textId="77777777" w:rsidR="00B64C4A" w:rsidRDefault="00B64C4A">
      <w:pPr>
        <w:rPr>
          <w:rFonts w:asciiTheme="minorHAnsi" w:eastAsia="Times New Roman" w:hAnsiTheme="minorHAnsi"/>
          <w:sz w:val="22"/>
          <w:szCs w:val="20"/>
          <w:lang w:val="nl-BE"/>
        </w:rPr>
      </w:pPr>
      <w:r>
        <w:br w:type="page"/>
      </w:r>
    </w:p>
    <w:p w14:paraId="7A7FFFA6" w14:textId="77777777" w:rsidR="00DA0175" w:rsidRPr="003A5EF7" w:rsidRDefault="00500DC9" w:rsidP="00CE1FE8">
      <w:pPr>
        <w:pStyle w:val="RyckeveldeKop3"/>
        <w:rPr>
          <w:color w:val="548DD4" w:themeColor="text2" w:themeTint="99"/>
          <w:sz w:val="28"/>
        </w:rPr>
      </w:pPr>
      <w:r>
        <w:rPr>
          <w:color w:val="548DD4" w:themeColor="text2" w:themeTint="99"/>
          <w:sz w:val="28"/>
        </w:rPr>
        <w:lastRenderedPageBreak/>
        <w:t>2</w:t>
      </w:r>
      <w:r w:rsidR="00D84498">
        <w:rPr>
          <w:color w:val="548DD4" w:themeColor="text2" w:themeTint="99"/>
          <w:sz w:val="28"/>
        </w:rPr>
        <w:t>.</w:t>
      </w:r>
      <w:r>
        <w:rPr>
          <w:color w:val="548DD4" w:themeColor="text2" w:themeTint="99"/>
          <w:sz w:val="28"/>
        </w:rPr>
        <w:t xml:space="preserve"> </w:t>
      </w:r>
      <w:r w:rsidR="00676CDB" w:rsidRPr="003A5EF7">
        <w:rPr>
          <w:color w:val="548DD4" w:themeColor="text2" w:themeTint="99"/>
          <w:sz w:val="28"/>
        </w:rPr>
        <w:t>Documenten Toolbox ‘</w:t>
      </w:r>
      <w:r w:rsidR="00CE1FE8" w:rsidRPr="003A5EF7">
        <w:rPr>
          <w:color w:val="548DD4" w:themeColor="text2" w:themeTint="99"/>
          <w:sz w:val="28"/>
        </w:rPr>
        <w:t>Internationalisering verankeren op school</w:t>
      </w:r>
      <w:r w:rsidR="00676CDB" w:rsidRPr="003A5EF7">
        <w:rPr>
          <w:color w:val="548DD4" w:themeColor="text2" w:themeTint="99"/>
          <w:sz w:val="28"/>
        </w:rPr>
        <w:t>’</w:t>
      </w:r>
    </w:p>
    <w:p w14:paraId="1B7F7426" w14:textId="77777777" w:rsidR="00DA0175" w:rsidRDefault="00DA0175" w:rsidP="00DA0175">
      <w:pPr>
        <w:pStyle w:val="Ryckeveldebroodtekst"/>
        <w:tabs>
          <w:tab w:val="right" w:pos="8300"/>
        </w:tabs>
      </w:pPr>
    </w:p>
    <w:tbl>
      <w:tblPr>
        <w:tblStyle w:val="Tabelraster"/>
        <w:tblW w:w="878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4577"/>
        <w:gridCol w:w="4207"/>
      </w:tblGrid>
      <w:tr w:rsidR="00DA0175" w14:paraId="1E7B1B6C" w14:textId="77777777" w:rsidTr="003A5EF7">
        <w:tc>
          <w:tcPr>
            <w:tcW w:w="4577" w:type="dxa"/>
          </w:tcPr>
          <w:p w14:paraId="03979E90" w14:textId="77777777" w:rsidR="00DA0175" w:rsidRDefault="00DA0175" w:rsidP="00F50D5D">
            <w:pPr>
              <w:pStyle w:val="Ryckeveldebroodtekst"/>
              <w:tabs>
                <w:tab w:val="right" w:pos="8300"/>
              </w:tabs>
              <w:ind w:left="-120"/>
            </w:pPr>
            <w:r>
              <w:rPr>
                <w:noProof/>
                <w:lang w:eastAsia="nl-BE"/>
              </w:rPr>
              <w:drawing>
                <wp:inline distT="0" distB="0" distL="0" distR="0" wp14:anchorId="6CAA3B2C" wp14:editId="59AD0563">
                  <wp:extent cx="2845439" cy="18720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irectie.jpg"/>
                          <pic:cNvPicPr/>
                        </pic:nvPicPr>
                        <pic:blipFill>
                          <a:blip r:embed="rId26">
                            <a:extLst>
                              <a:ext uri="{28A0092B-C50C-407E-A947-70E740481C1C}">
                                <a14:useLocalDpi xmlns:a14="http://schemas.microsoft.com/office/drawing/2010/main" val="0"/>
                              </a:ext>
                            </a:extLst>
                          </a:blip>
                          <a:stretch>
                            <a:fillRect/>
                          </a:stretch>
                        </pic:blipFill>
                        <pic:spPr>
                          <a:xfrm>
                            <a:off x="0" y="0"/>
                            <a:ext cx="2845439" cy="1872000"/>
                          </a:xfrm>
                          <a:prstGeom prst="rect">
                            <a:avLst/>
                          </a:prstGeom>
                        </pic:spPr>
                      </pic:pic>
                    </a:graphicData>
                  </a:graphic>
                </wp:inline>
              </w:drawing>
            </w:r>
          </w:p>
        </w:tc>
        <w:tc>
          <w:tcPr>
            <w:tcW w:w="4207" w:type="dxa"/>
          </w:tcPr>
          <w:p w14:paraId="6AAABC19" w14:textId="77777777" w:rsidR="00DA0175" w:rsidRDefault="00DA0175" w:rsidP="00F50D5D">
            <w:pPr>
              <w:pStyle w:val="Ryckeveldebroodtekst"/>
              <w:tabs>
                <w:tab w:val="right" w:pos="8300"/>
              </w:tabs>
            </w:pPr>
          </w:p>
          <w:p w14:paraId="32FEF75B" w14:textId="77777777" w:rsidR="00DA0175" w:rsidRDefault="00DA0175" w:rsidP="00F50D5D">
            <w:pPr>
              <w:pStyle w:val="Ryckeveldebroodtekst"/>
              <w:tabs>
                <w:tab w:val="right" w:pos="8300"/>
              </w:tabs>
            </w:pPr>
          </w:p>
          <w:p w14:paraId="7A642397" w14:textId="77777777" w:rsidR="00DA0175" w:rsidRDefault="00DA0175" w:rsidP="00F50D5D">
            <w:pPr>
              <w:pStyle w:val="Ryckeveldebroodtekst"/>
              <w:tabs>
                <w:tab w:val="right" w:pos="8300"/>
              </w:tabs>
            </w:pPr>
          </w:p>
          <w:p w14:paraId="6EB64745" w14:textId="77777777" w:rsidR="00DA0175" w:rsidRDefault="00DA0175" w:rsidP="00F50D5D">
            <w:pPr>
              <w:pStyle w:val="Ryckeveldebroodtekst"/>
              <w:tabs>
                <w:tab w:val="right" w:pos="8300"/>
              </w:tabs>
            </w:pPr>
          </w:p>
          <w:p w14:paraId="61D9262A" w14:textId="77777777" w:rsidR="00DA0175" w:rsidRDefault="00DA0175" w:rsidP="00F50D5D">
            <w:pPr>
              <w:pStyle w:val="Ryckeveldebroodtekst"/>
              <w:tabs>
                <w:tab w:val="right" w:pos="8300"/>
              </w:tabs>
            </w:pPr>
          </w:p>
          <w:p w14:paraId="6299FC16" w14:textId="77777777" w:rsidR="00DA0175" w:rsidRDefault="00DA0175" w:rsidP="00F50D5D">
            <w:pPr>
              <w:pStyle w:val="Ryckeveldebroodtekst"/>
              <w:tabs>
                <w:tab w:val="right" w:pos="8300"/>
              </w:tabs>
            </w:pPr>
          </w:p>
          <w:p w14:paraId="4868C83C" w14:textId="77777777" w:rsidR="00DA0175" w:rsidRDefault="00DA0175" w:rsidP="00F50D5D">
            <w:pPr>
              <w:pStyle w:val="Ryckeveldebroodtekst"/>
              <w:tabs>
                <w:tab w:val="right" w:pos="8300"/>
              </w:tabs>
            </w:pPr>
          </w:p>
          <w:p w14:paraId="76D68361" w14:textId="77777777" w:rsidR="00DA0175" w:rsidRDefault="00DA0175" w:rsidP="00797294">
            <w:pPr>
              <w:pStyle w:val="RyckeveldelKop1"/>
            </w:pPr>
            <w:bookmarkStart w:id="12" w:name="_Toc535751979"/>
            <w:r>
              <w:t xml:space="preserve">1. </w:t>
            </w:r>
            <w:r w:rsidR="00797294">
              <w:t>Visie</w:t>
            </w:r>
            <w:bookmarkEnd w:id="12"/>
          </w:p>
        </w:tc>
      </w:tr>
    </w:tbl>
    <w:p w14:paraId="73D7C962" w14:textId="77777777" w:rsidR="00DA0175" w:rsidRDefault="00DA0175" w:rsidP="00F50D5D">
      <w:pPr>
        <w:pStyle w:val="Ryckeveldebroodtekst"/>
        <w:tabs>
          <w:tab w:val="right" w:pos="8300"/>
        </w:tabs>
      </w:pPr>
    </w:p>
    <w:p w14:paraId="3855BBEC" w14:textId="77777777" w:rsidR="00CE1FE8" w:rsidRDefault="00CE1FE8" w:rsidP="00CE1FE8">
      <w:pPr>
        <w:pStyle w:val="Ryckeveldekop2"/>
      </w:pPr>
      <w:bookmarkStart w:id="13" w:name="_Toc535751980"/>
      <w:r>
        <w:t>Inleiding</w:t>
      </w:r>
      <w:bookmarkEnd w:id="13"/>
    </w:p>
    <w:tbl>
      <w:tblPr>
        <w:tblStyle w:val="Tabelraster"/>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8290"/>
      </w:tblGrid>
      <w:tr w:rsidR="003A5EF7" w14:paraId="2F74A3F9" w14:textId="77777777" w:rsidTr="00543E4C">
        <w:tc>
          <w:tcPr>
            <w:tcW w:w="8290" w:type="dxa"/>
          </w:tcPr>
          <w:p w14:paraId="4C17285F" w14:textId="77777777" w:rsidR="003A5EF7" w:rsidRDefault="003A5EF7" w:rsidP="00543E4C">
            <w:pPr>
              <w:pStyle w:val="Ryckeveldebroodtekst"/>
              <w:tabs>
                <w:tab w:val="right" w:pos="8300"/>
              </w:tabs>
            </w:pPr>
            <w:r>
              <w:t xml:space="preserve">Onze school beschikt over een </w:t>
            </w:r>
            <w:r w:rsidR="00543E4C">
              <w:t xml:space="preserve">uitgeschreven </w:t>
            </w:r>
            <w:r w:rsidRPr="00A55E54">
              <w:rPr>
                <w:b/>
              </w:rPr>
              <w:t>internationaliseringsvisie</w:t>
            </w:r>
            <w:r>
              <w:t xml:space="preserve"> die ingebed is in de schoolwerking.</w:t>
            </w:r>
          </w:p>
        </w:tc>
      </w:tr>
    </w:tbl>
    <w:p w14:paraId="28C34AAB" w14:textId="77777777" w:rsidR="00CE1FE8" w:rsidRDefault="00CE1FE8" w:rsidP="00F50D5D">
      <w:pPr>
        <w:pStyle w:val="Ryckeveldebroodtekst"/>
        <w:tabs>
          <w:tab w:val="right" w:pos="8300"/>
        </w:tabs>
      </w:pPr>
    </w:p>
    <w:p w14:paraId="67145956" w14:textId="77777777" w:rsidR="003A5EF7" w:rsidRDefault="003A5EF7" w:rsidP="00F50D5D">
      <w:pPr>
        <w:pStyle w:val="Ryckeveldebroodtekst"/>
        <w:tabs>
          <w:tab w:val="right" w:pos="8300"/>
        </w:tabs>
      </w:pPr>
      <w:r>
        <w:t xml:space="preserve">Alles begint bij een duidelijke visie, die gekend en gedragen is door de hele school. De visie bevat de reden waarom de school werk maakt van internationalisering en dus wat de meerwaarde ervan is. </w:t>
      </w:r>
    </w:p>
    <w:p w14:paraId="12B42292" w14:textId="77777777" w:rsidR="003A5EF7" w:rsidRDefault="003A5EF7" w:rsidP="00F50D5D">
      <w:pPr>
        <w:pStyle w:val="Ryckeveldebroodtekst"/>
        <w:tabs>
          <w:tab w:val="right" w:pos="8300"/>
        </w:tabs>
      </w:pPr>
    </w:p>
    <w:p w14:paraId="239EE4DA" w14:textId="77777777" w:rsidR="003A5EF7" w:rsidRDefault="003A5EF7" w:rsidP="00F50D5D">
      <w:pPr>
        <w:pStyle w:val="Ryckeveldebroodtekst"/>
        <w:tabs>
          <w:tab w:val="right" w:pos="8300"/>
        </w:tabs>
      </w:pPr>
    </w:p>
    <w:p w14:paraId="21BE404F" w14:textId="77777777" w:rsidR="00EA398D" w:rsidRPr="00D26BA0" w:rsidRDefault="00676CDB" w:rsidP="003A5EF7">
      <w:pPr>
        <w:pStyle w:val="Ryckeveldekop2"/>
      </w:pPr>
      <w:bookmarkStart w:id="14" w:name="_Toc535751981"/>
      <w:r>
        <w:t>Sjabloon</w:t>
      </w:r>
      <w:r w:rsidR="00D03702">
        <w:t xml:space="preserve"> ‘</w:t>
      </w:r>
      <w:r>
        <w:t>Visie Internationalisering</w:t>
      </w:r>
      <w:r w:rsidR="00D03702">
        <w:t>’</w:t>
      </w:r>
      <w:bookmarkEnd w:id="14"/>
    </w:p>
    <w:p w14:paraId="1AB5EA9F" w14:textId="77777777" w:rsidR="003A5EF7" w:rsidRDefault="003A5EF7" w:rsidP="003A5EF7">
      <w:pPr>
        <w:pStyle w:val="Ryckeveldebroodtekst"/>
        <w:tabs>
          <w:tab w:val="right" w:pos="8300"/>
        </w:tabs>
      </w:pPr>
      <w:r>
        <w:t>Dit sjabloon is een hulpmiddel voor het opstellen van een visie rond internationalisering.</w:t>
      </w:r>
    </w:p>
    <w:p w14:paraId="4FF69A05" w14:textId="77777777" w:rsidR="003A5EF7" w:rsidRPr="003A5EF7" w:rsidRDefault="003A5EF7" w:rsidP="003A5EF7">
      <w:pPr>
        <w:pStyle w:val="Ryckeveldebroodtekst"/>
        <w:tabs>
          <w:tab w:val="right" w:pos="8300"/>
        </w:tabs>
      </w:pPr>
    </w:p>
    <w:p w14:paraId="427F9DDD" w14:textId="77777777" w:rsidR="00EA398D" w:rsidRPr="00952E7E" w:rsidRDefault="00EA398D" w:rsidP="00D26BA0">
      <w:pPr>
        <w:pStyle w:val="RyckeveldeKop3"/>
        <w:rPr>
          <w:color w:val="548DD4" w:themeColor="text2" w:themeTint="99"/>
        </w:rPr>
      </w:pPr>
      <w:r w:rsidRPr="00952E7E">
        <w:rPr>
          <w:color w:val="548DD4" w:themeColor="text2" w:themeTint="99"/>
        </w:rPr>
        <w:t>Context</w:t>
      </w:r>
    </w:p>
    <w:p w14:paraId="34D7FE47" w14:textId="77777777" w:rsidR="00EA398D" w:rsidRPr="00183EF1" w:rsidRDefault="00EA398D" w:rsidP="00EA398D">
      <w:pPr>
        <w:pStyle w:val="RyckeveldeKop4"/>
        <w:rPr>
          <w:i/>
        </w:rPr>
      </w:pPr>
      <w:r w:rsidRPr="00183EF1">
        <w:rPr>
          <w:i/>
        </w:rPr>
        <w:t>Onze school heeft volgende kenmerken:</w:t>
      </w:r>
    </w:p>
    <w:p w14:paraId="5D42BF36" w14:textId="77777777" w:rsidR="00EA398D" w:rsidRDefault="00EA398D" w:rsidP="00EA398D">
      <w:pPr>
        <w:pStyle w:val="Ryckeveldebroodtekst"/>
        <w:tabs>
          <w:tab w:val="right" w:pos="8300"/>
        </w:tabs>
      </w:pPr>
    </w:p>
    <w:p w14:paraId="64AE5727" w14:textId="77777777" w:rsidR="00EA398D" w:rsidRDefault="00EA398D" w:rsidP="00EA398D">
      <w:pPr>
        <w:pStyle w:val="Ryckeveldebroodtekst"/>
        <w:tabs>
          <w:tab w:val="right" w:pos="8300"/>
        </w:tabs>
      </w:pPr>
    </w:p>
    <w:p w14:paraId="0F525986" w14:textId="77777777" w:rsidR="00EA398D" w:rsidRDefault="00EA398D" w:rsidP="00EA398D">
      <w:pPr>
        <w:pStyle w:val="Ryckeveldebroodtekst"/>
        <w:tabs>
          <w:tab w:val="right" w:pos="8300"/>
        </w:tabs>
      </w:pPr>
    </w:p>
    <w:p w14:paraId="654121CD" w14:textId="77777777" w:rsidR="00EA398D" w:rsidRDefault="00EA398D" w:rsidP="00EA398D">
      <w:pPr>
        <w:pStyle w:val="Ryckeveldebroodtekst"/>
        <w:tabs>
          <w:tab w:val="right" w:pos="8300"/>
        </w:tabs>
      </w:pPr>
    </w:p>
    <w:p w14:paraId="0EBA9130" w14:textId="77777777" w:rsidR="00EA398D" w:rsidRDefault="00EA398D" w:rsidP="00EA398D">
      <w:pPr>
        <w:pStyle w:val="Ryckeveldebroodtekst"/>
        <w:tabs>
          <w:tab w:val="right" w:pos="8300"/>
        </w:tabs>
      </w:pPr>
    </w:p>
    <w:tbl>
      <w:tblPr>
        <w:tblStyle w:val="Tabelraster"/>
        <w:tblW w:w="0" w:type="auto"/>
        <w:tblLook w:val="04A0" w:firstRow="1" w:lastRow="0" w:firstColumn="1" w:lastColumn="0" w:noHBand="0" w:noVBand="1"/>
      </w:tblPr>
      <w:tblGrid>
        <w:gridCol w:w="8290"/>
      </w:tblGrid>
      <w:tr w:rsidR="00EA398D" w14:paraId="6C734092" w14:textId="77777777" w:rsidTr="00407050">
        <w:tc>
          <w:tcPr>
            <w:tcW w:w="8290" w:type="dxa"/>
          </w:tcPr>
          <w:p w14:paraId="26609E81" w14:textId="77777777" w:rsidR="00EA398D" w:rsidRPr="00183EF1" w:rsidRDefault="00EA398D" w:rsidP="00407050">
            <w:pPr>
              <w:pStyle w:val="Ryckeveldebroodtekst"/>
              <w:tabs>
                <w:tab w:val="right" w:pos="8300"/>
              </w:tabs>
              <w:rPr>
                <w:i/>
                <w:sz w:val="20"/>
              </w:rPr>
            </w:pPr>
            <w:r w:rsidRPr="009110EF">
              <w:rPr>
                <w:b/>
                <w:i/>
                <w:sz w:val="20"/>
              </w:rPr>
              <w:t>Inspiratie</w:t>
            </w:r>
            <w:r w:rsidRPr="00183EF1">
              <w:rPr>
                <w:i/>
                <w:sz w:val="20"/>
              </w:rPr>
              <w:t>:</w:t>
            </w:r>
          </w:p>
          <w:p w14:paraId="63AD79F3" w14:textId="77777777" w:rsidR="00EA398D" w:rsidRDefault="00EA398D" w:rsidP="00612D38">
            <w:pPr>
              <w:pStyle w:val="Ryckeveldebroodtekst"/>
              <w:numPr>
                <w:ilvl w:val="0"/>
                <w:numId w:val="7"/>
              </w:numPr>
              <w:tabs>
                <w:tab w:val="right" w:pos="8300"/>
              </w:tabs>
              <w:ind w:left="454" w:hanging="425"/>
              <w:rPr>
                <w:i/>
                <w:sz w:val="20"/>
              </w:rPr>
            </w:pPr>
            <w:r w:rsidRPr="00183EF1">
              <w:rPr>
                <w:i/>
                <w:sz w:val="20"/>
              </w:rPr>
              <w:t>aantal leerlingen – aantal leerkrachten</w:t>
            </w:r>
          </w:p>
          <w:p w14:paraId="112C5D3C" w14:textId="77777777" w:rsidR="003A5EF7" w:rsidRPr="00183EF1" w:rsidRDefault="00543E4C" w:rsidP="00612D38">
            <w:pPr>
              <w:pStyle w:val="Ryckeveldebroodtekst"/>
              <w:numPr>
                <w:ilvl w:val="0"/>
                <w:numId w:val="7"/>
              </w:numPr>
              <w:tabs>
                <w:tab w:val="right" w:pos="8300"/>
              </w:tabs>
              <w:ind w:left="454" w:hanging="425"/>
              <w:rPr>
                <w:i/>
                <w:sz w:val="20"/>
              </w:rPr>
            </w:pPr>
            <w:r>
              <w:rPr>
                <w:i/>
                <w:sz w:val="20"/>
              </w:rPr>
              <w:t>kenmerken van de leerlingenpopulatie: welke nationaliteiten, aantal GOK-leerlingen, moedertalen, socio-economische achtergrond, enz.</w:t>
            </w:r>
          </w:p>
          <w:p w14:paraId="6E01873C" w14:textId="77777777" w:rsidR="00EA398D" w:rsidRPr="00183EF1" w:rsidRDefault="00EA398D" w:rsidP="00612D38">
            <w:pPr>
              <w:pStyle w:val="Ryckeveldebroodtekst"/>
              <w:numPr>
                <w:ilvl w:val="0"/>
                <w:numId w:val="7"/>
              </w:numPr>
              <w:tabs>
                <w:tab w:val="right" w:pos="8300"/>
              </w:tabs>
              <w:ind w:left="454" w:hanging="425"/>
              <w:rPr>
                <w:i/>
                <w:sz w:val="20"/>
              </w:rPr>
            </w:pPr>
            <w:r w:rsidRPr="00183EF1">
              <w:rPr>
                <w:i/>
                <w:sz w:val="20"/>
              </w:rPr>
              <w:t>aangeboden onderwijs: algemeen, beroeps, kunst, technisch, enz.</w:t>
            </w:r>
            <w:r>
              <w:rPr>
                <w:i/>
                <w:sz w:val="20"/>
              </w:rPr>
              <w:t>; studierichtingen</w:t>
            </w:r>
          </w:p>
          <w:p w14:paraId="4BADEABA" w14:textId="77777777" w:rsidR="00EA398D" w:rsidRPr="00183EF1" w:rsidRDefault="00EA398D" w:rsidP="00612D38">
            <w:pPr>
              <w:pStyle w:val="Ryckeveldebroodtekst"/>
              <w:numPr>
                <w:ilvl w:val="0"/>
                <w:numId w:val="7"/>
              </w:numPr>
              <w:tabs>
                <w:tab w:val="right" w:pos="8300"/>
              </w:tabs>
              <w:ind w:left="454" w:hanging="425"/>
              <w:rPr>
                <w:i/>
                <w:sz w:val="20"/>
              </w:rPr>
            </w:pPr>
            <w:r w:rsidRPr="00183EF1">
              <w:rPr>
                <w:i/>
                <w:sz w:val="20"/>
              </w:rPr>
              <w:t>landelijke/stedelijke omgeving</w:t>
            </w:r>
          </w:p>
          <w:p w14:paraId="6A12CAFE" w14:textId="77777777" w:rsidR="00EA398D" w:rsidRDefault="00EA398D" w:rsidP="00612D38">
            <w:pPr>
              <w:pStyle w:val="Ryckeveldebroodtekst"/>
              <w:numPr>
                <w:ilvl w:val="0"/>
                <w:numId w:val="7"/>
              </w:numPr>
              <w:tabs>
                <w:tab w:val="right" w:pos="8300"/>
              </w:tabs>
              <w:ind w:left="454" w:hanging="425"/>
              <w:rPr>
                <w:i/>
                <w:sz w:val="20"/>
              </w:rPr>
            </w:pPr>
            <w:r w:rsidRPr="00183EF1">
              <w:rPr>
                <w:i/>
                <w:sz w:val="20"/>
              </w:rPr>
              <w:t>leerlingen met bijzonder</w:t>
            </w:r>
            <w:r>
              <w:rPr>
                <w:i/>
                <w:sz w:val="20"/>
              </w:rPr>
              <w:t>e</w:t>
            </w:r>
            <w:r w:rsidRPr="00183EF1">
              <w:rPr>
                <w:i/>
                <w:sz w:val="20"/>
              </w:rPr>
              <w:t xml:space="preserve"> (leer)noden?</w:t>
            </w:r>
          </w:p>
          <w:p w14:paraId="6E0261EA" w14:textId="77777777" w:rsidR="00EA398D" w:rsidRPr="00183EF1" w:rsidRDefault="00EA398D" w:rsidP="00612D38">
            <w:pPr>
              <w:pStyle w:val="Ryckeveldebroodtekst"/>
              <w:numPr>
                <w:ilvl w:val="0"/>
                <w:numId w:val="7"/>
              </w:numPr>
              <w:tabs>
                <w:tab w:val="right" w:pos="8300"/>
              </w:tabs>
              <w:ind w:left="454" w:hanging="425"/>
              <w:rPr>
                <w:i/>
                <w:sz w:val="20"/>
              </w:rPr>
            </w:pPr>
            <w:r>
              <w:rPr>
                <w:i/>
                <w:sz w:val="20"/>
              </w:rPr>
              <w:t>…</w:t>
            </w:r>
          </w:p>
        </w:tc>
      </w:tr>
    </w:tbl>
    <w:p w14:paraId="1C8116E7" w14:textId="77777777" w:rsidR="00EA398D" w:rsidRDefault="00EA398D" w:rsidP="00EA398D">
      <w:pPr>
        <w:pStyle w:val="Ryckeveldebroodtekst"/>
        <w:tabs>
          <w:tab w:val="right" w:pos="8300"/>
        </w:tabs>
      </w:pPr>
    </w:p>
    <w:p w14:paraId="1F586B1F" w14:textId="77777777" w:rsidR="00D26BA0" w:rsidRDefault="00D26BA0" w:rsidP="00EA398D">
      <w:pPr>
        <w:pStyle w:val="Ryckeveldebroodtekst"/>
        <w:tabs>
          <w:tab w:val="right" w:pos="8300"/>
        </w:tabs>
      </w:pPr>
    </w:p>
    <w:p w14:paraId="1E123784" w14:textId="77777777" w:rsidR="00EA398D" w:rsidRPr="00952E7E" w:rsidRDefault="00EA398D" w:rsidP="00D26BA0">
      <w:pPr>
        <w:pStyle w:val="RyckeveldeKop3"/>
        <w:rPr>
          <w:color w:val="548DD4" w:themeColor="text2" w:themeTint="99"/>
        </w:rPr>
      </w:pPr>
      <w:r w:rsidRPr="00952E7E">
        <w:rPr>
          <w:color w:val="548DD4" w:themeColor="text2" w:themeTint="99"/>
        </w:rPr>
        <w:lastRenderedPageBreak/>
        <w:t>Missie</w:t>
      </w:r>
      <w:r w:rsidR="008D79F5">
        <w:rPr>
          <w:color w:val="548DD4" w:themeColor="text2" w:themeTint="99"/>
        </w:rPr>
        <w:t xml:space="preserve"> (waarom doet de school aan internationalisering?)</w:t>
      </w:r>
    </w:p>
    <w:p w14:paraId="3BE87FB8" w14:textId="77777777" w:rsidR="00EA398D" w:rsidRPr="00C509E6" w:rsidRDefault="00EA398D" w:rsidP="00EA398D">
      <w:pPr>
        <w:pStyle w:val="RyckeveldeKop4"/>
        <w:rPr>
          <w:i/>
        </w:rPr>
      </w:pPr>
      <w:r w:rsidRPr="00C509E6">
        <w:rPr>
          <w:i/>
        </w:rPr>
        <w:t>Dit is de missie van onze school</w:t>
      </w:r>
      <w:r>
        <w:rPr>
          <w:i/>
        </w:rPr>
        <w:t>:</w:t>
      </w:r>
    </w:p>
    <w:p w14:paraId="61789B98" w14:textId="77777777" w:rsidR="00EA398D" w:rsidRDefault="00EA398D" w:rsidP="00EA398D">
      <w:pPr>
        <w:pStyle w:val="Ryckeveldebroodtekst"/>
        <w:tabs>
          <w:tab w:val="right" w:pos="8300"/>
        </w:tabs>
      </w:pPr>
    </w:p>
    <w:p w14:paraId="6AF609AE" w14:textId="77777777" w:rsidR="00EA398D" w:rsidRDefault="00EA398D" w:rsidP="00EA398D">
      <w:pPr>
        <w:pStyle w:val="Ryckeveldebroodtekst"/>
        <w:tabs>
          <w:tab w:val="right" w:pos="8300"/>
        </w:tabs>
      </w:pPr>
    </w:p>
    <w:p w14:paraId="7BDE54E3" w14:textId="77777777" w:rsidR="00EA398D" w:rsidRDefault="00EA398D" w:rsidP="00EA398D">
      <w:pPr>
        <w:pStyle w:val="Ryckeveldebroodtekst"/>
        <w:tabs>
          <w:tab w:val="right" w:pos="8300"/>
        </w:tabs>
      </w:pPr>
    </w:p>
    <w:p w14:paraId="1B6B9243" w14:textId="77777777" w:rsidR="00EA398D" w:rsidRDefault="00EA398D" w:rsidP="00EA398D">
      <w:pPr>
        <w:pStyle w:val="Ryckeveldebroodtekst"/>
        <w:tabs>
          <w:tab w:val="right" w:pos="8300"/>
        </w:tabs>
      </w:pPr>
    </w:p>
    <w:p w14:paraId="08D6C951" w14:textId="77777777" w:rsidR="00EA398D" w:rsidRDefault="00EA398D" w:rsidP="00EA398D">
      <w:pPr>
        <w:pStyle w:val="Ryckeveldebroodtekst"/>
        <w:tabs>
          <w:tab w:val="right" w:pos="8300"/>
        </w:tabs>
      </w:pPr>
    </w:p>
    <w:tbl>
      <w:tblPr>
        <w:tblStyle w:val="Tabelraster"/>
        <w:tblW w:w="0" w:type="auto"/>
        <w:tblLook w:val="04A0" w:firstRow="1" w:lastRow="0" w:firstColumn="1" w:lastColumn="0" w:noHBand="0" w:noVBand="1"/>
      </w:tblPr>
      <w:tblGrid>
        <w:gridCol w:w="8290"/>
      </w:tblGrid>
      <w:tr w:rsidR="00EA398D" w14:paraId="63A1BAD2" w14:textId="77777777" w:rsidTr="00407050">
        <w:tc>
          <w:tcPr>
            <w:tcW w:w="8290" w:type="dxa"/>
          </w:tcPr>
          <w:p w14:paraId="32F5EC03" w14:textId="77777777" w:rsidR="00EA398D" w:rsidRDefault="00EA398D" w:rsidP="00407050">
            <w:pPr>
              <w:pStyle w:val="Ryckeveldebroodtekst"/>
              <w:tabs>
                <w:tab w:val="right" w:pos="8300"/>
              </w:tabs>
              <w:rPr>
                <w:i/>
                <w:sz w:val="20"/>
              </w:rPr>
            </w:pPr>
            <w:r w:rsidRPr="00032D42">
              <w:rPr>
                <w:b/>
                <w:i/>
                <w:sz w:val="20"/>
              </w:rPr>
              <w:t>Tip</w:t>
            </w:r>
            <w:r>
              <w:rPr>
                <w:i/>
                <w:sz w:val="20"/>
              </w:rPr>
              <w:t xml:space="preserve">: </w:t>
            </w:r>
          </w:p>
          <w:p w14:paraId="1F6C02C9" w14:textId="77777777" w:rsidR="00EA398D" w:rsidRPr="00183EF1" w:rsidRDefault="00EA398D" w:rsidP="00407050">
            <w:pPr>
              <w:pStyle w:val="Ryckeveldebroodtekst"/>
              <w:tabs>
                <w:tab w:val="right" w:pos="8300"/>
              </w:tabs>
              <w:rPr>
                <w:i/>
                <w:sz w:val="20"/>
              </w:rPr>
            </w:pPr>
            <w:r>
              <w:rPr>
                <w:i/>
                <w:sz w:val="20"/>
              </w:rPr>
              <w:t>Een missie geeft de bestaansreden van de school aan. Het bevat</w:t>
            </w:r>
            <w:r w:rsidRPr="00183EF1">
              <w:rPr>
                <w:i/>
                <w:sz w:val="20"/>
              </w:rPr>
              <w:t>:</w:t>
            </w:r>
          </w:p>
          <w:p w14:paraId="0DB3AEBE" w14:textId="77777777" w:rsidR="00EA398D" w:rsidRDefault="00EA398D" w:rsidP="00612D38">
            <w:pPr>
              <w:pStyle w:val="Ryckeveldebroodtekst"/>
              <w:numPr>
                <w:ilvl w:val="0"/>
                <w:numId w:val="7"/>
              </w:numPr>
              <w:tabs>
                <w:tab w:val="right" w:pos="8300"/>
              </w:tabs>
              <w:ind w:left="454" w:hanging="425"/>
              <w:rPr>
                <w:i/>
                <w:sz w:val="20"/>
              </w:rPr>
            </w:pPr>
            <w:r>
              <w:rPr>
                <w:i/>
                <w:sz w:val="20"/>
              </w:rPr>
              <w:t xml:space="preserve">een beschrijving van het </w:t>
            </w:r>
            <w:r w:rsidRPr="00032D42">
              <w:rPr>
                <w:b/>
                <w:i/>
                <w:sz w:val="20"/>
              </w:rPr>
              <w:t>eindresultaat</w:t>
            </w:r>
            <w:r>
              <w:rPr>
                <w:i/>
                <w:sz w:val="20"/>
              </w:rPr>
              <w:t>.</w:t>
            </w:r>
          </w:p>
          <w:p w14:paraId="41435AB5" w14:textId="77777777" w:rsidR="00EA398D" w:rsidRDefault="00EA398D" w:rsidP="00612D38">
            <w:pPr>
              <w:pStyle w:val="Ryckeveldebroodtekst"/>
              <w:numPr>
                <w:ilvl w:val="0"/>
                <w:numId w:val="7"/>
              </w:numPr>
              <w:tabs>
                <w:tab w:val="right" w:pos="8300"/>
              </w:tabs>
              <w:ind w:left="454" w:hanging="425"/>
              <w:rPr>
                <w:i/>
                <w:sz w:val="20"/>
              </w:rPr>
            </w:pPr>
            <w:r>
              <w:rPr>
                <w:i/>
                <w:sz w:val="20"/>
              </w:rPr>
              <w:t xml:space="preserve">een beschrijving van het </w:t>
            </w:r>
            <w:r w:rsidRPr="00032D42">
              <w:rPr>
                <w:b/>
                <w:i/>
                <w:sz w:val="20"/>
              </w:rPr>
              <w:t>aangeboden onderwijs</w:t>
            </w:r>
            <w:r>
              <w:rPr>
                <w:i/>
                <w:sz w:val="20"/>
              </w:rPr>
              <w:t xml:space="preserve"> en de </w:t>
            </w:r>
            <w:r w:rsidRPr="00032D42">
              <w:rPr>
                <w:b/>
                <w:i/>
                <w:sz w:val="20"/>
              </w:rPr>
              <w:t>doelgroep</w:t>
            </w:r>
            <w:r>
              <w:rPr>
                <w:i/>
                <w:sz w:val="20"/>
              </w:rPr>
              <w:t>.</w:t>
            </w:r>
          </w:p>
          <w:p w14:paraId="4FFBA79F" w14:textId="77777777" w:rsidR="00EA398D" w:rsidRDefault="00EA398D" w:rsidP="00612D38">
            <w:pPr>
              <w:pStyle w:val="Ryckeveldebroodtekst"/>
              <w:numPr>
                <w:ilvl w:val="0"/>
                <w:numId w:val="7"/>
              </w:numPr>
              <w:tabs>
                <w:tab w:val="right" w:pos="8300"/>
              </w:tabs>
              <w:ind w:left="454" w:hanging="425"/>
              <w:rPr>
                <w:i/>
                <w:sz w:val="20"/>
              </w:rPr>
            </w:pPr>
            <w:r>
              <w:rPr>
                <w:i/>
                <w:sz w:val="20"/>
              </w:rPr>
              <w:t xml:space="preserve">een beschrijving van de </w:t>
            </w:r>
            <w:r w:rsidRPr="00032D42">
              <w:rPr>
                <w:b/>
                <w:i/>
                <w:sz w:val="20"/>
              </w:rPr>
              <w:t>waarden</w:t>
            </w:r>
            <w:r>
              <w:rPr>
                <w:i/>
                <w:sz w:val="20"/>
              </w:rPr>
              <w:t xml:space="preserve"> waarin de school gelooft. </w:t>
            </w:r>
          </w:p>
          <w:p w14:paraId="045A5EC0" w14:textId="77777777" w:rsidR="00EA398D" w:rsidRDefault="00EA398D" w:rsidP="00407050">
            <w:pPr>
              <w:pStyle w:val="Ryckeveldebroodtekst"/>
              <w:tabs>
                <w:tab w:val="right" w:pos="8300"/>
              </w:tabs>
              <w:rPr>
                <w:i/>
                <w:sz w:val="20"/>
              </w:rPr>
            </w:pPr>
          </w:p>
          <w:p w14:paraId="19F19304" w14:textId="77777777" w:rsidR="00EA398D" w:rsidRPr="00C509E6" w:rsidRDefault="00EA398D" w:rsidP="00407050">
            <w:pPr>
              <w:pStyle w:val="Ryckeveldebroodtekst"/>
              <w:tabs>
                <w:tab w:val="right" w:pos="8300"/>
              </w:tabs>
              <w:rPr>
                <w:i/>
                <w:sz w:val="20"/>
              </w:rPr>
            </w:pPr>
            <w:r>
              <w:rPr>
                <w:i/>
                <w:sz w:val="20"/>
              </w:rPr>
              <w:t>Een missie uitschrijven is makkelijker als je start met “In onze ideale wereld…”</w:t>
            </w:r>
          </w:p>
        </w:tc>
      </w:tr>
      <w:tr w:rsidR="00EA398D" w14:paraId="417E81E7" w14:textId="77777777" w:rsidTr="00407050">
        <w:tc>
          <w:tcPr>
            <w:tcW w:w="8290" w:type="dxa"/>
            <w:shd w:val="clear" w:color="auto" w:fill="F2F2F2" w:themeFill="background1" w:themeFillShade="F2"/>
          </w:tcPr>
          <w:p w14:paraId="4E88F73C" w14:textId="77777777" w:rsidR="00EA398D" w:rsidRPr="007720DA" w:rsidRDefault="00EA398D" w:rsidP="00407050">
            <w:pPr>
              <w:pStyle w:val="Ryckeveldebroodtekst"/>
              <w:tabs>
                <w:tab w:val="right" w:pos="8300"/>
              </w:tabs>
              <w:rPr>
                <w:b/>
                <w:sz w:val="20"/>
              </w:rPr>
            </w:pPr>
            <w:r w:rsidRPr="007720DA">
              <w:rPr>
                <w:b/>
                <w:sz w:val="20"/>
              </w:rPr>
              <w:t>Beknopt voorbeeld</w:t>
            </w:r>
          </w:p>
          <w:p w14:paraId="778196AE" w14:textId="77777777" w:rsidR="00EA398D" w:rsidRPr="004350E0" w:rsidRDefault="00EA398D" w:rsidP="00407050">
            <w:pPr>
              <w:pStyle w:val="Ryckeveldebroodtekst"/>
              <w:tabs>
                <w:tab w:val="right" w:pos="8300"/>
              </w:tabs>
              <w:rPr>
                <w:i/>
              </w:rPr>
            </w:pPr>
            <w:r w:rsidRPr="007720DA">
              <w:rPr>
                <w:i/>
                <w:sz w:val="20"/>
              </w:rPr>
              <w:t>Onze school is een plek waar jongeren opgroeien tot zelfstandige, kritische en begripvolle burgers met een open blik op de wereld. De school is een open leerplek waar jongeren hun talenten ten volle kunnen ontwikkelen.</w:t>
            </w:r>
          </w:p>
        </w:tc>
      </w:tr>
    </w:tbl>
    <w:p w14:paraId="2D4A5BF4" w14:textId="77777777" w:rsidR="00EA398D" w:rsidRDefault="00EA398D" w:rsidP="00EA398D">
      <w:pPr>
        <w:pStyle w:val="Ryckeveldebroodtekst"/>
        <w:tabs>
          <w:tab w:val="right" w:pos="8300"/>
        </w:tabs>
      </w:pPr>
    </w:p>
    <w:p w14:paraId="18B65BBC" w14:textId="77777777" w:rsidR="00EA398D" w:rsidRDefault="00EA398D" w:rsidP="00EA398D">
      <w:pPr>
        <w:pStyle w:val="Ryckeveldebroodtekst"/>
        <w:tabs>
          <w:tab w:val="right" w:pos="8300"/>
        </w:tabs>
      </w:pPr>
    </w:p>
    <w:p w14:paraId="26EA08B3" w14:textId="77777777" w:rsidR="00EA398D" w:rsidRPr="00952E7E" w:rsidRDefault="00EA398D" w:rsidP="00D26BA0">
      <w:pPr>
        <w:pStyle w:val="RyckeveldeKop3"/>
        <w:rPr>
          <w:color w:val="548DD4" w:themeColor="text2" w:themeTint="99"/>
        </w:rPr>
      </w:pPr>
      <w:r w:rsidRPr="00952E7E">
        <w:rPr>
          <w:color w:val="548DD4" w:themeColor="text2" w:themeTint="99"/>
        </w:rPr>
        <w:t>Visie (</w:t>
      </w:r>
      <w:r w:rsidR="008D79F5">
        <w:rPr>
          <w:color w:val="548DD4" w:themeColor="text2" w:themeTint="99"/>
        </w:rPr>
        <w:t>wat doet de school rond internationalisering?)</w:t>
      </w:r>
    </w:p>
    <w:p w14:paraId="7B5C86DA" w14:textId="77777777" w:rsidR="00EA398D" w:rsidRPr="00032D42" w:rsidRDefault="00EA398D" w:rsidP="00EA398D">
      <w:pPr>
        <w:pStyle w:val="RyckeveldeKop4"/>
        <w:rPr>
          <w:i/>
        </w:rPr>
      </w:pPr>
      <w:r w:rsidRPr="00032D42">
        <w:rPr>
          <w:i/>
        </w:rPr>
        <w:t xml:space="preserve">Dit is </w:t>
      </w:r>
      <w:r>
        <w:rPr>
          <w:i/>
        </w:rPr>
        <w:t>onze visie op</w:t>
      </w:r>
      <w:r w:rsidRPr="00032D42">
        <w:rPr>
          <w:i/>
        </w:rPr>
        <w:t xml:space="preserve"> internationalisering</w:t>
      </w:r>
      <w:r>
        <w:rPr>
          <w:i/>
        </w:rPr>
        <w:t xml:space="preserve">: </w:t>
      </w:r>
    </w:p>
    <w:p w14:paraId="27AE5282" w14:textId="77777777" w:rsidR="00EA398D" w:rsidRDefault="00EA398D" w:rsidP="00EA398D">
      <w:pPr>
        <w:pStyle w:val="Ryckeveldebroodtekst"/>
        <w:tabs>
          <w:tab w:val="right" w:pos="8300"/>
        </w:tabs>
      </w:pPr>
    </w:p>
    <w:p w14:paraId="659FFBB3" w14:textId="77777777" w:rsidR="00EA398D" w:rsidRDefault="00EA398D" w:rsidP="00EA398D">
      <w:pPr>
        <w:pStyle w:val="Ryckeveldebroodtekst"/>
        <w:tabs>
          <w:tab w:val="right" w:pos="8300"/>
        </w:tabs>
      </w:pPr>
      <w:r>
        <w:t xml:space="preserve">Voor onze </w:t>
      </w:r>
      <w:r w:rsidRPr="007720DA">
        <w:rPr>
          <w:b/>
        </w:rPr>
        <w:t>leerlingen</w:t>
      </w:r>
      <w:r>
        <w:t xml:space="preserve"> is internationalisering of ‘leren van en in het buitenland’ een middel om ….</w:t>
      </w:r>
    </w:p>
    <w:p w14:paraId="4587DDE4" w14:textId="77777777" w:rsidR="00EA398D" w:rsidRDefault="00EA398D" w:rsidP="00EA398D">
      <w:pPr>
        <w:pStyle w:val="Ryckeveldebroodtekst"/>
        <w:tabs>
          <w:tab w:val="right" w:pos="8300"/>
        </w:tabs>
      </w:pPr>
    </w:p>
    <w:p w14:paraId="085841D5" w14:textId="77777777" w:rsidR="00EA398D" w:rsidRDefault="00EA398D" w:rsidP="00EA398D">
      <w:pPr>
        <w:pStyle w:val="Ryckeveldebroodtekst"/>
        <w:tabs>
          <w:tab w:val="right" w:pos="8300"/>
        </w:tabs>
      </w:pPr>
    </w:p>
    <w:p w14:paraId="3CE23F3A" w14:textId="77777777" w:rsidR="00EA398D" w:rsidRDefault="00EA398D" w:rsidP="00EA398D">
      <w:pPr>
        <w:pStyle w:val="Ryckeveldebroodtekst"/>
        <w:tabs>
          <w:tab w:val="right" w:pos="8300"/>
        </w:tabs>
      </w:pPr>
    </w:p>
    <w:p w14:paraId="4EA06C69" w14:textId="77777777" w:rsidR="00EA398D" w:rsidRDefault="00EA398D" w:rsidP="00EA398D">
      <w:pPr>
        <w:pStyle w:val="Ryckeveldebroodtekst"/>
        <w:tabs>
          <w:tab w:val="right" w:pos="8300"/>
        </w:tabs>
      </w:pPr>
      <w:r>
        <w:t xml:space="preserve">Voor het </w:t>
      </w:r>
      <w:r w:rsidRPr="007720DA">
        <w:rPr>
          <w:b/>
        </w:rPr>
        <w:t>personeel van de school</w:t>
      </w:r>
      <w:r>
        <w:t xml:space="preserve"> is internationalisering of ‘leren van en in het buitenland’ een middel om ….</w:t>
      </w:r>
    </w:p>
    <w:p w14:paraId="7B6BD7E6" w14:textId="77777777" w:rsidR="00EA398D" w:rsidRDefault="00EA398D" w:rsidP="00EA398D">
      <w:pPr>
        <w:pStyle w:val="Ryckeveldebroodtekst"/>
      </w:pPr>
    </w:p>
    <w:p w14:paraId="73469800" w14:textId="77777777" w:rsidR="00EA398D" w:rsidRDefault="00EA398D" w:rsidP="00EA398D">
      <w:pPr>
        <w:pStyle w:val="Ryckeveldebroodtekst"/>
      </w:pPr>
    </w:p>
    <w:p w14:paraId="7642252B" w14:textId="77777777" w:rsidR="00EA398D" w:rsidRDefault="00EA398D" w:rsidP="00EA398D">
      <w:pPr>
        <w:pStyle w:val="Ryckeveldebroodtekst"/>
      </w:pPr>
    </w:p>
    <w:tbl>
      <w:tblPr>
        <w:tblStyle w:val="Tabelraster"/>
        <w:tblW w:w="0" w:type="auto"/>
        <w:tblLook w:val="04A0" w:firstRow="1" w:lastRow="0" w:firstColumn="1" w:lastColumn="0" w:noHBand="0" w:noVBand="1"/>
      </w:tblPr>
      <w:tblGrid>
        <w:gridCol w:w="8290"/>
      </w:tblGrid>
      <w:tr w:rsidR="00EA398D" w14:paraId="34A44644" w14:textId="77777777" w:rsidTr="00407050">
        <w:tc>
          <w:tcPr>
            <w:tcW w:w="8290" w:type="dxa"/>
          </w:tcPr>
          <w:p w14:paraId="6298D57C" w14:textId="77777777" w:rsidR="00EA398D" w:rsidRDefault="00EA398D" w:rsidP="00407050">
            <w:pPr>
              <w:pStyle w:val="Ryckeveldebroodtekst"/>
              <w:tabs>
                <w:tab w:val="right" w:pos="8300"/>
              </w:tabs>
              <w:rPr>
                <w:i/>
                <w:sz w:val="20"/>
              </w:rPr>
            </w:pPr>
            <w:r w:rsidRPr="00032D42">
              <w:rPr>
                <w:b/>
                <w:i/>
                <w:sz w:val="20"/>
              </w:rPr>
              <w:t>Tip</w:t>
            </w:r>
            <w:r>
              <w:rPr>
                <w:i/>
                <w:sz w:val="20"/>
              </w:rPr>
              <w:t xml:space="preserve">: </w:t>
            </w:r>
          </w:p>
          <w:p w14:paraId="1C42E16C" w14:textId="77777777" w:rsidR="00B24302" w:rsidRDefault="00B24302" w:rsidP="00612D38">
            <w:pPr>
              <w:pStyle w:val="Ryckeveldebroodtekst"/>
              <w:numPr>
                <w:ilvl w:val="0"/>
                <w:numId w:val="9"/>
              </w:numPr>
              <w:tabs>
                <w:tab w:val="right" w:pos="8300"/>
              </w:tabs>
              <w:ind w:left="454"/>
              <w:rPr>
                <w:i/>
                <w:sz w:val="20"/>
              </w:rPr>
            </w:pPr>
            <w:r>
              <w:rPr>
                <w:i/>
                <w:sz w:val="20"/>
              </w:rPr>
              <w:t>Een visie geeft aan wat je wil bereiken, waar je voor gaat.</w:t>
            </w:r>
          </w:p>
          <w:p w14:paraId="4CCEAAE0" w14:textId="77777777" w:rsidR="003902A1" w:rsidRDefault="003902A1" w:rsidP="00612D38">
            <w:pPr>
              <w:pStyle w:val="Ryckeveldebroodtekst"/>
              <w:numPr>
                <w:ilvl w:val="0"/>
                <w:numId w:val="9"/>
              </w:numPr>
              <w:tabs>
                <w:tab w:val="right" w:pos="8300"/>
              </w:tabs>
              <w:ind w:left="454"/>
              <w:rPr>
                <w:i/>
                <w:sz w:val="20"/>
              </w:rPr>
            </w:pPr>
            <w:r>
              <w:rPr>
                <w:i/>
                <w:sz w:val="20"/>
              </w:rPr>
              <w:t>Hoe ziet de school ‘internationalisering’?</w:t>
            </w:r>
          </w:p>
          <w:p w14:paraId="2F7E2785" w14:textId="77777777" w:rsidR="00EA398D" w:rsidRDefault="00EA398D" w:rsidP="00612D38">
            <w:pPr>
              <w:pStyle w:val="Ryckeveldebroodtekst"/>
              <w:numPr>
                <w:ilvl w:val="0"/>
                <w:numId w:val="9"/>
              </w:numPr>
              <w:tabs>
                <w:tab w:val="right" w:pos="8300"/>
              </w:tabs>
              <w:ind w:left="454"/>
              <w:rPr>
                <w:i/>
                <w:sz w:val="20"/>
              </w:rPr>
            </w:pPr>
            <w:r>
              <w:rPr>
                <w:i/>
                <w:sz w:val="20"/>
              </w:rPr>
              <w:t xml:space="preserve">In deze visie ga je in op hoe internationalisering kan bijdragen tot het realiseren van de missie. Hierbij kan je de </w:t>
            </w:r>
            <w:r w:rsidRPr="007720DA">
              <w:rPr>
                <w:b/>
                <w:i/>
                <w:sz w:val="20"/>
              </w:rPr>
              <w:t>meerwaarde</w:t>
            </w:r>
            <w:r>
              <w:rPr>
                <w:i/>
                <w:sz w:val="20"/>
              </w:rPr>
              <w:t xml:space="preserve"> van internationalisering benoemen.</w:t>
            </w:r>
          </w:p>
          <w:p w14:paraId="15BEF27C" w14:textId="77777777" w:rsidR="00EA398D" w:rsidRPr="00183EF1" w:rsidRDefault="00EA398D" w:rsidP="00612D38">
            <w:pPr>
              <w:pStyle w:val="Ryckeveldebroodtekst"/>
              <w:numPr>
                <w:ilvl w:val="0"/>
                <w:numId w:val="9"/>
              </w:numPr>
              <w:tabs>
                <w:tab w:val="right" w:pos="8300"/>
              </w:tabs>
              <w:ind w:left="454"/>
              <w:rPr>
                <w:i/>
                <w:sz w:val="20"/>
              </w:rPr>
            </w:pPr>
            <w:r>
              <w:rPr>
                <w:i/>
                <w:sz w:val="20"/>
              </w:rPr>
              <w:t>Maak hierbij zeker de koppeling met het pedagogisch project van de school.</w:t>
            </w:r>
          </w:p>
          <w:p w14:paraId="5969385E" w14:textId="77777777" w:rsidR="00EA398D" w:rsidRPr="00C509E6" w:rsidRDefault="00EA398D" w:rsidP="00407050">
            <w:pPr>
              <w:pStyle w:val="Ryckeveldebroodtekst"/>
              <w:tabs>
                <w:tab w:val="right" w:pos="8300"/>
              </w:tabs>
              <w:rPr>
                <w:i/>
                <w:sz w:val="20"/>
              </w:rPr>
            </w:pPr>
          </w:p>
        </w:tc>
      </w:tr>
      <w:tr w:rsidR="00EA398D" w14:paraId="1CBE060F" w14:textId="77777777" w:rsidTr="00407050">
        <w:tc>
          <w:tcPr>
            <w:tcW w:w="8290" w:type="dxa"/>
            <w:shd w:val="clear" w:color="auto" w:fill="F2F2F2" w:themeFill="background1" w:themeFillShade="F2"/>
          </w:tcPr>
          <w:p w14:paraId="1D28698F" w14:textId="77777777" w:rsidR="00EA398D" w:rsidRPr="007720DA" w:rsidRDefault="00EA398D" w:rsidP="00407050">
            <w:pPr>
              <w:pStyle w:val="Ryckeveldebroodtekst"/>
              <w:tabs>
                <w:tab w:val="right" w:pos="8300"/>
              </w:tabs>
              <w:rPr>
                <w:b/>
                <w:sz w:val="20"/>
              </w:rPr>
            </w:pPr>
            <w:r w:rsidRPr="007720DA">
              <w:rPr>
                <w:b/>
                <w:sz w:val="20"/>
              </w:rPr>
              <w:t>Voorbeelden van meerwaarde</w:t>
            </w:r>
            <w:r w:rsidRPr="007720DA">
              <w:rPr>
                <w:rStyle w:val="Voetnootmarkering"/>
                <w:b/>
                <w:sz w:val="20"/>
              </w:rPr>
              <w:footnoteReference w:id="1"/>
            </w:r>
          </w:p>
          <w:p w14:paraId="32665809" w14:textId="77777777" w:rsidR="00EA398D" w:rsidRPr="007720DA" w:rsidRDefault="00EA398D" w:rsidP="00612D38">
            <w:pPr>
              <w:pStyle w:val="Ryckeveldebroodtekst"/>
              <w:numPr>
                <w:ilvl w:val="0"/>
                <w:numId w:val="8"/>
              </w:numPr>
              <w:tabs>
                <w:tab w:val="right" w:pos="8300"/>
              </w:tabs>
              <w:ind w:left="454" w:hanging="454"/>
              <w:rPr>
                <w:b/>
                <w:sz w:val="20"/>
              </w:rPr>
            </w:pPr>
            <w:r w:rsidRPr="007720DA">
              <w:rPr>
                <w:b/>
                <w:sz w:val="20"/>
              </w:rPr>
              <w:t>voor leerlingen</w:t>
            </w:r>
          </w:p>
          <w:p w14:paraId="1B4C16E1"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leerlingen een open, brede kijk op de samenleving doen ontwikkelen</w:t>
            </w:r>
          </w:p>
          <w:p w14:paraId="511685C3"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verrijken van de leerprocessen van de leerlingen</w:t>
            </w:r>
          </w:p>
          <w:p w14:paraId="68166361" w14:textId="77777777" w:rsidR="00EA398D" w:rsidRPr="007720DA" w:rsidRDefault="00EA398D" w:rsidP="00612D38">
            <w:pPr>
              <w:pStyle w:val="Ryckeveldebroodtekst"/>
              <w:numPr>
                <w:ilvl w:val="0"/>
                <w:numId w:val="8"/>
              </w:numPr>
              <w:ind w:left="880"/>
              <w:rPr>
                <w:rFonts w:cstheme="minorHAnsi"/>
                <w:sz w:val="20"/>
              </w:rPr>
            </w:pPr>
            <w:r w:rsidRPr="007720DA">
              <w:rPr>
                <w:rFonts w:cstheme="minorHAnsi"/>
                <w:sz w:val="20"/>
              </w:rPr>
              <w:t>leren in een levensechte omgeving</w:t>
            </w:r>
          </w:p>
          <w:p w14:paraId="3DEF5C67"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 xml:space="preserve">competenties oefenen in andere </w:t>
            </w:r>
            <w:proofErr w:type="spellStart"/>
            <w:r w:rsidRPr="007720DA">
              <w:rPr>
                <w:rFonts w:asciiTheme="minorHAnsi" w:hAnsiTheme="minorHAnsi" w:cstheme="minorHAnsi"/>
                <w:sz w:val="20"/>
                <w:szCs w:val="20"/>
              </w:rPr>
              <w:t>leersettings</w:t>
            </w:r>
            <w:proofErr w:type="spellEnd"/>
            <w:r w:rsidRPr="007720DA">
              <w:rPr>
                <w:rFonts w:asciiTheme="minorHAnsi" w:hAnsiTheme="minorHAnsi" w:cstheme="minorHAnsi"/>
                <w:sz w:val="20"/>
                <w:szCs w:val="20"/>
              </w:rPr>
              <w:t xml:space="preserve"> (binnen of buiten de eigen school)</w:t>
            </w:r>
          </w:p>
          <w:p w14:paraId="22B89EEE"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 xml:space="preserve">versterkte vaardigheden: taal-, sociale, interculturele, onderzoeks-, </w:t>
            </w:r>
            <w:proofErr w:type="spellStart"/>
            <w:r w:rsidRPr="007720DA">
              <w:rPr>
                <w:rFonts w:asciiTheme="minorHAnsi" w:hAnsiTheme="minorHAnsi" w:cstheme="minorHAnsi"/>
                <w:sz w:val="20"/>
                <w:szCs w:val="20"/>
              </w:rPr>
              <w:t>ict</w:t>
            </w:r>
            <w:proofErr w:type="spellEnd"/>
            <w:r w:rsidRPr="007720DA">
              <w:rPr>
                <w:rFonts w:asciiTheme="minorHAnsi" w:hAnsiTheme="minorHAnsi" w:cstheme="minorHAnsi"/>
                <w:sz w:val="20"/>
                <w:szCs w:val="20"/>
              </w:rPr>
              <w:t>-, … vaardigheden</w:t>
            </w:r>
          </w:p>
          <w:p w14:paraId="1FB5DD31"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bepaalde attitudes ontwikkelen: zelfstandigheid, empathie, flexibiliteit</w:t>
            </w:r>
          </w:p>
          <w:p w14:paraId="1EF35447"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extra leerkansen geven</w:t>
            </w:r>
          </w:p>
          <w:p w14:paraId="77F4F976"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lastRenderedPageBreak/>
              <w:t>de horizon van leerlingen verbreden</w:t>
            </w:r>
            <w:r>
              <w:rPr>
                <w:rFonts w:asciiTheme="minorHAnsi" w:hAnsiTheme="minorHAnsi" w:cstheme="minorHAnsi"/>
                <w:sz w:val="20"/>
                <w:szCs w:val="20"/>
              </w:rPr>
              <w:t>: een ruimer en kritischer wereldbeeld ontwikkelen</w:t>
            </w:r>
          </w:p>
          <w:p w14:paraId="0C1323A0"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werken aan burgerschap</w:t>
            </w:r>
          </w:p>
          <w:p w14:paraId="554A5910"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grotere motivatie om te leren</w:t>
            </w:r>
          </w:p>
          <w:p w14:paraId="20478D89" w14:textId="77777777" w:rsidR="00EA398D" w:rsidRPr="007720DA" w:rsidRDefault="00EA398D" w:rsidP="00612D38">
            <w:pPr>
              <w:pStyle w:val="Lijstalinea"/>
              <w:numPr>
                <w:ilvl w:val="0"/>
                <w:numId w:val="8"/>
              </w:numPr>
              <w:ind w:left="880"/>
              <w:jc w:val="both"/>
              <w:rPr>
                <w:rFonts w:asciiTheme="minorHAnsi" w:hAnsiTheme="minorHAnsi" w:cstheme="minorHAnsi"/>
                <w:sz w:val="20"/>
                <w:szCs w:val="20"/>
              </w:rPr>
            </w:pPr>
            <w:r w:rsidRPr="007720DA">
              <w:rPr>
                <w:rFonts w:asciiTheme="minorHAnsi" w:hAnsiTheme="minorHAnsi" w:cstheme="minorHAnsi"/>
                <w:sz w:val="20"/>
                <w:szCs w:val="20"/>
              </w:rPr>
              <w:t>andere: …</w:t>
            </w:r>
          </w:p>
          <w:p w14:paraId="740D889F" w14:textId="77777777" w:rsidR="00EA398D" w:rsidRPr="007720DA" w:rsidRDefault="00EA398D" w:rsidP="00407050">
            <w:pPr>
              <w:pStyle w:val="Ryckeveldebroodtekst"/>
              <w:tabs>
                <w:tab w:val="right" w:pos="8300"/>
              </w:tabs>
              <w:ind w:left="454"/>
              <w:rPr>
                <w:b/>
                <w:sz w:val="20"/>
              </w:rPr>
            </w:pPr>
          </w:p>
          <w:p w14:paraId="463F4362" w14:textId="77777777" w:rsidR="00EA398D" w:rsidRPr="007720DA" w:rsidRDefault="00EA398D" w:rsidP="00612D38">
            <w:pPr>
              <w:pStyle w:val="Ryckeveldebroodtekst"/>
              <w:numPr>
                <w:ilvl w:val="0"/>
                <w:numId w:val="8"/>
              </w:numPr>
              <w:tabs>
                <w:tab w:val="right" w:pos="8300"/>
              </w:tabs>
              <w:ind w:left="454" w:hanging="454"/>
              <w:rPr>
                <w:b/>
                <w:sz w:val="20"/>
              </w:rPr>
            </w:pPr>
            <w:r w:rsidRPr="007720DA">
              <w:rPr>
                <w:b/>
                <w:sz w:val="20"/>
              </w:rPr>
              <w:t>voor personeel</w:t>
            </w:r>
          </w:p>
          <w:p w14:paraId="0408D7C1"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versterken van de kwaliteit van het onderwijs</w:t>
            </w:r>
          </w:p>
          <w:p w14:paraId="6249AFB9"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een hefboom om het beleid binnen de school te versterken / veranderingsmanagement</w:t>
            </w:r>
          </w:p>
          <w:p w14:paraId="3FE73748"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 xml:space="preserve">realisatie van </w:t>
            </w:r>
            <w:proofErr w:type="spellStart"/>
            <w:r w:rsidRPr="007720DA">
              <w:rPr>
                <w:rFonts w:asciiTheme="minorHAnsi" w:hAnsiTheme="minorHAnsi" w:cstheme="minorHAnsi"/>
                <w:sz w:val="20"/>
                <w:szCs w:val="20"/>
              </w:rPr>
              <w:t>schoolbrede</w:t>
            </w:r>
            <w:proofErr w:type="spellEnd"/>
            <w:r w:rsidRPr="007720DA">
              <w:rPr>
                <w:rFonts w:asciiTheme="minorHAnsi" w:hAnsiTheme="minorHAnsi" w:cstheme="minorHAnsi"/>
                <w:sz w:val="20"/>
                <w:szCs w:val="20"/>
              </w:rPr>
              <w:t xml:space="preserve"> doelstellingen</w:t>
            </w:r>
          </w:p>
          <w:p w14:paraId="24408E4A"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professionaliseren van het schoolpersoneel, inzicht in nieuwe werkvormen en tendensen</w:t>
            </w:r>
          </w:p>
          <w:p w14:paraId="5B9F6B26"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doorbreken van vaste denkpatronen</w:t>
            </w:r>
          </w:p>
          <w:p w14:paraId="0DDE6879" w14:textId="77777777" w:rsidR="00EA398D" w:rsidRPr="007720DA" w:rsidRDefault="00EA398D" w:rsidP="00612D38">
            <w:pPr>
              <w:pStyle w:val="Lijstalinea"/>
              <w:numPr>
                <w:ilvl w:val="0"/>
                <w:numId w:val="8"/>
              </w:numPr>
              <w:ind w:left="880"/>
              <w:jc w:val="both"/>
              <w:rPr>
                <w:rFonts w:asciiTheme="minorHAnsi" w:hAnsiTheme="minorHAnsi" w:cstheme="minorHAnsi"/>
                <w:sz w:val="20"/>
                <w:szCs w:val="20"/>
              </w:rPr>
            </w:pPr>
            <w:r w:rsidRPr="007720DA">
              <w:rPr>
                <w:rFonts w:asciiTheme="minorHAnsi" w:hAnsiTheme="minorHAnsi" w:cstheme="minorHAnsi"/>
                <w:sz w:val="20"/>
                <w:szCs w:val="20"/>
              </w:rPr>
              <w:t xml:space="preserve">kwaliteitsontwikkeling </w:t>
            </w:r>
          </w:p>
          <w:p w14:paraId="285AB15E" w14:textId="77777777" w:rsidR="00EA398D" w:rsidRPr="007720DA" w:rsidRDefault="00EA398D" w:rsidP="00612D38">
            <w:pPr>
              <w:pStyle w:val="Lijstalinea"/>
              <w:numPr>
                <w:ilvl w:val="0"/>
                <w:numId w:val="8"/>
              </w:numPr>
              <w:ind w:left="880"/>
              <w:jc w:val="both"/>
              <w:rPr>
                <w:rFonts w:asciiTheme="minorHAnsi" w:hAnsiTheme="minorHAnsi" w:cstheme="minorHAnsi"/>
                <w:sz w:val="20"/>
                <w:szCs w:val="20"/>
              </w:rPr>
            </w:pPr>
            <w:r w:rsidRPr="007720DA">
              <w:rPr>
                <w:rFonts w:asciiTheme="minorHAnsi" w:hAnsiTheme="minorHAnsi" w:cstheme="minorHAnsi"/>
                <w:sz w:val="20"/>
                <w:szCs w:val="20"/>
              </w:rPr>
              <w:t>versterken van het reflectievermogen: bevragen van de eigen praktijk</w:t>
            </w:r>
          </w:p>
          <w:p w14:paraId="3A531A99"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onderwijsinnovatie</w:t>
            </w:r>
            <w:r>
              <w:rPr>
                <w:rFonts w:asciiTheme="minorHAnsi" w:hAnsiTheme="minorHAnsi" w:cstheme="minorHAnsi"/>
                <w:sz w:val="20"/>
                <w:szCs w:val="20"/>
              </w:rPr>
              <w:t>, bv. digitalisering/robotisering, duurzame economie, enz.</w:t>
            </w:r>
            <w:r w:rsidRPr="007720DA">
              <w:rPr>
                <w:rFonts w:asciiTheme="minorHAnsi" w:hAnsiTheme="minorHAnsi" w:cstheme="minorHAnsi"/>
                <w:sz w:val="20"/>
                <w:szCs w:val="20"/>
              </w:rPr>
              <w:t xml:space="preserve"> </w:t>
            </w:r>
          </w:p>
          <w:p w14:paraId="213022F2"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leren kennen van andere onderwijssystemen</w:t>
            </w:r>
          </w:p>
          <w:p w14:paraId="4EB95CB4"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een Europese dimensie op school/de organisatie brengen</w:t>
            </w:r>
          </w:p>
          <w:p w14:paraId="38264779"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het verhoogt de status van bepaalde studierichtingen en de school</w:t>
            </w:r>
          </w:p>
          <w:p w14:paraId="2F90BDE2" w14:textId="77777777" w:rsidR="00EA398D" w:rsidRPr="007720DA" w:rsidRDefault="00EA398D" w:rsidP="00612D38">
            <w:pPr>
              <w:pStyle w:val="Lijstalinea"/>
              <w:numPr>
                <w:ilvl w:val="0"/>
                <w:numId w:val="8"/>
              </w:numPr>
              <w:ind w:left="880"/>
              <w:rPr>
                <w:rFonts w:asciiTheme="minorHAnsi" w:hAnsiTheme="minorHAnsi" w:cstheme="minorHAnsi"/>
                <w:sz w:val="20"/>
                <w:szCs w:val="20"/>
              </w:rPr>
            </w:pPr>
            <w:r w:rsidRPr="007720DA">
              <w:rPr>
                <w:rFonts w:asciiTheme="minorHAnsi" w:hAnsiTheme="minorHAnsi" w:cstheme="minorHAnsi"/>
                <w:sz w:val="20"/>
                <w:szCs w:val="20"/>
              </w:rPr>
              <w:t>andere: …</w:t>
            </w:r>
          </w:p>
          <w:p w14:paraId="5ED1412B" w14:textId="77777777" w:rsidR="00EA398D" w:rsidRPr="007720DA" w:rsidRDefault="00EA398D" w:rsidP="00407050">
            <w:pPr>
              <w:jc w:val="both"/>
              <w:rPr>
                <w:b/>
                <w:sz w:val="20"/>
                <w:szCs w:val="20"/>
              </w:rPr>
            </w:pPr>
          </w:p>
        </w:tc>
      </w:tr>
    </w:tbl>
    <w:p w14:paraId="40FB3575" w14:textId="77777777" w:rsidR="00EA398D" w:rsidRDefault="00EA398D" w:rsidP="00EA398D">
      <w:pPr>
        <w:pStyle w:val="Ryckeveldebroodtekst"/>
        <w:rPr>
          <w:lang w:val="nl-NL"/>
        </w:rPr>
      </w:pPr>
    </w:p>
    <w:p w14:paraId="003E9257" w14:textId="77777777" w:rsidR="00EA398D" w:rsidRDefault="00EA398D" w:rsidP="00F50D5D">
      <w:pPr>
        <w:pStyle w:val="Ryckeveldebroodtekst"/>
        <w:tabs>
          <w:tab w:val="right" w:pos="8300"/>
        </w:tabs>
      </w:pPr>
    </w:p>
    <w:p w14:paraId="7B80B5FF" w14:textId="77777777" w:rsidR="00EA398D" w:rsidRDefault="00EA398D" w:rsidP="00F50D5D">
      <w:pPr>
        <w:pStyle w:val="Ryckeveldebroodtekst"/>
        <w:tabs>
          <w:tab w:val="right" w:pos="8300"/>
        </w:tabs>
      </w:pPr>
    </w:p>
    <w:p w14:paraId="13D2DFCB" w14:textId="77777777" w:rsidR="00EA398D" w:rsidRDefault="00EA398D" w:rsidP="00F50D5D">
      <w:pPr>
        <w:pStyle w:val="Ryckeveldebroodtekst"/>
        <w:tabs>
          <w:tab w:val="right" w:pos="8300"/>
        </w:tabs>
      </w:pPr>
    </w:p>
    <w:p w14:paraId="1BE01CAE" w14:textId="77777777" w:rsidR="00EF2683" w:rsidRDefault="00EF2683">
      <w:pPr>
        <w:rPr>
          <w:rFonts w:asciiTheme="minorHAnsi" w:eastAsia="Times New Roman" w:hAnsiTheme="minorHAnsi"/>
          <w:sz w:val="22"/>
          <w:szCs w:val="20"/>
          <w:lang w:val="nl-BE"/>
        </w:rPr>
      </w:pPr>
      <w:r>
        <w:rPr>
          <w:rFonts w:asciiTheme="minorHAnsi" w:eastAsia="Times New Roman" w:hAnsiTheme="minorHAnsi"/>
          <w:sz w:val="22"/>
          <w:szCs w:val="20"/>
          <w:lang w:val="nl-BE"/>
        </w:rPr>
        <w:br w:type="page"/>
      </w:r>
    </w:p>
    <w:tbl>
      <w:tblPr>
        <w:tblStyle w:val="Tabelraster"/>
        <w:tblW w:w="878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4446"/>
        <w:gridCol w:w="4338"/>
      </w:tblGrid>
      <w:tr w:rsidR="00EF2683" w14:paraId="2D6C0FFE" w14:textId="77777777" w:rsidTr="00543E4C">
        <w:tc>
          <w:tcPr>
            <w:tcW w:w="4446" w:type="dxa"/>
          </w:tcPr>
          <w:p w14:paraId="7FB8FFF2" w14:textId="77777777" w:rsidR="00EF2683" w:rsidRDefault="00EF2683" w:rsidP="00407050">
            <w:pPr>
              <w:pStyle w:val="Ryckeveldebroodtekst"/>
              <w:tabs>
                <w:tab w:val="right" w:pos="8300"/>
              </w:tabs>
              <w:ind w:left="-120"/>
            </w:pPr>
            <w:r>
              <w:rPr>
                <w:noProof/>
                <w:lang w:eastAsia="nl-BE"/>
              </w:rPr>
              <w:lastRenderedPageBreak/>
              <w:drawing>
                <wp:inline distT="0" distB="0" distL="0" distR="0" wp14:anchorId="5DB49149" wp14:editId="7336940E">
                  <wp:extent cx="2761644" cy="1800000"/>
                  <wp:effectExtent l="0" t="0" r="635"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rategie.png"/>
                          <pic:cNvPicPr/>
                        </pic:nvPicPr>
                        <pic:blipFill rotWithShape="1">
                          <a:blip r:embed="rId27">
                            <a:extLst>
                              <a:ext uri="{28A0092B-C50C-407E-A947-70E740481C1C}">
                                <a14:useLocalDpi xmlns:a14="http://schemas.microsoft.com/office/drawing/2010/main" val="0"/>
                              </a:ext>
                            </a:extLst>
                          </a:blip>
                          <a:srcRect l="4033" t="6897" r="5620" b="9172"/>
                          <a:stretch/>
                        </pic:blipFill>
                        <pic:spPr bwMode="auto">
                          <a:xfrm>
                            <a:off x="0" y="0"/>
                            <a:ext cx="2761644"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338" w:type="dxa"/>
          </w:tcPr>
          <w:p w14:paraId="773FE4B7" w14:textId="77777777" w:rsidR="00EF2683" w:rsidRDefault="00EF2683" w:rsidP="00407050">
            <w:pPr>
              <w:pStyle w:val="Ryckeveldebroodtekst"/>
              <w:tabs>
                <w:tab w:val="right" w:pos="8300"/>
              </w:tabs>
            </w:pPr>
          </w:p>
          <w:p w14:paraId="69363FC8" w14:textId="77777777" w:rsidR="00EF2683" w:rsidRDefault="00EF2683" w:rsidP="00407050">
            <w:pPr>
              <w:pStyle w:val="Ryckeveldebroodtekst"/>
              <w:tabs>
                <w:tab w:val="right" w:pos="8300"/>
              </w:tabs>
            </w:pPr>
          </w:p>
          <w:p w14:paraId="6139CCDF" w14:textId="77777777" w:rsidR="00EF2683" w:rsidRDefault="00EF2683" w:rsidP="00407050">
            <w:pPr>
              <w:pStyle w:val="Ryckeveldebroodtekst"/>
              <w:tabs>
                <w:tab w:val="right" w:pos="8300"/>
              </w:tabs>
            </w:pPr>
          </w:p>
          <w:p w14:paraId="01757277" w14:textId="77777777" w:rsidR="00EF2683" w:rsidRDefault="00EF2683" w:rsidP="00407050">
            <w:pPr>
              <w:pStyle w:val="Ryckeveldebroodtekst"/>
              <w:tabs>
                <w:tab w:val="right" w:pos="8300"/>
              </w:tabs>
            </w:pPr>
          </w:p>
          <w:p w14:paraId="11B4DE7B" w14:textId="77777777" w:rsidR="00EF2683" w:rsidRPr="00500DC9" w:rsidRDefault="00EF2683" w:rsidP="00407050">
            <w:pPr>
              <w:pStyle w:val="Ryckeveldebroodtekst"/>
              <w:tabs>
                <w:tab w:val="right" w:pos="8300"/>
              </w:tabs>
              <w:rPr>
                <w:sz w:val="16"/>
                <w:szCs w:val="16"/>
              </w:rPr>
            </w:pPr>
          </w:p>
          <w:p w14:paraId="62C7BE58" w14:textId="77777777" w:rsidR="00EF2683" w:rsidRPr="00500DC9" w:rsidRDefault="00EF2683" w:rsidP="00407050">
            <w:pPr>
              <w:pStyle w:val="Ryckeveldebroodtekst"/>
              <w:tabs>
                <w:tab w:val="right" w:pos="8300"/>
              </w:tabs>
              <w:rPr>
                <w:sz w:val="16"/>
                <w:szCs w:val="16"/>
              </w:rPr>
            </w:pPr>
          </w:p>
          <w:p w14:paraId="23DE1B03" w14:textId="77777777" w:rsidR="00EF2683" w:rsidRDefault="00EF2683" w:rsidP="00407050">
            <w:pPr>
              <w:pStyle w:val="Ryckeveldebroodtekst"/>
              <w:tabs>
                <w:tab w:val="right" w:pos="8300"/>
              </w:tabs>
            </w:pPr>
          </w:p>
          <w:p w14:paraId="1ABF0694" w14:textId="77777777" w:rsidR="00EF2683" w:rsidRDefault="001D1E73" w:rsidP="001D1E73">
            <w:pPr>
              <w:pStyle w:val="RyckeveldelKop1"/>
            </w:pPr>
            <w:bookmarkStart w:id="15" w:name="_Toc535751982"/>
            <w:r>
              <w:t>2. Strategie</w:t>
            </w:r>
            <w:bookmarkEnd w:id="15"/>
          </w:p>
        </w:tc>
      </w:tr>
    </w:tbl>
    <w:p w14:paraId="25AE4DE7" w14:textId="77777777" w:rsidR="00EF2683" w:rsidRDefault="00EF2683" w:rsidP="00EF2683">
      <w:pPr>
        <w:pStyle w:val="Ryckeveldebroodtekst"/>
        <w:tabs>
          <w:tab w:val="right" w:pos="8300"/>
        </w:tabs>
      </w:pPr>
    </w:p>
    <w:p w14:paraId="2AEF6D76" w14:textId="77777777" w:rsidR="00EA398D" w:rsidRDefault="00EA398D">
      <w:pPr>
        <w:rPr>
          <w:rFonts w:asciiTheme="minorHAnsi" w:eastAsia="Times New Roman" w:hAnsiTheme="minorHAnsi"/>
          <w:sz w:val="22"/>
          <w:szCs w:val="20"/>
          <w:lang w:val="nl-BE"/>
        </w:rPr>
      </w:pPr>
    </w:p>
    <w:p w14:paraId="3E4719D7" w14:textId="77777777" w:rsidR="00543E4C" w:rsidRDefault="00543E4C" w:rsidP="00543E4C">
      <w:pPr>
        <w:pStyle w:val="Ryckeveldekop2"/>
        <w:rPr>
          <w:rFonts w:eastAsia="Times New Roman"/>
        </w:rPr>
      </w:pPr>
      <w:bookmarkStart w:id="16" w:name="_Toc535751983"/>
      <w:r>
        <w:rPr>
          <w:rFonts w:eastAsia="Times New Roman"/>
        </w:rPr>
        <w:t>Inleiding</w:t>
      </w:r>
      <w:bookmarkEnd w:id="16"/>
    </w:p>
    <w:p w14:paraId="48B71C01" w14:textId="77777777" w:rsidR="00543E4C" w:rsidRDefault="00543E4C" w:rsidP="00543E4C">
      <w:pPr>
        <w:pStyle w:val="Ryckeveldebroodtekst"/>
        <w:pBdr>
          <w:top w:val="single" w:sz="4" w:space="1" w:color="7F7F7F" w:themeColor="text1" w:themeTint="80"/>
          <w:left w:val="single" w:sz="4" w:space="4" w:color="7F7F7F" w:themeColor="text1" w:themeTint="80"/>
          <w:bottom w:val="single" w:sz="4" w:space="1" w:color="7F7F7F" w:themeColor="text1" w:themeTint="80"/>
          <w:right w:val="single" w:sz="4" w:space="4" w:color="7F7F7F" w:themeColor="text1" w:themeTint="80"/>
        </w:pBdr>
      </w:pPr>
      <w:r>
        <w:t xml:space="preserve">Onze school beschikt over een </w:t>
      </w:r>
      <w:r w:rsidRPr="00543E4C">
        <w:rPr>
          <w:b/>
        </w:rPr>
        <w:t>ontwikkelingsplan</w:t>
      </w:r>
      <w:r>
        <w:t xml:space="preserve"> voor internationalisering: een overzicht van de huidige internationaliseringsactiviteiten en een actieplan om internationalisering verder te ontwikkelen.</w:t>
      </w:r>
    </w:p>
    <w:p w14:paraId="33BA3678" w14:textId="77777777" w:rsidR="00543E4C" w:rsidRDefault="00543E4C">
      <w:pPr>
        <w:rPr>
          <w:rFonts w:asciiTheme="minorHAnsi" w:eastAsia="Times New Roman" w:hAnsiTheme="minorHAnsi"/>
          <w:sz w:val="22"/>
          <w:szCs w:val="20"/>
          <w:lang w:val="nl-BE"/>
        </w:rPr>
      </w:pPr>
    </w:p>
    <w:p w14:paraId="09C866D9" w14:textId="77777777" w:rsidR="008538DC" w:rsidRDefault="008538DC" w:rsidP="008538DC">
      <w:pPr>
        <w:pStyle w:val="Ryckeveldebroodtekst"/>
        <w:tabs>
          <w:tab w:val="left" w:pos="142"/>
          <w:tab w:val="right" w:pos="8300"/>
        </w:tabs>
      </w:pPr>
      <w:r w:rsidRPr="001322BF">
        <w:t xml:space="preserve">Welke acties zet je op om de </w:t>
      </w:r>
      <w:r>
        <w:t xml:space="preserve">missie en </w:t>
      </w:r>
      <w:r w:rsidRPr="001322BF">
        <w:t xml:space="preserve">visie </w:t>
      </w:r>
      <w:r>
        <w:t xml:space="preserve">rond internationalisering </w:t>
      </w:r>
      <w:r w:rsidRPr="001322BF">
        <w:t>te realiseren?</w:t>
      </w:r>
    </w:p>
    <w:p w14:paraId="681E50B8" w14:textId="77777777" w:rsidR="008538DC" w:rsidRDefault="008538DC" w:rsidP="008538DC">
      <w:pPr>
        <w:pStyle w:val="Ryckeveldebroodtekst"/>
        <w:tabs>
          <w:tab w:val="left" w:pos="142"/>
          <w:tab w:val="right" w:pos="8300"/>
        </w:tabs>
      </w:pPr>
      <w:r>
        <w:t>Maak daarvoor eerst een overzicht van de huidige internationaliseringsactiviteiten op school (A) om te zien waar de school op dit moment staat op vlak van internationalisering. Dan kan er bekeken worden waar je met internationalisering naar toe wil (B). Daarvoor kan je gebruik maken van het sjabloon ‘Internationalisering op school – nu en in de toekomst’.</w:t>
      </w:r>
    </w:p>
    <w:p w14:paraId="6E0BA464" w14:textId="77777777" w:rsidR="008538DC" w:rsidRDefault="008538DC" w:rsidP="008538DC">
      <w:pPr>
        <w:pStyle w:val="Ryckeveldebroodtekst"/>
        <w:tabs>
          <w:tab w:val="left" w:pos="142"/>
          <w:tab w:val="right" w:pos="8300"/>
        </w:tabs>
      </w:pPr>
    </w:p>
    <w:p w14:paraId="4FAE92B4" w14:textId="77777777" w:rsidR="008538DC" w:rsidRDefault="008538DC" w:rsidP="008538DC">
      <w:pPr>
        <w:pStyle w:val="Ryckeveldebroodtekst"/>
        <w:tabs>
          <w:tab w:val="left" w:pos="142"/>
          <w:tab w:val="right" w:pos="8300"/>
        </w:tabs>
      </w:pPr>
      <w:r>
        <w:t xml:space="preserve">Op basis daarvan </w:t>
      </w:r>
      <w:r w:rsidR="002F4405">
        <w:t xml:space="preserve">en de prioriteiten die uit de checklist naar voor kwamen, </w:t>
      </w:r>
      <w:r>
        <w:t>maak je een actieplan op. Het actieplan geeft dan aan hoe je van A naar B wil gaan. Daarvoor kan je gebruik maken van het sjabloon ‘Actieplan Internationalisering’.</w:t>
      </w:r>
    </w:p>
    <w:p w14:paraId="773EDF53" w14:textId="77777777" w:rsidR="00543E4C" w:rsidRDefault="00543E4C">
      <w:pPr>
        <w:rPr>
          <w:rFonts w:asciiTheme="minorHAnsi" w:eastAsia="Times New Roman" w:hAnsiTheme="minorHAnsi"/>
          <w:sz w:val="22"/>
          <w:szCs w:val="20"/>
          <w:lang w:val="nl-BE"/>
        </w:rPr>
      </w:pPr>
    </w:p>
    <w:p w14:paraId="420A6E7C" w14:textId="77777777" w:rsidR="00F50D5D" w:rsidRDefault="00F50D5D" w:rsidP="00EA398D">
      <w:pPr>
        <w:pStyle w:val="Ryckeveldebroodtekst"/>
      </w:pPr>
    </w:p>
    <w:p w14:paraId="253D644A" w14:textId="77777777" w:rsidR="003759A5" w:rsidRDefault="003759A5" w:rsidP="00EA398D">
      <w:pPr>
        <w:pStyle w:val="Ryckeveldebroodtekst"/>
        <w:sectPr w:rsidR="003759A5" w:rsidSect="0006251F">
          <w:pgSz w:w="11900" w:h="16840"/>
          <w:pgMar w:top="1389" w:right="1800" w:bottom="1276" w:left="1800" w:header="708" w:footer="708" w:gutter="0"/>
          <w:cols w:space="708"/>
          <w:docGrid w:linePitch="326"/>
        </w:sectPr>
      </w:pPr>
    </w:p>
    <w:p w14:paraId="3F3D2B2C" w14:textId="77777777" w:rsidR="003759A5" w:rsidRPr="00D26BA0" w:rsidRDefault="001D1E73" w:rsidP="00543E4C">
      <w:pPr>
        <w:pStyle w:val="Ryckeveldekop2"/>
      </w:pPr>
      <w:bookmarkStart w:id="17" w:name="_Toc535751984"/>
      <w:r>
        <w:lastRenderedPageBreak/>
        <w:t>Sjabloon</w:t>
      </w:r>
      <w:r w:rsidR="00D03702">
        <w:t xml:space="preserve"> ‘</w:t>
      </w:r>
      <w:r>
        <w:t>Internationalisering op school</w:t>
      </w:r>
      <w:r w:rsidR="008538DC">
        <w:t xml:space="preserve"> – nu en in de toekomst</w:t>
      </w:r>
      <w:r w:rsidR="00D03702">
        <w:t>’</w:t>
      </w:r>
      <w:bookmarkEnd w:id="17"/>
    </w:p>
    <w:p w14:paraId="28AE0AFB" w14:textId="77777777" w:rsidR="003759A5" w:rsidRPr="00952E7E" w:rsidRDefault="003759A5" w:rsidP="003759A5">
      <w:pPr>
        <w:pStyle w:val="RyckeveldeKop3"/>
        <w:rPr>
          <w:color w:val="548DD4" w:themeColor="text2" w:themeTint="99"/>
        </w:rPr>
      </w:pPr>
      <w:r w:rsidRPr="00952E7E">
        <w:rPr>
          <w:color w:val="548DD4" w:themeColor="text2" w:themeTint="99"/>
        </w:rPr>
        <w:t>Beschrijving van de HUIDIGE internationaliseringsactiviteiten</w:t>
      </w:r>
    </w:p>
    <w:p w14:paraId="37E80A6A" w14:textId="77777777" w:rsidR="003759A5" w:rsidRDefault="003759A5" w:rsidP="003759A5">
      <w:pPr>
        <w:pStyle w:val="RyckeveldeKop4"/>
      </w:pPr>
      <w:r>
        <w:t>Internationaliseringsactiviteiten voor leerlingen</w:t>
      </w:r>
    </w:p>
    <w:p w14:paraId="5BE44612" w14:textId="77777777" w:rsidR="003759A5" w:rsidRDefault="003759A5" w:rsidP="003759A5">
      <w:pPr>
        <w:rPr>
          <w:rFonts w:asciiTheme="minorHAnsi" w:hAnsiTheme="minorHAnsi" w:cstheme="minorHAnsi"/>
          <w:sz w:val="22"/>
          <w:szCs w:val="22"/>
        </w:rPr>
      </w:pPr>
      <w:r w:rsidRPr="007B3FD4">
        <w:rPr>
          <w:rFonts w:asciiTheme="minorHAnsi" w:hAnsiTheme="minorHAnsi" w:cstheme="minorHAnsi"/>
          <w:sz w:val="22"/>
          <w:szCs w:val="22"/>
        </w:rPr>
        <w:t>Welke projecten doe je om je leerlingen te laten leren in en van het buitenland</w:t>
      </w:r>
      <w:r>
        <w:rPr>
          <w:rFonts w:asciiTheme="minorHAnsi" w:hAnsiTheme="minorHAnsi" w:cstheme="minorHAnsi"/>
          <w:sz w:val="22"/>
          <w:szCs w:val="22"/>
        </w:rPr>
        <w:t xml:space="preserve">, </w:t>
      </w:r>
      <w:r w:rsidRPr="007B3FD4">
        <w:rPr>
          <w:rFonts w:asciiTheme="minorHAnsi" w:hAnsiTheme="minorHAnsi" w:cstheme="minorHAnsi"/>
          <w:sz w:val="22"/>
          <w:szCs w:val="22"/>
        </w:rPr>
        <w:t xml:space="preserve">dit schooljaar </w:t>
      </w:r>
      <w:r>
        <w:rPr>
          <w:rFonts w:asciiTheme="minorHAnsi" w:hAnsiTheme="minorHAnsi" w:cstheme="minorHAnsi"/>
          <w:sz w:val="22"/>
          <w:szCs w:val="22"/>
        </w:rPr>
        <w:t>en de afgelopen schooljaren</w:t>
      </w:r>
      <w:r w:rsidRPr="007B3FD4">
        <w:rPr>
          <w:rFonts w:asciiTheme="minorHAnsi" w:hAnsiTheme="minorHAnsi" w:cstheme="minorHAnsi"/>
          <w:sz w:val="22"/>
          <w:szCs w:val="22"/>
        </w:rPr>
        <w:t>?</w:t>
      </w:r>
    </w:p>
    <w:p w14:paraId="5F60F7E7" w14:textId="77777777" w:rsidR="003759A5" w:rsidRPr="007B3FD4" w:rsidRDefault="003759A5" w:rsidP="003759A5">
      <w:pPr>
        <w:rPr>
          <w:rFonts w:asciiTheme="minorHAnsi" w:hAnsiTheme="minorHAnsi" w:cstheme="minorHAnsi"/>
          <w:sz w:val="22"/>
          <w:szCs w:val="22"/>
        </w:rPr>
      </w:pPr>
    </w:p>
    <w:tbl>
      <w:tblPr>
        <w:tblStyle w:val="Tabelraster"/>
        <w:tblW w:w="15168" w:type="dxa"/>
        <w:tblInd w:w="-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1134"/>
        <w:gridCol w:w="1418"/>
        <w:gridCol w:w="1276"/>
        <w:gridCol w:w="1559"/>
        <w:gridCol w:w="1984"/>
        <w:gridCol w:w="1843"/>
        <w:gridCol w:w="2268"/>
        <w:gridCol w:w="2552"/>
        <w:gridCol w:w="1134"/>
      </w:tblGrid>
      <w:tr w:rsidR="003759A5" w:rsidRPr="00A22F01" w14:paraId="0CDA333D" w14:textId="77777777" w:rsidTr="00407050">
        <w:tc>
          <w:tcPr>
            <w:tcW w:w="1134" w:type="dxa"/>
          </w:tcPr>
          <w:p w14:paraId="2613512E"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Schooljaar</w:t>
            </w:r>
          </w:p>
        </w:tc>
        <w:tc>
          <w:tcPr>
            <w:tcW w:w="1418" w:type="dxa"/>
          </w:tcPr>
          <w:p w14:paraId="4E1E19A4"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Activiteit</w:t>
            </w:r>
          </w:p>
        </w:tc>
        <w:tc>
          <w:tcPr>
            <w:tcW w:w="1276" w:type="dxa"/>
          </w:tcPr>
          <w:p w14:paraId="73CA90CD"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Doelgroep + aantal deelnemers</w:t>
            </w:r>
          </w:p>
        </w:tc>
        <w:tc>
          <w:tcPr>
            <w:tcW w:w="1559" w:type="dxa"/>
          </w:tcPr>
          <w:p w14:paraId="3D21FBB6"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Plaats (@home, in België, EU, …)</w:t>
            </w:r>
          </w:p>
        </w:tc>
        <w:tc>
          <w:tcPr>
            <w:tcW w:w="1984" w:type="dxa"/>
          </w:tcPr>
          <w:p w14:paraId="5BC25D0B"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Subsidieprogramma?</w:t>
            </w:r>
          </w:p>
        </w:tc>
        <w:tc>
          <w:tcPr>
            <w:tcW w:w="1843" w:type="dxa"/>
          </w:tcPr>
          <w:p w14:paraId="4A78465D"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Tijdens de lessen? Zo ja, welke?</w:t>
            </w:r>
          </w:p>
        </w:tc>
        <w:tc>
          <w:tcPr>
            <w:tcW w:w="2268" w:type="dxa"/>
          </w:tcPr>
          <w:p w14:paraId="03302FB0"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Link met leerplandoelstellingen? Zo ja, welke?</w:t>
            </w:r>
          </w:p>
        </w:tc>
        <w:tc>
          <w:tcPr>
            <w:tcW w:w="2552" w:type="dxa"/>
          </w:tcPr>
          <w:p w14:paraId="6AA21481"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Link met vakoverschrijdende eindtermen? Zo ja, welke?</w:t>
            </w:r>
          </w:p>
        </w:tc>
        <w:tc>
          <w:tcPr>
            <w:tcW w:w="1134" w:type="dxa"/>
          </w:tcPr>
          <w:p w14:paraId="66F98117" w14:textId="77777777" w:rsidR="003759A5" w:rsidRPr="00A22F01" w:rsidRDefault="003759A5" w:rsidP="00407050">
            <w:pPr>
              <w:rPr>
                <w:rFonts w:asciiTheme="minorHAnsi" w:hAnsiTheme="minorHAnsi" w:cstheme="minorHAnsi"/>
                <w:b/>
                <w:color w:val="7F7F7F" w:themeColor="text1" w:themeTint="80"/>
                <w:sz w:val="20"/>
                <w:szCs w:val="20"/>
              </w:rPr>
            </w:pPr>
            <w:r>
              <w:rPr>
                <w:rFonts w:asciiTheme="minorHAnsi" w:hAnsiTheme="minorHAnsi" w:cstheme="minorHAnsi"/>
                <w:b/>
                <w:color w:val="7F7F7F" w:themeColor="text1" w:themeTint="80"/>
                <w:sz w:val="20"/>
                <w:szCs w:val="20"/>
              </w:rPr>
              <w:t>Verantwoordelijke?</w:t>
            </w:r>
          </w:p>
        </w:tc>
      </w:tr>
      <w:tr w:rsidR="003759A5" w:rsidRPr="00A22F01" w14:paraId="65F2BD79" w14:textId="77777777" w:rsidTr="00407050">
        <w:tc>
          <w:tcPr>
            <w:tcW w:w="1134" w:type="dxa"/>
          </w:tcPr>
          <w:p w14:paraId="29EC6382" w14:textId="77777777" w:rsidR="003759A5" w:rsidRPr="00A22F01" w:rsidRDefault="0057269E" w:rsidP="00407050">
            <w:pPr>
              <w:rPr>
                <w:rFonts w:asciiTheme="minorHAnsi" w:hAnsiTheme="minorHAnsi" w:cstheme="minorHAnsi"/>
                <w:sz w:val="20"/>
                <w:szCs w:val="20"/>
              </w:rPr>
            </w:pPr>
            <w:r>
              <w:rPr>
                <w:rFonts w:asciiTheme="minorHAnsi" w:hAnsiTheme="minorHAnsi" w:cstheme="minorHAnsi"/>
                <w:sz w:val="20"/>
                <w:szCs w:val="20"/>
              </w:rPr>
              <w:t>2018-2019</w:t>
            </w:r>
          </w:p>
        </w:tc>
        <w:sdt>
          <w:sdtPr>
            <w:rPr>
              <w:rFonts w:asciiTheme="minorHAnsi" w:hAnsiTheme="minorHAnsi" w:cstheme="minorHAnsi"/>
              <w:sz w:val="20"/>
              <w:szCs w:val="20"/>
            </w:rPr>
            <w:id w:val="-1549679688"/>
            <w:placeholder>
              <w:docPart w:val="2772EB0F87914F959E66358780B3986C"/>
            </w:placeholder>
            <w:comboBox>
              <w:listItem w:value="Kies een item."/>
              <w:listItem w:displayText="virtuele samenwerking" w:value="virtuele samenwerking"/>
              <w:listItem w:displayText="fysieke uitwisseling" w:value="fysieke uitwisseling"/>
              <w:listItem w:displayText="stage" w:value="stage"/>
              <w:listItem w:displayText="junior Erasmus" w:value="junior Erasmus"/>
              <w:listItem w:displayText="een buitenlandse student of leerkracht ontvangen op school" w:value="een buitenlandse student of leerkracht ontvangen op school"/>
            </w:comboBox>
          </w:sdtPr>
          <w:sdtEndPr/>
          <w:sdtContent>
            <w:tc>
              <w:tcPr>
                <w:tcW w:w="1418" w:type="dxa"/>
              </w:tcPr>
              <w:p w14:paraId="6CB23C7A" w14:textId="77777777" w:rsidR="003759A5" w:rsidRPr="00A22F01" w:rsidRDefault="0057269E" w:rsidP="00407050">
                <w:pPr>
                  <w:rPr>
                    <w:rFonts w:asciiTheme="minorHAnsi" w:hAnsiTheme="minorHAnsi" w:cstheme="minorHAnsi"/>
                    <w:sz w:val="20"/>
                    <w:szCs w:val="20"/>
                  </w:rPr>
                </w:pPr>
                <w:r>
                  <w:rPr>
                    <w:rFonts w:asciiTheme="minorHAnsi" w:hAnsiTheme="minorHAnsi" w:cstheme="minorHAnsi"/>
                    <w:sz w:val="20"/>
                    <w:szCs w:val="20"/>
                  </w:rPr>
                  <w:t>stage</w:t>
                </w:r>
              </w:p>
            </w:tc>
          </w:sdtContent>
        </w:sdt>
        <w:tc>
          <w:tcPr>
            <w:tcW w:w="1276" w:type="dxa"/>
          </w:tcPr>
          <w:p w14:paraId="0CC714C0" w14:textId="77777777" w:rsidR="003759A5" w:rsidRPr="00A22F01" w:rsidRDefault="0057269E" w:rsidP="00407050">
            <w:pPr>
              <w:rPr>
                <w:rFonts w:asciiTheme="minorHAnsi" w:hAnsiTheme="minorHAnsi" w:cstheme="minorHAnsi"/>
                <w:sz w:val="20"/>
                <w:szCs w:val="20"/>
              </w:rPr>
            </w:pPr>
            <w:r>
              <w:rPr>
                <w:rFonts w:asciiTheme="minorHAnsi" w:hAnsiTheme="minorHAnsi" w:cstheme="minorHAnsi"/>
                <w:sz w:val="20"/>
                <w:szCs w:val="20"/>
              </w:rPr>
              <w:t>12lln + haartooi</w:t>
            </w:r>
          </w:p>
        </w:tc>
        <w:tc>
          <w:tcPr>
            <w:tcW w:w="1559" w:type="dxa"/>
          </w:tcPr>
          <w:p w14:paraId="4C73CA1D" w14:textId="77777777" w:rsidR="003759A5" w:rsidRPr="00A22F01" w:rsidRDefault="0057269E" w:rsidP="00407050">
            <w:pPr>
              <w:rPr>
                <w:rFonts w:asciiTheme="minorHAnsi" w:hAnsiTheme="minorHAnsi" w:cstheme="minorHAnsi"/>
                <w:sz w:val="20"/>
                <w:szCs w:val="20"/>
              </w:rPr>
            </w:pPr>
            <w:r>
              <w:rPr>
                <w:rFonts w:asciiTheme="minorHAnsi" w:hAnsiTheme="minorHAnsi" w:cstheme="minorHAnsi"/>
                <w:sz w:val="20"/>
                <w:szCs w:val="20"/>
              </w:rPr>
              <w:t>Ierland</w:t>
            </w:r>
          </w:p>
        </w:tc>
        <w:sdt>
          <w:sdtPr>
            <w:rPr>
              <w:rFonts w:asciiTheme="minorHAnsi" w:hAnsiTheme="minorHAnsi" w:cstheme="minorHAnsi"/>
              <w:sz w:val="20"/>
              <w:szCs w:val="20"/>
            </w:rPr>
            <w:id w:val="-1535190932"/>
            <w:placeholder>
              <w:docPart w:val="2772EB0F87914F959E66358780B3986C"/>
            </w:placeholder>
            <w:comboBox>
              <w:listItem w:value="Kies een item."/>
              <w:listItem w:displayText="eTwinning" w:value="eTwinning"/>
              <w:listItem w:displayText="Buurklassen" w:value="Buurklassen"/>
              <w:listItem w:displayText="Prins Filipfonds" w:value="Prins Filipfonds"/>
              <w:listItem w:displayText="Erasmus+, KA1 voor beroepsonderwijs" w:value="Erasmus+, KA1 voor beroepsonderwijs"/>
              <w:listItem w:displayText="Erasmus+, KA2 School Only Partnerschap" w:value="Erasmus+, KA2 School Only Partnerschap"/>
              <w:listItem w:displayText="Erasmus+, KA2 Strategisch Partnerschap" w:value="Erasmus+, KA2 Strategisch Partnerschap"/>
              <w:listItem w:displayText="Erasmus in Schools" w:value="Erasmus in Schools"/>
              <w:listItem w:displayText="Subsidieprogramma West-Vlaanderen" w:value="Subsidieprogramma West-Vlaanderen"/>
              <w:listItem w:displayText="andere: " w:value="andere: "/>
            </w:comboBox>
          </w:sdtPr>
          <w:sdtEndPr/>
          <w:sdtContent>
            <w:tc>
              <w:tcPr>
                <w:tcW w:w="1984" w:type="dxa"/>
              </w:tcPr>
              <w:p w14:paraId="111D9580" w14:textId="77777777" w:rsidR="003759A5" w:rsidRPr="00A22F01" w:rsidRDefault="0057269E" w:rsidP="00407050">
                <w:pPr>
                  <w:rPr>
                    <w:rFonts w:asciiTheme="minorHAnsi" w:hAnsiTheme="minorHAnsi" w:cstheme="minorHAnsi"/>
                    <w:sz w:val="20"/>
                    <w:szCs w:val="20"/>
                  </w:rPr>
                </w:pPr>
                <w:r>
                  <w:rPr>
                    <w:rFonts w:asciiTheme="minorHAnsi" w:hAnsiTheme="minorHAnsi" w:cstheme="minorHAnsi"/>
                    <w:sz w:val="20"/>
                    <w:szCs w:val="20"/>
                  </w:rPr>
                  <w:t>Prins Filipfonds</w:t>
                </w:r>
              </w:p>
            </w:tc>
          </w:sdtContent>
        </w:sdt>
        <w:tc>
          <w:tcPr>
            <w:tcW w:w="1843" w:type="dxa"/>
          </w:tcPr>
          <w:p w14:paraId="36FD169C" w14:textId="77777777" w:rsidR="003759A5" w:rsidRPr="00A22F01" w:rsidRDefault="003759A5" w:rsidP="00407050">
            <w:pPr>
              <w:rPr>
                <w:rFonts w:asciiTheme="minorHAnsi" w:hAnsiTheme="minorHAnsi" w:cstheme="minorHAnsi"/>
                <w:sz w:val="20"/>
                <w:szCs w:val="20"/>
              </w:rPr>
            </w:pPr>
          </w:p>
        </w:tc>
        <w:tc>
          <w:tcPr>
            <w:tcW w:w="2268" w:type="dxa"/>
          </w:tcPr>
          <w:p w14:paraId="2659209C" w14:textId="77777777" w:rsidR="003759A5" w:rsidRPr="00A22F01" w:rsidRDefault="003759A5" w:rsidP="00407050">
            <w:pPr>
              <w:rPr>
                <w:rFonts w:asciiTheme="minorHAnsi" w:hAnsiTheme="minorHAnsi" w:cstheme="minorHAnsi"/>
                <w:sz w:val="20"/>
                <w:szCs w:val="20"/>
              </w:rPr>
            </w:pPr>
          </w:p>
        </w:tc>
        <w:tc>
          <w:tcPr>
            <w:tcW w:w="2552" w:type="dxa"/>
          </w:tcPr>
          <w:p w14:paraId="4444D484" w14:textId="77777777" w:rsidR="003759A5" w:rsidRPr="00A22F01" w:rsidRDefault="003759A5" w:rsidP="00407050">
            <w:pPr>
              <w:rPr>
                <w:rFonts w:asciiTheme="minorHAnsi" w:hAnsiTheme="minorHAnsi" w:cstheme="minorHAnsi"/>
                <w:sz w:val="20"/>
                <w:szCs w:val="20"/>
              </w:rPr>
            </w:pPr>
          </w:p>
        </w:tc>
        <w:tc>
          <w:tcPr>
            <w:tcW w:w="1134" w:type="dxa"/>
          </w:tcPr>
          <w:p w14:paraId="1F99AF9C" w14:textId="77777777" w:rsidR="003759A5" w:rsidRPr="00A22F01" w:rsidRDefault="003759A5" w:rsidP="00407050">
            <w:pPr>
              <w:rPr>
                <w:rFonts w:asciiTheme="minorHAnsi" w:hAnsiTheme="minorHAnsi" w:cstheme="minorHAnsi"/>
                <w:sz w:val="20"/>
                <w:szCs w:val="20"/>
              </w:rPr>
            </w:pPr>
          </w:p>
        </w:tc>
      </w:tr>
      <w:tr w:rsidR="003759A5" w:rsidRPr="00A22F01" w14:paraId="0F74D775" w14:textId="77777777" w:rsidTr="00407050">
        <w:tc>
          <w:tcPr>
            <w:tcW w:w="1134" w:type="dxa"/>
          </w:tcPr>
          <w:p w14:paraId="2C5BC7F0"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389962973"/>
            <w:placeholder>
              <w:docPart w:val="7B18BA3EC4D84C658F5782541D6E785D"/>
            </w:placeholder>
            <w:showingPlcHdr/>
            <w:comboBox>
              <w:listItem w:value="Kies een item."/>
              <w:listItem w:displayText="virtuele samenwerking" w:value="virtuele samenwerking"/>
              <w:listItem w:displayText="fysieke uitwisseling" w:value="fysieke uitwisseling"/>
              <w:listItem w:displayText="stage" w:value="stage"/>
              <w:listItem w:displayText="junior Erasmus" w:value="junior Erasmus"/>
              <w:listItem w:displayText="een buitenlandse student of leerkracht ontvangen op school" w:value="een buitenlandse student of leerkracht ontvangen op school"/>
            </w:comboBox>
          </w:sdtPr>
          <w:sdtEndPr/>
          <w:sdtContent>
            <w:tc>
              <w:tcPr>
                <w:tcW w:w="1418" w:type="dxa"/>
              </w:tcPr>
              <w:p w14:paraId="58121B20" w14:textId="77777777" w:rsidR="003759A5" w:rsidRPr="00A22F01" w:rsidRDefault="003759A5" w:rsidP="00407050">
                <w:pPr>
                  <w:rPr>
                    <w:rFonts w:asciiTheme="minorHAnsi" w:hAnsiTheme="minorHAnsi" w:cstheme="minorHAnsi"/>
                    <w:sz w:val="20"/>
                    <w:szCs w:val="20"/>
                  </w:rPr>
                </w:pPr>
                <w:r w:rsidRPr="00A22F01">
                  <w:rPr>
                    <w:rStyle w:val="Tekstvantijdelijkeaanduiding"/>
                    <w:rFonts w:asciiTheme="minorHAnsi" w:hAnsiTheme="minorHAnsi" w:cstheme="minorHAnsi"/>
                    <w:sz w:val="20"/>
                    <w:szCs w:val="20"/>
                  </w:rPr>
                  <w:t>Kies een item.</w:t>
                </w:r>
              </w:p>
            </w:tc>
          </w:sdtContent>
        </w:sdt>
        <w:tc>
          <w:tcPr>
            <w:tcW w:w="1276" w:type="dxa"/>
          </w:tcPr>
          <w:p w14:paraId="49A78BC4" w14:textId="77777777" w:rsidR="003759A5" w:rsidRPr="00A22F01" w:rsidRDefault="003759A5" w:rsidP="00407050">
            <w:pPr>
              <w:rPr>
                <w:rFonts w:asciiTheme="minorHAnsi" w:hAnsiTheme="minorHAnsi" w:cstheme="minorHAnsi"/>
                <w:sz w:val="20"/>
                <w:szCs w:val="20"/>
              </w:rPr>
            </w:pPr>
          </w:p>
        </w:tc>
        <w:tc>
          <w:tcPr>
            <w:tcW w:w="1559" w:type="dxa"/>
          </w:tcPr>
          <w:p w14:paraId="3BA9C2AF"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650450351"/>
            <w:placeholder>
              <w:docPart w:val="E118C580D9FA4F56AF928F02ED7160A6"/>
            </w:placeholder>
            <w:showingPlcHdr/>
            <w:comboBox>
              <w:listItem w:value="Kies een item."/>
              <w:listItem w:displayText="eTwinning" w:value="eTwinning"/>
              <w:listItem w:displayText="Buurklassen" w:value="Buurklassen"/>
              <w:listItem w:displayText="Prins Filipfonds" w:value="Prins Filipfonds"/>
              <w:listItem w:displayText="Erasmus+, KA1 voor beroepsonderwijs" w:value="Erasmus+, KA1 voor beroepsonderwijs"/>
              <w:listItem w:displayText="Erasmus+, KA2 School Only Partnerschap" w:value="Erasmus+, KA2 School Only Partnerschap"/>
              <w:listItem w:displayText="Erasmus+, KA2 Strategisch Partnerschap" w:value="Erasmus+, KA2 Strategisch Partnerschap"/>
              <w:listItem w:displayText="Erasmus in Schools" w:value="Erasmus in Schools"/>
              <w:listItem w:displayText="Subsidieprogramma West-Vlaanderen" w:value="Subsidieprogramma West-Vlaanderen"/>
              <w:listItem w:displayText="andere: " w:value="andere: "/>
            </w:comboBox>
          </w:sdtPr>
          <w:sdtEndPr/>
          <w:sdtContent>
            <w:tc>
              <w:tcPr>
                <w:tcW w:w="1984" w:type="dxa"/>
              </w:tcPr>
              <w:p w14:paraId="7A9E7D4D" w14:textId="77777777" w:rsidR="003759A5" w:rsidRPr="00A22F01" w:rsidRDefault="003759A5" w:rsidP="00407050">
                <w:pPr>
                  <w:rPr>
                    <w:rFonts w:asciiTheme="minorHAnsi" w:hAnsiTheme="minorHAnsi" w:cstheme="minorHAnsi"/>
                    <w:sz w:val="20"/>
                    <w:szCs w:val="20"/>
                  </w:rPr>
                </w:pPr>
                <w:r w:rsidRPr="00A22F01">
                  <w:rPr>
                    <w:rStyle w:val="Tekstvantijdelijkeaanduiding"/>
                    <w:rFonts w:asciiTheme="minorHAnsi" w:hAnsiTheme="minorHAnsi" w:cstheme="minorHAnsi"/>
                    <w:sz w:val="20"/>
                    <w:szCs w:val="20"/>
                  </w:rPr>
                  <w:t>Kies een item.</w:t>
                </w:r>
              </w:p>
            </w:tc>
          </w:sdtContent>
        </w:sdt>
        <w:tc>
          <w:tcPr>
            <w:tcW w:w="1843" w:type="dxa"/>
          </w:tcPr>
          <w:p w14:paraId="2D39E8FC" w14:textId="77777777" w:rsidR="003759A5" w:rsidRPr="00A22F01" w:rsidRDefault="003759A5" w:rsidP="00407050">
            <w:pPr>
              <w:rPr>
                <w:rFonts w:asciiTheme="minorHAnsi" w:hAnsiTheme="minorHAnsi" w:cstheme="minorHAnsi"/>
                <w:sz w:val="20"/>
                <w:szCs w:val="20"/>
              </w:rPr>
            </w:pPr>
          </w:p>
        </w:tc>
        <w:tc>
          <w:tcPr>
            <w:tcW w:w="2268" w:type="dxa"/>
          </w:tcPr>
          <w:p w14:paraId="21ABE8AF" w14:textId="77777777" w:rsidR="003759A5" w:rsidRPr="00A22F01" w:rsidRDefault="003759A5" w:rsidP="00407050">
            <w:pPr>
              <w:rPr>
                <w:rFonts w:asciiTheme="minorHAnsi" w:hAnsiTheme="minorHAnsi" w:cstheme="minorHAnsi"/>
                <w:sz w:val="20"/>
                <w:szCs w:val="20"/>
              </w:rPr>
            </w:pPr>
          </w:p>
        </w:tc>
        <w:tc>
          <w:tcPr>
            <w:tcW w:w="2552" w:type="dxa"/>
          </w:tcPr>
          <w:p w14:paraId="5B0A52F2" w14:textId="77777777" w:rsidR="003759A5" w:rsidRPr="00A22F01" w:rsidRDefault="003759A5" w:rsidP="00407050">
            <w:pPr>
              <w:rPr>
                <w:rFonts w:asciiTheme="minorHAnsi" w:hAnsiTheme="minorHAnsi" w:cstheme="minorHAnsi"/>
                <w:sz w:val="20"/>
                <w:szCs w:val="20"/>
              </w:rPr>
            </w:pPr>
          </w:p>
        </w:tc>
        <w:tc>
          <w:tcPr>
            <w:tcW w:w="1134" w:type="dxa"/>
          </w:tcPr>
          <w:p w14:paraId="361CF1CB" w14:textId="77777777" w:rsidR="003759A5" w:rsidRPr="00A22F01" w:rsidRDefault="003759A5" w:rsidP="00407050">
            <w:pPr>
              <w:rPr>
                <w:rFonts w:asciiTheme="minorHAnsi" w:hAnsiTheme="minorHAnsi" w:cstheme="minorHAnsi"/>
                <w:sz w:val="20"/>
                <w:szCs w:val="20"/>
              </w:rPr>
            </w:pPr>
          </w:p>
        </w:tc>
      </w:tr>
      <w:tr w:rsidR="003759A5" w:rsidRPr="00A22F01" w14:paraId="4E8BA5C2" w14:textId="77777777" w:rsidTr="00407050">
        <w:tc>
          <w:tcPr>
            <w:tcW w:w="1134" w:type="dxa"/>
          </w:tcPr>
          <w:p w14:paraId="107A6DC3"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1120223735"/>
            <w:placeholder>
              <w:docPart w:val="4133AE387389478C817BBC47246F82B7"/>
            </w:placeholder>
            <w:showingPlcHdr/>
            <w:comboBox>
              <w:listItem w:value="Kies een item."/>
              <w:listItem w:displayText="virtuele samenwerking" w:value="virtuele samenwerking"/>
              <w:listItem w:displayText="fysieke uitwisseling" w:value="fysieke uitwisseling"/>
              <w:listItem w:displayText="stage" w:value="stage"/>
              <w:listItem w:displayText="junior Erasmus" w:value="junior Erasmus"/>
              <w:listItem w:displayText="een buitenlandse student of leerkracht ontvangen op school" w:value="een buitenlandse student of leerkracht ontvangen op school"/>
            </w:comboBox>
          </w:sdtPr>
          <w:sdtEndPr/>
          <w:sdtContent>
            <w:tc>
              <w:tcPr>
                <w:tcW w:w="1418" w:type="dxa"/>
              </w:tcPr>
              <w:p w14:paraId="43D1858A" w14:textId="77777777" w:rsidR="003759A5" w:rsidRPr="00A22F01" w:rsidRDefault="003759A5" w:rsidP="00407050">
                <w:pPr>
                  <w:rPr>
                    <w:rFonts w:asciiTheme="minorHAnsi" w:hAnsiTheme="minorHAnsi" w:cstheme="minorHAnsi"/>
                    <w:sz w:val="20"/>
                    <w:szCs w:val="20"/>
                  </w:rPr>
                </w:pPr>
                <w:r w:rsidRPr="00A22F01">
                  <w:rPr>
                    <w:rStyle w:val="Tekstvantijdelijkeaanduiding"/>
                    <w:rFonts w:asciiTheme="minorHAnsi" w:hAnsiTheme="minorHAnsi" w:cstheme="minorHAnsi"/>
                    <w:sz w:val="20"/>
                    <w:szCs w:val="20"/>
                  </w:rPr>
                  <w:t>Kies een item.</w:t>
                </w:r>
              </w:p>
            </w:tc>
          </w:sdtContent>
        </w:sdt>
        <w:tc>
          <w:tcPr>
            <w:tcW w:w="1276" w:type="dxa"/>
          </w:tcPr>
          <w:p w14:paraId="57FCE5B5" w14:textId="77777777" w:rsidR="003759A5" w:rsidRPr="00A22F01" w:rsidRDefault="003759A5" w:rsidP="00407050">
            <w:pPr>
              <w:rPr>
                <w:rFonts w:asciiTheme="minorHAnsi" w:hAnsiTheme="minorHAnsi" w:cstheme="minorHAnsi"/>
                <w:sz w:val="20"/>
                <w:szCs w:val="20"/>
              </w:rPr>
            </w:pPr>
          </w:p>
        </w:tc>
        <w:tc>
          <w:tcPr>
            <w:tcW w:w="1559" w:type="dxa"/>
          </w:tcPr>
          <w:p w14:paraId="1C054425"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527756814"/>
            <w:placeholder>
              <w:docPart w:val="80B4CF94E9C34997BDCE8D649AB81098"/>
            </w:placeholder>
            <w:showingPlcHdr/>
            <w:comboBox>
              <w:listItem w:value="Kies een item."/>
              <w:listItem w:displayText="eTwinning" w:value="eTwinning"/>
              <w:listItem w:displayText="Buurklassen" w:value="Buurklassen"/>
              <w:listItem w:displayText="Prins Filipfonds" w:value="Prins Filipfonds"/>
              <w:listItem w:displayText="Erasmus+, KA1 voor beroepsonderwijs" w:value="Erasmus+, KA1 voor beroepsonderwijs"/>
              <w:listItem w:displayText="Erasmus+, KA2 School Only Partnerschap" w:value="Erasmus+, KA2 School Only Partnerschap"/>
              <w:listItem w:displayText="Erasmus+, KA2 Strategisch Partnerschap" w:value="Erasmus+, KA2 Strategisch Partnerschap"/>
              <w:listItem w:displayText="Erasmus in Schools" w:value="Erasmus in Schools"/>
              <w:listItem w:displayText="Subsidieprogramma West-Vlaanderen" w:value="Subsidieprogramma West-Vlaanderen"/>
              <w:listItem w:displayText="andere: " w:value="andere: "/>
            </w:comboBox>
          </w:sdtPr>
          <w:sdtEndPr/>
          <w:sdtContent>
            <w:tc>
              <w:tcPr>
                <w:tcW w:w="1984" w:type="dxa"/>
              </w:tcPr>
              <w:p w14:paraId="11140ECB" w14:textId="77777777" w:rsidR="003759A5" w:rsidRPr="00A22F01" w:rsidRDefault="003759A5" w:rsidP="00407050">
                <w:pPr>
                  <w:rPr>
                    <w:rFonts w:asciiTheme="minorHAnsi" w:hAnsiTheme="minorHAnsi" w:cstheme="minorHAnsi"/>
                    <w:sz w:val="20"/>
                    <w:szCs w:val="20"/>
                  </w:rPr>
                </w:pPr>
                <w:r w:rsidRPr="00A22F01">
                  <w:rPr>
                    <w:rStyle w:val="Tekstvantijdelijkeaanduiding"/>
                    <w:rFonts w:asciiTheme="minorHAnsi" w:hAnsiTheme="minorHAnsi" w:cstheme="minorHAnsi"/>
                    <w:sz w:val="20"/>
                    <w:szCs w:val="20"/>
                  </w:rPr>
                  <w:t>Kies een item.</w:t>
                </w:r>
              </w:p>
            </w:tc>
          </w:sdtContent>
        </w:sdt>
        <w:tc>
          <w:tcPr>
            <w:tcW w:w="1843" w:type="dxa"/>
          </w:tcPr>
          <w:p w14:paraId="498842EF" w14:textId="77777777" w:rsidR="003759A5" w:rsidRPr="00A22F01" w:rsidRDefault="003759A5" w:rsidP="00407050">
            <w:pPr>
              <w:rPr>
                <w:rFonts w:asciiTheme="minorHAnsi" w:hAnsiTheme="minorHAnsi" w:cstheme="minorHAnsi"/>
                <w:sz w:val="20"/>
                <w:szCs w:val="20"/>
              </w:rPr>
            </w:pPr>
          </w:p>
        </w:tc>
        <w:tc>
          <w:tcPr>
            <w:tcW w:w="2268" w:type="dxa"/>
          </w:tcPr>
          <w:p w14:paraId="0B7CA5B7" w14:textId="77777777" w:rsidR="003759A5" w:rsidRPr="00A22F01" w:rsidRDefault="003759A5" w:rsidP="00407050">
            <w:pPr>
              <w:rPr>
                <w:rFonts w:asciiTheme="minorHAnsi" w:hAnsiTheme="minorHAnsi" w:cstheme="minorHAnsi"/>
                <w:sz w:val="20"/>
                <w:szCs w:val="20"/>
              </w:rPr>
            </w:pPr>
          </w:p>
        </w:tc>
        <w:tc>
          <w:tcPr>
            <w:tcW w:w="2552" w:type="dxa"/>
          </w:tcPr>
          <w:p w14:paraId="47EE1D9E" w14:textId="77777777" w:rsidR="003759A5" w:rsidRPr="00A22F01" w:rsidRDefault="003759A5" w:rsidP="00407050">
            <w:pPr>
              <w:rPr>
                <w:rFonts w:asciiTheme="minorHAnsi" w:hAnsiTheme="minorHAnsi" w:cstheme="minorHAnsi"/>
                <w:sz w:val="20"/>
                <w:szCs w:val="20"/>
              </w:rPr>
            </w:pPr>
          </w:p>
        </w:tc>
        <w:tc>
          <w:tcPr>
            <w:tcW w:w="1134" w:type="dxa"/>
          </w:tcPr>
          <w:p w14:paraId="14F322D3" w14:textId="77777777" w:rsidR="003759A5" w:rsidRPr="00A22F01" w:rsidRDefault="003759A5" w:rsidP="00407050">
            <w:pPr>
              <w:rPr>
                <w:rFonts w:asciiTheme="minorHAnsi" w:hAnsiTheme="minorHAnsi" w:cstheme="minorHAnsi"/>
                <w:sz w:val="20"/>
                <w:szCs w:val="20"/>
              </w:rPr>
            </w:pPr>
          </w:p>
        </w:tc>
      </w:tr>
    </w:tbl>
    <w:p w14:paraId="5E62EAA7" w14:textId="77777777" w:rsidR="00642A92" w:rsidRPr="00642A92" w:rsidRDefault="00642A92" w:rsidP="003759A5">
      <w:pPr>
        <w:rPr>
          <w:rFonts w:asciiTheme="minorHAnsi" w:eastAsia="Times New Roman" w:hAnsiTheme="minorHAnsi"/>
          <w:sz w:val="22"/>
          <w:szCs w:val="20"/>
          <w:lang w:val="nl-BE"/>
        </w:rPr>
      </w:pPr>
    </w:p>
    <w:p w14:paraId="13D0E715" w14:textId="77777777" w:rsidR="00642A92" w:rsidRPr="00642A92" w:rsidRDefault="00642A92" w:rsidP="003759A5">
      <w:pPr>
        <w:rPr>
          <w:rFonts w:asciiTheme="minorHAnsi" w:eastAsia="Times New Roman" w:hAnsiTheme="minorHAnsi"/>
          <w:sz w:val="22"/>
          <w:szCs w:val="20"/>
          <w:lang w:val="nl-BE"/>
        </w:rPr>
      </w:pPr>
    </w:p>
    <w:p w14:paraId="503DBF02" w14:textId="77777777" w:rsidR="003759A5" w:rsidRDefault="003759A5" w:rsidP="003759A5">
      <w:pPr>
        <w:pStyle w:val="RyckeveldeKop4"/>
      </w:pPr>
      <w:r>
        <w:t>Internationaliseringsactiviteiten voor personeel van de school</w:t>
      </w:r>
    </w:p>
    <w:p w14:paraId="6BD59A46" w14:textId="77777777" w:rsidR="003759A5" w:rsidRDefault="003759A5" w:rsidP="003759A5">
      <w:pPr>
        <w:rPr>
          <w:rFonts w:asciiTheme="minorHAnsi" w:hAnsiTheme="minorHAnsi" w:cstheme="minorHAnsi"/>
          <w:sz w:val="22"/>
          <w:szCs w:val="22"/>
        </w:rPr>
      </w:pPr>
      <w:r w:rsidRPr="007B3FD4">
        <w:rPr>
          <w:rFonts w:asciiTheme="minorHAnsi" w:hAnsiTheme="minorHAnsi" w:cstheme="minorHAnsi"/>
          <w:sz w:val="22"/>
          <w:szCs w:val="22"/>
        </w:rPr>
        <w:t xml:space="preserve">Welke projecten doet </w:t>
      </w:r>
      <w:r>
        <w:rPr>
          <w:rFonts w:asciiTheme="minorHAnsi" w:hAnsiTheme="minorHAnsi" w:cstheme="minorHAnsi"/>
          <w:sz w:val="22"/>
          <w:szCs w:val="22"/>
        </w:rPr>
        <w:t>d</w:t>
      </w:r>
      <w:r w:rsidRPr="007B3FD4">
        <w:rPr>
          <w:rFonts w:asciiTheme="minorHAnsi" w:hAnsiTheme="minorHAnsi" w:cstheme="minorHAnsi"/>
          <w:sz w:val="22"/>
          <w:szCs w:val="22"/>
        </w:rPr>
        <w:t xml:space="preserve">e </w:t>
      </w:r>
      <w:r>
        <w:rPr>
          <w:rFonts w:asciiTheme="minorHAnsi" w:hAnsiTheme="minorHAnsi" w:cstheme="minorHAnsi"/>
          <w:sz w:val="22"/>
          <w:szCs w:val="22"/>
        </w:rPr>
        <w:t>school om d</w:t>
      </w:r>
      <w:r w:rsidRPr="007B3FD4">
        <w:rPr>
          <w:rFonts w:asciiTheme="minorHAnsi" w:hAnsiTheme="minorHAnsi" w:cstheme="minorHAnsi"/>
          <w:sz w:val="22"/>
          <w:szCs w:val="22"/>
        </w:rPr>
        <w:t xml:space="preserve">e </w:t>
      </w:r>
      <w:r w:rsidRPr="00AB391A">
        <w:rPr>
          <w:rFonts w:asciiTheme="minorHAnsi" w:hAnsiTheme="minorHAnsi" w:cstheme="minorHAnsi"/>
          <w:sz w:val="22"/>
          <w:szCs w:val="22"/>
        </w:rPr>
        <w:t>leerkrachten en ander personeel</w:t>
      </w:r>
      <w:r w:rsidRPr="007B3FD4">
        <w:rPr>
          <w:rFonts w:asciiTheme="minorHAnsi" w:hAnsiTheme="minorHAnsi" w:cstheme="minorHAnsi"/>
          <w:sz w:val="22"/>
          <w:szCs w:val="22"/>
        </w:rPr>
        <w:t xml:space="preserve"> te laten leren in en van het buitenland</w:t>
      </w:r>
      <w:r>
        <w:rPr>
          <w:rFonts w:asciiTheme="minorHAnsi" w:hAnsiTheme="minorHAnsi" w:cstheme="minorHAnsi"/>
          <w:sz w:val="22"/>
          <w:szCs w:val="22"/>
        </w:rPr>
        <w:t xml:space="preserve">, </w:t>
      </w:r>
      <w:r w:rsidRPr="007B3FD4">
        <w:rPr>
          <w:rFonts w:asciiTheme="minorHAnsi" w:hAnsiTheme="minorHAnsi" w:cstheme="minorHAnsi"/>
          <w:sz w:val="22"/>
          <w:szCs w:val="22"/>
        </w:rPr>
        <w:t xml:space="preserve">dit schooljaar </w:t>
      </w:r>
      <w:r>
        <w:rPr>
          <w:rFonts w:asciiTheme="minorHAnsi" w:hAnsiTheme="minorHAnsi" w:cstheme="minorHAnsi"/>
          <w:sz w:val="22"/>
          <w:szCs w:val="22"/>
        </w:rPr>
        <w:t>en de afgelopen schooljaren</w:t>
      </w:r>
      <w:r w:rsidRPr="007B3FD4">
        <w:rPr>
          <w:rFonts w:asciiTheme="minorHAnsi" w:hAnsiTheme="minorHAnsi" w:cstheme="minorHAnsi"/>
          <w:sz w:val="22"/>
          <w:szCs w:val="22"/>
        </w:rPr>
        <w:t>?</w:t>
      </w:r>
    </w:p>
    <w:p w14:paraId="7C8C5481" w14:textId="77777777" w:rsidR="003759A5" w:rsidRPr="007B3FD4" w:rsidRDefault="003759A5" w:rsidP="003759A5">
      <w:pPr>
        <w:rPr>
          <w:rFonts w:asciiTheme="minorHAnsi" w:hAnsiTheme="minorHAnsi" w:cstheme="minorHAnsi"/>
          <w:sz w:val="22"/>
          <w:szCs w:val="22"/>
        </w:rPr>
      </w:pPr>
    </w:p>
    <w:tbl>
      <w:tblPr>
        <w:tblStyle w:val="Tabelraster"/>
        <w:tblW w:w="14170" w:type="dxa"/>
        <w:tblInd w:w="-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407"/>
        <w:gridCol w:w="1701"/>
        <w:gridCol w:w="1420"/>
        <w:gridCol w:w="1885"/>
        <w:gridCol w:w="2183"/>
        <w:gridCol w:w="3453"/>
        <w:gridCol w:w="2121"/>
      </w:tblGrid>
      <w:tr w:rsidR="003759A5" w:rsidRPr="00A22F01" w14:paraId="00AA0372" w14:textId="77777777" w:rsidTr="00407050">
        <w:tc>
          <w:tcPr>
            <w:tcW w:w="1407" w:type="dxa"/>
          </w:tcPr>
          <w:p w14:paraId="2E92DA6A"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Schooljaar</w:t>
            </w:r>
          </w:p>
        </w:tc>
        <w:tc>
          <w:tcPr>
            <w:tcW w:w="1701" w:type="dxa"/>
          </w:tcPr>
          <w:p w14:paraId="52D1F098"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Activiteit</w:t>
            </w:r>
          </w:p>
        </w:tc>
        <w:tc>
          <w:tcPr>
            <w:tcW w:w="1420" w:type="dxa"/>
          </w:tcPr>
          <w:p w14:paraId="5B07DA1F"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Plaats</w:t>
            </w:r>
          </w:p>
        </w:tc>
        <w:tc>
          <w:tcPr>
            <w:tcW w:w="1885" w:type="dxa"/>
          </w:tcPr>
          <w:p w14:paraId="5747CE79"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Aantal deelnemers</w:t>
            </w:r>
          </w:p>
        </w:tc>
        <w:tc>
          <w:tcPr>
            <w:tcW w:w="2183" w:type="dxa"/>
          </w:tcPr>
          <w:p w14:paraId="78C8D16B"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Subsidieprogramma</w:t>
            </w:r>
          </w:p>
        </w:tc>
        <w:tc>
          <w:tcPr>
            <w:tcW w:w="3453" w:type="dxa"/>
          </w:tcPr>
          <w:p w14:paraId="4B16F16D"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Doelstelling</w:t>
            </w:r>
          </w:p>
        </w:tc>
        <w:tc>
          <w:tcPr>
            <w:tcW w:w="2121" w:type="dxa"/>
          </w:tcPr>
          <w:p w14:paraId="4A38D0AB" w14:textId="77777777" w:rsidR="003759A5" w:rsidRPr="00A22F01" w:rsidRDefault="003759A5" w:rsidP="00407050">
            <w:pPr>
              <w:rPr>
                <w:rFonts w:asciiTheme="minorHAnsi" w:hAnsiTheme="minorHAnsi" w:cstheme="minorHAnsi"/>
                <w:b/>
                <w:color w:val="7F7F7F" w:themeColor="text1" w:themeTint="80"/>
                <w:sz w:val="20"/>
                <w:szCs w:val="20"/>
              </w:rPr>
            </w:pPr>
            <w:r w:rsidRPr="00A22F01">
              <w:rPr>
                <w:rFonts w:asciiTheme="minorHAnsi" w:hAnsiTheme="minorHAnsi" w:cstheme="minorHAnsi"/>
                <w:b/>
                <w:color w:val="7F7F7F" w:themeColor="text1" w:themeTint="80"/>
                <w:sz w:val="20"/>
                <w:szCs w:val="20"/>
              </w:rPr>
              <w:t>Verantwoordelijke?</w:t>
            </w:r>
          </w:p>
        </w:tc>
      </w:tr>
      <w:tr w:rsidR="003759A5" w:rsidRPr="00A22F01" w14:paraId="720175E9" w14:textId="77777777" w:rsidTr="00407050">
        <w:tc>
          <w:tcPr>
            <w:tcW w:w="1407" w:type="dxa"/>
          </w:tcPr>
          <w:p w14:paraId="1552DF4B"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153413289"/>
            <w:placeholder>
              <w:docPart w:val="177B50B8BDA946CFA2F3623C6E70CB78"/>
            </w:placeholder>
            <w:showingPlcHdr/>
            <w:comboBox>
              <w:listItem w:value="Kies een item."/>
              <w:listItem w:displayText="nascholing" w:value="nascholing"/>
              <w:listItem w:displayText="samenwerken met buitenlandse partners" w:value="samenwerken met buitenlandse partners"/>
              <w:listItem w:displayText="begeleiden van een uitwisseling voor leerlingen" w:value="begeleiden van een uitwisseling voor leerlingen"/>
              <w:listItem w:displayText="begeleiden van een stageproject voor leerlingen" w:value="begeleiden van een stageproject voor leerlingen"/>
              <w:listItem w:displayText="andere" w:value="andere"/>
            </w:comboBox>
          </w:sdtPr>
          <w:sdtEndPr/>
          <w:sdtContent>
            <w:tc>
              <w:tcPr>
                <w:tcW w:w="1701" w:type="dxa"/>
              </w:tcPr>
              <w:p w14:paraId="274D008A" w14:textId="77777777" w:rsidR="003759A5" w:rsidRPr="00A22F01" w:rsidRDefault="003759A5" w:rsidP="00407050">
                <w:pPr>
                  <w:rPr>
                    <w:rFonts w:asciiTheme="minorHAnsi" w:hAnsiTheme="minorHAnsi" w:cstheme="minorHAnsi"/>
                    <w:sz w:val="20"/>
                    <w:szCs w:val="20"/>
                  </w:rPr>
                </w:pPr>
                <w:r w:rsidRPr="00A22F01">
                  <w:rPr>
                    <w:rStyle w:val="Tekstvantijdelijkeaanduiding"/>
                    <w:rFonts w:asciiTheme="minorHAnsi" w:hAnsiTheme="minorHAnsi" w:cstheme="minorHAnsi"/>
                    <w:sz w:val="20"/>
                    <w:szCs w:val="20"/>
                  </w:rPr>
                  <w:t>Kies een item.</w:t>
                </w:r>
              </w:p>
            </w:tc>
          </w:sdtContent>
        </w:sdt>
        <w:tc>
          <w:tcPr>
            <w:tcW w:w="1420" w:type="dxa"/>
          </w:tcPr>
          <w:p w14:paraId="501A6744" w14:textId="77777777" w:rsidR="003759A5" w:rsidRPr="00A22F01" w:rsidRDefault="003759A5" w:rsidP="00407050">
            <w:pPr>
              <w:rPr>
                <w:rFonts w:asciiTheme="minorHAnsi" w:hAnsiTheme="minorHAnsi" w:cstheme="minorHAnsi"/>
                <w:sz w:val="20"/>
                <w:szCs w:val="20"/>
              </w:rPr>
            </w:pPr>
          </w:p>
        </w:tc>
        <w:tc>
          <w:tcPr>
            <w:tcW w:w="1885" w:type="dxa"/>
          </w:tcPr>
          <w:p w14:paraId="1FF87595"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1584061512"/>
            <w:placeholder>
              <w:docPart w:val="AABCD6E8578A4B2F97370CC57168641F"/>
            </w:placeholder>
            <w:showingPlcHdr/>
            <w:comboBox>
              <w:listItem w:value="Kies een item."/>
              <w:listItem w:displayText="Erasmus+, KA1 voor schoolonderwijs" w:value="Erasmus+, KA1 voor schoolonderwijs"/>
              <w:listItem w:displayText="Erasmus+, KA1 voor beroepsonderwijs" w:value="Erasmus+, KA1 voor beroepsonderwijs"/>
              <w:listItem w:displayText="Erasmus+, KA2 Schools Only Partnerschappen" w:value="Erasmus+, KA2 Schools Only Partnerschappen"/>
              <w:listItem w:displayText="Erasmus+, KA2 Strategische Partnerschappen" w:value="Erasmus+, KA2 Strategische Partnerschappen"/>
              <w:listItem w:displayText="Prins Filipsfonds voor schoolpersoneel" w:value="Prins Filipsfonds voor schoolpersoneel"/>
              <w:listItem w:displayText="Subsidieprogramma West-Vlaanderen" w:value="Subsidieprogramma West-Vlaanderen"/>
              <w:listItem w:displayText="Buurklassen" w:value="Buurklassen"/>
              <w:listItem w:displayText="andere:" w:value="andere:"/>
            </w:comboBox>
          </w:sdtPr>
          <w:sdtEndPr/>
          <w:sdtContent>
            <w:tc>
              <w:tcPr>
                <w:tcW w:w="2183" w:type="dxa"/>
              </w:tcPr>
              <w:p w14:paraId="19C39712" w14:textId="77777777" w:rsidR="003759A5" w:rsidRPr="00A22F01" w:rsidRDefault="003759A5" w:rsidP="00407050">
                <w:pPr>
                  <w:rPr>
                    <w:rFonts w:asciiTheme="minorHAnsi" w:hAnsiTheme="minorHAnsi" w:cstheme="minorHAnsi"/>
                    <w:sz w:val="20"/>
                    <w:szCs w:val="20"/>
                  </w:rPr>
                </w:pPr>
                <w:r w:rsidRPr="00A22F01">
                  <w:rPr>
                    <w:rStyle w:val="Tekstvantijdelijkeaanduiding"/>
                    <w:rFonts w:asciiTheme="minorHAnsi" w:hAnsiTheme="minorHAnsi" w:cstheme="minorHAnsi"/>
                    <w:sz w:val="20"/>
                    <w:szCs w:val="20"/>
                  </w:rPr>
                  <w:t>Kies een item.</w:t>
                </w:r>
              </w:p>
            </w:tc>
          </w:sdtContent>
        </w:sdt>
        <w:tc>
          <w:tcPr>
            <w:tcW w:w="3453" w:type="dxa"/>
          </w:tcPr>
          <w:p w14:paraId="7F873B04" w14:textId="77777777" w:rsidR="003759A5" w:rsidRPr="00A22F01" w:rsidRDefault="003759A5" w:rsidP="00407050">
            <w:pPr>
              <w:rPr>
                <w:rFonts w:asciiTheme="minorHAnsi" w:hAnsiTheme="minorHAnsi" w:cstheme="minorHAnsi"/>
                <w:sz w:val="20"/>
                <w:szCs w:val="20"/>
              </w:rPr>
            </w:pPr>
          </w:p>
        </w:tc>
        <w:tc>
          <w:tcPr>
            <w:tcW w:w="2121" w:type="dxa"/>
          </w:tcPr>
          <w:p w14:paraId="01F0127A" w14:textId="77777777" w:rsidR="003759A5" w:rsidRPr="00A22F01" w:rsidRDefault="003759A5" w:rsidP="00407050">
            <w:pPr>
              <w:rPr>
                <w:rFonts w:asciiTheme="minorHAnsi" w:hAnsiTheme="minorHAnsi" w:cstheme="minorHAnsi"/>
                <w:sz w:val="20"/>
                <w:szCs w:val="20"/>
              </w:rPr>
            </w:pPr>
          </w:p>
        </w:tc>
      </w:tr>
      <w:tr w:rsidR="003759A5" w:rsidRPr="00A22F01" w14:paraId="09D8EC28" w14:textId="77777777" w:rsidTr="00407050">
        <w:tc>
          <w:tcPr>
            <w:tcW w:w="1407" w:type="dxa"/>
          </w:tcPr>
          <w:p w14:paraId="3D155033"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1418400598"/>
            <w:placeholder>
              <w:docPart w:val="1BC6B94C173E4B02A357BDF637BB4411"/>
            </w:placeholder>
            <w:showingPlcHdr/>
            <w:comboBox>
              <w:listItem w:value="Kies een item."/>
              <w:listItem w:displayText="nascholing" w:value="nascholing"/>
              <w:listItem w:displayText="samenwerken met buitenlandse partners" w:value="samenwerken met buitenlandse partners"/>
              <w:listItem w:displayText="begeleiden van een uitwisseling voor leerlingen" w:value="begeleiden van een uitwisseling voor leerlingen"/>
              <w:listItem w:displayText="begeleiden van een stageproject voor leerlingen" w:value="begeleiden van een stageproject voor leerlingen"/>
              <w:listItem w:displayText="andere" w:value="andere"/>
            </w:comboBox>
          </w:sdtPr>
          <w:sdtEndPr/>
          <w:sdtContent>
            <w:tc>
              <w:tcPr>
                <w:tcW w:w="1701" w:type="dxa"/>
              </w:tcPr>
              <w:p w14:paraId="75B29C4D" w14:textId="77777777" w:rsidR="003759A5" w:rsidRPr="00A22F01" w:rsidRDefault="003759A5" w:rsidP="00407050">
                <w:pPr>
                  <w:rPr>
                    <w:sz w:val="20"/>
                    <w:szCs w:val="20"/>
                  </w:rPr>
                </w:pPr>
                <w:r w:rsidRPr="00A22F01">
                  <w:rPr>
                    <w:rStyle w:val="Tekstvantijdelijkeaanduiding"/>
                    <w:rFonts w:asciiTheme="minorHAnsi" w:hAnsiTheme="minorHAnsi" w:cstheme="minorHAnsi"/>
                    <w:sz w:val="20"/>
                    <w:szCs w:val="20"/>
                  </w:rPr>
                  <w:t>Kies een item.</w:t>
                </w:r>
              </w:p>
            </w:tc>
          </w:sdtContent>
        </w:sdt>
        <w:tc>
          <w:tcPr>
            <w:tcW w:w="1420" w:type="dxa"/>
          </w:tcPr>
          <w:p w14:paraId="602325C4" w14:textId="77777777" w:rsidR="003759A5" w:rsidRPr="00A22F01" w:rsidRDefault="003759A5" w:rsidP="00407050">
            <w:pPr>
              <w:rPr>
                <w:rFonts w:asciiTheme="minorHAnsi" w:hAnsiTheme="minorHAnsi" w:cstheme="minorHAnsi"/>
                <w:sz w:val="20"/>
                <w:szCs w:val="20"/>
              </w:rPr>
            </w:pPr>
          </w:p>
        </w:tc>
        <w:tc>
          <w:tcPr>
            <w:tcW w:w="1885" w:type="dxa"/>
          </w:tcPr>
          <w:p w14:paraId="3F6CAA58"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2100856597"/>
            <w:placeholder>
              <w:docPart w:val="4975A74C622C4562B246A9F42EE846AB"/>
            </w:placeholder>
            <w:showingPlcHdr/>
            <w:comboBox>
              <w:listItem w:value="Kies een item."/>
              <w:listItem w:displayText="Erasmus+, KA1 voor schoolonderwijs" w:value="Erasmus+, KA1 voor schoolonderwijs"/>
              <w:listItem w:displayText="Erasmus+, KA1 voor beroepsonderwijs" w:value="Erasmus+, KA1 voor beroepsonderwijs"/>
              <w:listItem w:displayText="Erasmus+, KA2 Schools Only Partnerschappen" w:value="Erasmus+, KA2 Schools Only Partnerschappen"/>
              <w:listItem w:displayText="Erasmus+, KA2 Strategische Partnerschappen" w:value="Erasmus+, KA2 Strategische Partnerschappen"/>
              <w:listItem w:displayText="Prins Filipsfonds voor schoolpersoneel" w:value="Prins Filipsfonds voor schoolpersoneel"/>
              <w:listItem w:displayText="Subsidieprogramma West-Vlaanderen" w:value="Subsidieprogramma West-Vlaanderen"/>
              <w:listItem w:displayText="Buurklassen" w:value="Buurklassen"/>
              <w:listItem w:displayText="andere:" w:value="andere:"/>
            </w:comboBox>
          </w:sdtPr>
          <w:sdtEndPr/>
          <w:sdtContent>
            <w:tc>
              <w:tcPr>
                <w:tcW w:w="2183" w:type="dxa"/>
              </w:tcPr>
              <w:p w14:paraId="46CFB927" w14:textId="77777777" w:rsidR="003759A5" w:rsidRPr="00A22F01" w:rsidRDefault="003759A5" w:rsidP="00407050">
                <w:pPr>
                  <w:rPr>
                    <w:sz w:val="20"/>
                    <w:szCs w:val="20"/>
                  </w:rPr>
                </w:pPr>
                <w:r w:rsidRPr="00A22F01">
                  <w:rPr>
                    <w:rStyle w:val="Tekstvantijdelijkeaanduiding"/>
                    <w:rFonts w:asciiTheme="minorHAnsi" w:hAnsiTheme="minorHAnsi" w:cstheme="minorHAnsi"/>
                    <w:sz w:val="20"/>
                    <w:szCs w:val="20"/>
                  </w:rPr>
                  <w:t>Kies een item.</w:t>
                </w:r>
              </w:p>
            </w:tc>
          </w:sdtContent>
        </w:sdt>
        <w:tc>
          <w:tcPr>
            <w:tcW w:w="3453" w:type="dxa"/>
          </w:tcPr>
          <w:p w14:paraId="29FED613" w14:textId="77777777" w:rsidR="003759A5" w:rsidRPr="00A22F01" w:rsidRDefault="003759A5" w:rsidP="00407050">
            <w:pPr>
              <w:rPr>
                <w:rFonts w:asciiTheme="minorHAnsi" w:hAnsiTheme="minorHAnsi" w:cstheme="minorHAnsi"/>
                <w:sz w:val="20"/>
                <w:szCs w:val="20"/>
              </w:rPr>
            </w:pPr>
          </w:p>
        </w:tc>
        <w:tc>
          <w:tcPr>
            <w:tcW w:w="2121" w:type="dxa"/>
          </w:tcPr>
          <w:p w14:paraId="306766A1" w14:textId="77777777" w:rsidR="003759A5" w:rsidRPr="00A22F01" w:rsidRDefault="003759A5" w:rsidP="00407050">
            <w:pPr>
              <w:rPr>
                <w:rFonts w:asciiTheme="minorHAnsi" w:hAnsiTheme="minorHAnsi" w:cstheme="minorHAnsi"/>
                <w:sz w:val="20"/>
                <w:szCs w:val="20"/>
              </w:rPr>
            </w:pPr>
          </w:p>
        </w:tc>
      </w:tr>
      <w:tr w:rsidR="003759A5" w:rsidRPr="00A22F01" w14:paraId="07525D46" w14:textId="77777777" w:rsidTr="00407050">
        <w:tc>
          <w:tcPr>
            <w:tcW w:w="1407" w:type="dxa"/>
          </w:tcPr>
          <w:p w14:paraId="61E880D0"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2033718163"/>
            <w:placeholder>
              <w:docPart w:val="1CBFACFA45E241109DD4694095BE62EA"/>
            </w:placeholder>
            <w:showingPlcHdr/>
            <w:comboBox>
              <w:listItem w:value="Kies een item."/>
              <w:listItem w:displayText="nascholing" w:value="nascholing"/>
              <w:listItem w:displayText="samenwerken met buitenlandse partners" w:value="samenwerken met buitenlandse partners"/>
              <w:listItem w:displayText="begeleiden van een uitwisseling voor leerlingen" w:value="begeleiden van een uitwisseling voor leerlingen"/>
              <w:listItem w:displayText="begeleiden van een stageproject voor leerlingen" w:value="begeleiden van een stageproject voor leerlingen"/>
              <w:listItem w:displayText="andere" w:value="andere"/>
            </w:comboBox>
          </w:sdtPr>
          <w:sdtEndPr/>
          <w:sdtContent>
            <w:tc>
              <w:tcPr>
                <w:tcW w:w="1701" w:type="dxa"/>
              </w:tcPr>
              <w:p w14:paraId="2FA293F0" w14:textId="77777777" w:rsidR="003759A5" w:rsidRPr="00A22F01" w:rsidRDefault="003759A5" w:rsidP="00407050">
                <w:pPr>
                  <w:rPr>
                    <w:sz w:val="20"/>
                    <w:szCs w:val="20"/>
                  </w:rPr>
                </w:pPr>
                <w:r w:rsidRPr="00A22F01">
                  <w:rPr>
                    <w:rStyle w:val="Tekstvantijdelijkeaanduiding"/>
                    <w:rFonts w:asciiTheme="minorHAnsi" w:hAnsiTheme="minorHAnsi" w:cstheme="minorHAnsi"/>
                    <w:sz w:val="20"/>
                    <w:szCs w:val="20"/>
                  </w:rPr>
                  <w:t>Kies een item.</w:t>
                </w:r>
              </w:p>
            </w:tc>
          </w:sdtContent>
        </w:sdt>
        <w:tc>
          <w:tcPr>
            <w:tcW w:w="1420" w:type="dxa"/>
          </w:tcPr>
          <w:p w14:paraId="0B123901" w14:textId="77777777" w:rsidR="003759A5" w:rsidRPr="00A22F01" w:rsidRDefault="003759A5" w:rsidP="00407050">
            <w:pPr>
              <w:rPr>
                <w:rFonts w:asciiTheme="minorHAnsi" w:hAnsiTheme="minorHAnsi" w:cstheme="minorHAnsi"/>
                <w:sz w:val="20"/>
                <w:szCs w:val="20"/>
              </w:rPr>
            </w:pPr>
          </w:p>
        </w:tc>
        <w:tc>
          <w:tcPr>
            <w:tcW w:w="1885" w:type="dxa"/>
          </w:tcPr>
          <w:p w14:paraId="55219488" w14:textId="77777777" w:rsidR="003759A5" w:rsidRPr="00A22F01" w:rsidRDefault="003759A5" w:rsidP="00407050">
            <w:pPr>
              <w:rPr>
                <w:rFonts w:asciiTheme="minorHAnsi" w:hAnsiTheme="minorHAnsi" w:cstheme="minorHAnsi"/>
                <w:sz w:val="20"/>
                <w:szCs w:val="20"/>
              </w:rPr>
            </w:pPr>
          </w:p>
        </w:tc>
        <w:sdt>
          <w:sdtPr>
            <w:rPr>
              <w:rFonts w:asciiTheme="minorHAnsi" w:hAnsiTheme="minorHAnsi" w:cstheme="minorHAnsi"/>
              <w:sz w:val="20"/>
              <w:szCs w:val="20"/>
            </w:rPr>
            <w:id w:val="-1189983241"/>
            <w:placeholder>
              <w:docPart w:val="23F2E5680BC34DC0840CF4F107882AD1"/>
            </w:placeholder>
            <w:showingPlcHdr/>
            <w:comboBox>
              <w:listItem w:value="Kies een item."/>
              <w:listItem w:displayText="Erasmus+, KA1 voor schoolonderwijs" w:value="Erasmus+, KA1 voor schoolonderwijs"/>
              <w:listItem w:displayText="Erasmus+, KA1 voor beroepsonderwijs" w:value="Erasmus+, KA1 voor beroepsonderwijs"/>
              <w:listItem w:displayText="Erasmus+, KA2 Schools Only Partnerschappen" w:value="Erasmus+, KA2 Schools Only Partnerschappen"/>
              <w:listItem w:displayText="Erasmus+, KA2 Strategische Partnerschappen" w:value="Erasmus+, KA2 Strategische Partnerschappen"/>
              <w:listItem w:displayText="Prins Filipsfonds voor schoolpersoneel" w:value="Prins Filipsfonds voor schoolpersoneel"/>
              <w:listItem w:displayText="Subsidieprogramma West-Vlaanderen" w:value="Subsidieprogramma West-Vlaanderen"/>
              <w:listItem w:displayText="Buurklassen" w:value="Buurklassen"/>
              <w:listItem w:displayText="andere:" w:value="andere:"/>
            </w:comboBox>
          </w:sdtPr>
          <w:sdtEndPr/>
          <w:sdtContent>
            <w:tc>
              <w:tcPr>
                <w:tcW w:w="2183" w:type="dxa"/>
              </w:tcPr>
              <w:p w14:paraId="044C15F4" w14:textId="77777777" w:rsidR="003759A5" w:rsidRPr="00A22F01" w:rsidRDefault="003759A5" w:rsidP="00407050">
                <w:pPr>
                  <w:rPr>
                    <w:sz w:val="20"/>
                    <w:szCs w:val="20"/>
                  </w:rPr>
                </w:pPr>
                <w:r w:rsidRPr="00A22F01">
                  <w:rPr>
                    <w:rStyle w:val="Tekstvantijdelijkeaanduiding"/>
                    <w:rFonts w:asciiTheme="minorHAnsi" w:hAnsiTheme="minorHAnsi" w:cstheme="minorHAnsi"/>
                    <w:sz w:val="20"/>
                    <w:szCs w:val="20"/>
                  </w:rPr>
                  <w:t>Kies een item.</w:t>
                </w:r>
              </w:p>
            </w:tc>
          </w:sdtContent>
        </w:sdt>
        <w:tc>
          <w:tcPr>
            <w:tcW w:w="3453" w:type="dxa"/>
          </w:tcPr>
          <w:p w14:paraId="75F2DE5F" w14:textId="77777777" w:rsidR="003759A5" w:rsidRPr="00A22F01" w:rsidRDefault="003759A5" w:rsidP="00407050">
            <w:pPr>
              <w:rPr>
                <w:rFonts w:asciiTheme="minorHAnsi" w:hAnsiTheme="minorHAnsi" w:cstheme="minorHAnsi"/>
                <w:sz w:val="20"/>
                <w:szCs w:val="20"/>
              </w:rPr>
            </w:pPr>
          </w:p>
        </w:tc>
        <w:tc>
          <w:tcPr>
            <w:tcW w:w="2121" w:type="dxa"/>
          </w:tcPr>
          <w:p w14:paraId="0149CD37" w14:textId="77777777" w:rsidR="003759A5" w:rsidRPr="00A22F01" w:rsidRDefault="003759A5" w:rsidP="00407050">
            <w:pPr>
              <w:rPr>
                <w:rFonts w:asciiTheme="minorHAnsi" w:hAnsiTheme="minorHAnsi" w:cstheme="minorHAnsi"/>
                <w:sz w:val="20"/>
                <w:szCs w:val="20"/>
              </w:rPr>
            </w:pPr>
          </w:p>
        </w:tc>
      </w:tr>
    </w:tbl>
    <w:p w14:paraId="7DD0F2EF" w14:textId="77777777" w:rsidR="003759A5" w:rsidRDefault="003759A5" w:rsidP="003759A5">
      <w:pPr>
        <w:pStyle w:val="Ryckeveldebroodtekst"/>
      </w:pPr>
    </w:p>
    <w:p w14:paraId="5404C27B" w14:textId="77777777" w:rsidR="003759A5" w:rsidRDefault="003759A5" w:rsidP="003759A5">
      <w:pPr>
        <w:pStyle w:val="Ryckeveldebroodtekst"/>
      </w:pPr>
    </w:p>
    <w:p w14:paraId="55A5D075" w14:textId="77777777" w:rsidR="00407050" w:rsidRDefault="00407050">
      <w:pPr>
        <w:rPr>
          <w:rFonts w:asciiTheme="minorHAnsi" w:eastAsia="Times New Roman" w:hAnsiTheme="minorHAnsi"/>
          <w:sz w:val="22"/>
          <w:szCs w:val="20"/>
          <w:lang w:val="nl-BE"/>
        </w:rPr>
      </w:pPr>
      <w:r>
        <w:br w:type="page"/>
      </w:r>
    </w:p>
    <w:p w14:paraId="553B084C" w14:textId="77777777" w:rsidR="00407050" w:rsidRPr="00952E7E" w:rsidRDefault="00642A92" w:rsidP="00407050">
      <w:pPr>
        <w:pStyle w:val="RyckeveldeKop3"/>
        <w:rPr>
          <w:color w:val="548DD4" w:themeColor="text2" w:themeTint="99"/>
        </w:rPr>
      </w:pPr>
      <w:r>
        <w:rPr>
          <w:color w:val="548DD4" w:themeColor="text2" w:themeTint="99"/>
        </w:rPr>
        <w:lastRenderedPageBreak/>
        <w:t xml:space="preserve">2. </w:t>
      </w:r>
      <w:r w:rsidR="00407050" w:rsidRPr="00952E7E">
        <w:rPr>
          <w:color w:val="548DD4" w:themeColor="text2" w:themeTint="99"/>
        </w:rPr>
        <w:t xml:space="preserve">Beschrijving van </w:t>
      </w:r>
      <w:r>
        <w:rPr>
          <w:color w:val="548DD4" w:themeColor="text2" w:themeTint="99"/>
        </w:rPr>
        <w:t>de beoogde</w:t>
      </w:r>
      <w:r w:rsidR="00407050" w:rsidRPr="00952E7E">
        <w:rPr>
          <w:color w:val="548DD4" w:themeColor="text2" w:themeTint="99"/>
        </w:rPr>
        <w:t xml:space="preserve"> internationaliserings</w:t>
      </w:r>
      <w:r w:rsidR="008538DC">
        <w:rPr>
          <w:color w:val="548DD4" w:themeColor="text2" w:themeTint="99"/>
        </w:rPr>
        <w:t>activiteiten</w:t>
      </w:r>
      <w:r w:rsidR="00407050" w:rsidRPr="00952E7E">
        <w:rPr>
          <w:color w:val="548DD4" w:themeColor="text2" w:themeTint="99"/>
        </w:rPr>
        <w:t xml:space="preserve"> op school</w:t>
      </w:r>
    </w:p>
    <w:p w14:paraId="54BA25BF" w14:textId="77777777" w:rsidR="00407050" w:rsidRDefault="00407050" w:rsidP="00407050">
      <w:pPr>
        <w:pStyle w:val="RyckeveldeKop4"/>
      </w:pPr>
      <w:r>
        <w:t>Internationaliseringsactiviteiten voor leerlingen</w:t>
      </w:r>
    </w:p>
    <w:p w14:paraId="0446FDF0" w14:textId="77777777" w:rsidR="00407050" w:rsidRDefault="00407050" w:rsidP="00407050">
      <w:pPr>
        <w:rPr>
          <w:rFonts w:asciiTheme="minorHAnsi" w:hAnsiTheme="minorHAnsi" w:cstheme="minorHAnsi"/>
          <w:sz w:val="22"/>
          <w:szCs w:val="22"/>
        </w:rPr>
      </w:pPr>
      <w:r>
        <w:rPr>
          <w:rFonts w:asciiTheme="minorHAnsi" w:hAnsiTheme="minorHAnsi" w:cstheme="minorHAnsi"/>
          <w:sz w:val="22"/>
          <w:szCs w:val="22"/>
        </w:rPr>
        <w:t xml:space="preserve">Beschrijf de opbouw van de internationaliseringsactiviteiten: hoe groeien de leerlingen doorheen hun schoolloopbaan in internationalisering? </w:t>
      </w:r>
      <w:r w:rsidR="008538DC">
        <w:rPr>
          <w:rFonts w:asciiTheme="minorHAnsi" w:hAnsiTheme="minorHAnsi" w:cstheme="minorHAnsi"/>
          <w:sz w:val="22"/>
          <w:szCs w:val="22"/>
        </w:rPr>
        <w:t>Belangrijk daarbij is dat er een duidelijke opbouw zit in de internationaliseringsactiviteiten.</w:t>
      </w:r>
    </w:p>
    <w:p w14:paraId="328882BB" w14:textId="77777777" w:rsidR="008538DC" w:rsidRPr="008538DC" w:rsidRDefault="008538DC" w:rsidP="00407050">
      <w:pPr>
        <w:rPr>
          <w:rFonts w:asciiTheme="minorHAnsi" w:hAnsiTheme="minorHAnsi" w:cstheme="minorHAnsi"/>
          <w:i/>
          <w:sz w:val="22"/>
          <w:szCs w:val="22"/>
        </w:rPr>
      </w:pPr>
      <w:r w:rsidRPr="008538DC">
        <w:rPr>
          <w:rFonts w:asciiTheme="minorHAnsi" w:hAnsiTheme="minorHAnsi" w:cstheme="minorHAnsi"/>
          <w:i/>
          <w:sz w:val="22"/>
          <w:szCs w:val="22"/>
        </w:rPr>
        <w:t>Zo kan je voor de eerste graad starten met virtuele uitwisselingen, in de tweede graa</w:t>
      </w:r>
      <w:r w:rsidR="00D05BA8">
        <w:rPr>
          <w:rFonts w:asciiTheme="minorHAnsi" w:hAnsiTheme="minorHAnsi" w:cstheme="minorHAnsi"/>
          <w:i/>
          <w:sz w:val="22"/>
          <w:szCs w:val="22"/>
        </w:rPr>
        <w:t>d</w:t>
      </w:r>
      <w:r w:rsidRPr="008538DC">
        <w:rPr>
          <w:rFonts w:asciiTheme="minorHAnsi" w:hAnsiTheme="minorHAnsi" w:cstheme="minorHAnsi"/>
          <w:i/>
          <w:sz w:val="22"/>
          <w:szCs w:val="22"/>
        </w:rPr>
        <w:t xml:space="preserve"> een tweedaagse klasuitwisseling organiseren, en in de derde graad een stage van 2 weken in het buitenland.</w:t>
      </w:r>
    </w:p>
    <w:p w14:paraId="3A0C0FA8" w14:textId="77777777" w:rsidR="00407050" w:rsidRPr="007B3FD4" w:rsidRDefault="00407050" w:rsidP="00407050">
      <w:pPr>
        <w:rPr>
          <w:rFonts w:asciiTheme="minorHAnsi" w:hAnsiTheme="minorHAnsi" w:cstheme="minorHAnsi"/>
          <w:sz w:val="22"/>
          <w:szCs w:val="22"/>
        </w:rPr>
      </w:pPr>
    </w:p>
    <w:tbl>
      <w:tblPr>
        <w:tblStyle w:val="Tabelraster"/>
        <w:tblW w:w="14034" w:type="dxa"/>
        <w:tblInd w:w="-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3544"/>
        <w:gridCol w:w="3260"/>
        <w:gridCol w:w="3828"/>
        <w:gridCol w:w="3402"/>
      </w:tblGrid>
      <w:tr w:rsidR="00407050" w:rsidRPr="00A22F01" w14:paraId="76B0C4B8" w14:textId="77777777" w:rsidTr="00407050">
        <w:tc>
          <w:tcPr>
            <w:tcW w:w="3544" w:type="dxa"/>
          </w:tcPr>
          <w:p w14:paraId="7BC1840F" w14:textId="77777777" w:rsidR="00407050" w:rsidRPr="00A22F01" w:rsidRDefault="00407050" w:rsidP="00407050">
            <w:pPr>
              <w:rPr>
                <w:rFonts w:asciiTheme="minorHAnsi" w:hAnsiTheme="minorHAnsi" w:cstheme="minorHAnsi"/>
                <w:b/>
                <w:color w:val="7F7F7F" w:themeColor="text1" w:themeTint="80"/>
                <w:sz w:val="20"/>
                <w:szCs w:val="20"/>
              </w:rPr>
            </w:pPr>
          </w:p>
        </w:tc>
        <w:tc>
          <w:tcPr>
            <w:tcW w:w="3260" w:type="dxa"/>
          </w:tcPr>
          <w:p w14:paraId="49F42018" w14:textId="77777777" w:rsidR="00407050" w:rsidRPr="00A22F01" w:rsidRDefault="00407050" w:rsidP="00407050">
            <w:pPr>
              <w:rPr>
                <w:rFonts w:asciiTheme="minorHAnsi" w:hAnsiTheme="minorHAnsi" w:cstheme="minorHAnsi"/>
                <w:b/>
                <w:color w:val="7F7F7F" w:themeColor="text1" w:themeTint="80"/>
                <w:sz w:val="20"/>
                <w:szCs w:val="20"/>
              </w:rPr>
            </w:pPr>
            <w:r>
              <w:rPr>
                <w:rFonts w:asciiTheme="minorHAnsi" w:hAnsiTheme="minorHAnsi" w:cstheme="minorHAnsi"/>
                <w:b/>
                <w:color w:val="7F7F7F" w:themeColor="text1" w:themeTint="80"/>
                <w:sz w:val="20"/>
                <w:szCs w:val="20"/>
              </w:rPr>
              <w:t>Graad 1</w:t>
            </w:r>
          </w:p>
        </w:tc>
        <w:tc>
          <w:tcPr>
            <w:tcW w:w="3828" w:type="dxa"/>
          </w:tcPr>
          <w:p w14:paraId="3580213F" w14:textId="77777777" w:rsidR="00407050" w:rsidRPr="00A22F01" w:rsidRDefault="00407050" w:rsidP="00407050">
            <w:pPr>
              <w:rPr>
                <w:rFonts w:asciiTheme="minorHAnsi" w:hAnsiTheme="minorHAnsi" w:cstheme="minorHAnsi"/>
                <w:b/>
                <w:color w:val="7F7F7F" w:themeColor="text1" w:themeTint="80"/>
                <w:sz w:val="20"/>
                <w:szCs w:val="20"/>
              </w:rPr>
            </w:pPr>
            <w:r>
              <w:rPr>
                <w:rFonts w:asciiTheme="minorHAnsi" w:hAnsiTheme="minorHAnsi" w:cstheme="minorHAnsi"/>
                <w:b/>
                <w:color w:val="7F7F7F" w:themeColor="text1" w:themeTint="80"/>
                <w:sz w:val="20"/>
                <w:szCs w:val="20"/>
              </w:rPr>
              <w:t>Graad 2</w:t>
            </w:r>
          </w:p>
        </w:tc>
        <w:tc>
          <w:tcPr>
            <w:tcW w:w="3402" w:type="dxa"/>
          </w:tcPr>
          <w:p w14:paraId="0F883047" w14:textId="77777777" w:rsidR="00407050" w:rsidRPr="00A22F01" w:rsidRDefault="00407050" w:rsidP="00407050">
            <w:pPr>
              <w:rPr>
                <w:rFonts w:asciiTheme="minorHAnsi" w:hAnsiTheme="minorHAnsi" w:cstheme="minorHAnsi"/>
                <w:b/>
                <w:color w:val="7F7F7F" w:themeColor="text1" w:themeTint="80"/>
                <w:sz w:val="20"/>
                <w:szCs w:val="20"/>
              </w:rPr>
            </w:pPr>
            <w:r>
              <w:rPr>
                <w:rFonts w:asciiTheme="minorHAnsi" w:hAnsiTheme="minorHAnsi" w:cstheme="minorHAnsi"/>
                <w:b/>
                <w:color w:val="7F7F7F" w:themeColor="text1" w:themeTint="80"/>
                <w:sz w:val="20"/>
                <w:szCs w:val="20"/>
              </w:rPr>
              <w:t>Graad 3</w:t>
            </w:r>
          </w:p>
        </w:tc>
      </w:tr>
      <w:tr w:rsidR="00407050" w:rsidRPr="00A22F01" w14:paraId="08470856" w14:textId="77777777" w:rsidTr="00407050">
        <w:tc>
          <w:tcPr>
            <w:tcW w:w="3544" w:type="dxa"/>
          </w:tcPr>
          <w:p w14:paraId="7677B822" w14:textId="77777777" w:rsidR="00407050" w:rsidRPr="00A22F01" w:rsidRDefault="00407050" w:rsidP="00407050">
            <w:pPr>
              <w:rPr>
                <w:rFonts w:asciiTheme="minorHAnsi" w:hAnsiTheme="minorHAnsi" w:cstheme="minorHAnsi"/>
                <w:sz w:val="20"/>
                <w:szCs w:val="20"/>
              </w:rPr>
            </w:pPr>
            <w:r>
              <w:rPr>
                <w:rFonts w:asciiTheme="minorHAnsi" w:hAnsiTheme="minorHAnsi" w:cstheme="minorHAnsi"/>
                <w:b/>
                <w:color w:val="7F7F7F" w:themeColor="text1" w:themeTint="80"/>
                <w:sz w:val="20"/>
                <w:szCs w:val="20"/>
              </w:rPr>
              <w:t>Soort internationaliseringsactiv</w:t>
            </w:r>
            <w:r w:rsidRPr="004F3B1C">
              <w:rPr>
                <w:rFonts w:asciiTheme="minorHAnsi" w:hAnsiTheme="minorHAnsi" w:cstheme="minorHAnsi"/>
                <w:b/>
                <w:color w:val="7F7F7F" w:themeColor="text1" w:themeTint="80"/>
                <w:sz w:val="20"/>
                <w:szCs w:val="20"/>
              </w:rPr>
              <w:t xml:space="preserve">iteiten </w:t>
            </w:r>
          </w:p>
        </w:tc>
        <w:tc>
          <w:tcPr>
            <w:tcW w:w="3260" w:type="dxa"/>
          </w:tcPr>
          <w:p w14:paraId="69DFE2C4" w14:textId="77777777" w:rsidR="00407050" w:rsidRDefault="00407050" w:rsidP="00407050">
            <w:pPr>
              <w:rPr>
                <w:rFonts w:asciiTheme="minorHAnsi" w:hAnsiTheme="minorHAnsi" w:cstheme="minorHAnsi"/>
                <w:sz w:val="20"/>
                <w:szCs w:val="20"/>
              </w:rPr>
            </w:pPr>
          </w:p>
          <w:p w14:paraId="4D0B6121" w14:textId="77777777" w:rsidR="00407050" w:rsidRDefault="00407050" w:rsidP="00407050">
            <w:pPr>
              <w:rPr>
                <w:rFonts w:asciiTheme="minorHAnsi" w:hAnsiTheme="minorHAnsi" w:cstheme="minorHAnsi"/>
                <w:sz w:val="20"/>
                <w:szCs w:val="20"/>
              </w:rPr>
            </w:pPr>
          </w:p>
          <w:p w14:paraId="489A065B" w14:textId="77777777" w:rsidR="00407050" w:rsidRDefault="00407050" w:rsidP="00407050">
            <w:pPr>
              <w:rPr>
                <w:rFonts w:asciiTheme="minorHAnsi" w:hAnsiTheme="minorHAnsi" w:cstheme="minorHAnsi"/>
                <w:sz w:val="20"/>
                <w:szCs w:val="20"/>
              </w:rPr>
            </w:pPr>
          </w:p>
          <w:p w14:paraId="57F2A2F4" w14:textId="77777777" w:rsidR="00407050" w:rsidRDefault="00407050" w:rsidP="00407050">
            <w:pPr>
              <w:rPr>
                <w:rFonts w:asciiTheme="minorHAnsi" w:hAnsiTheme="minorHAnsi" w:cstheme="minorHAnsi"/>
                <w:sz w:val="20"/>
                <w:szCs w:val="20"/>
              </w:rPr>
            </w:pPr>
          </w:p>
          <w:p w14:paraId="126258F0" w14:textId="77777777" w:rsidR="00407050" w:rsidRDefault="00407050" w:rsidP="00407050">
            <w:pPr>
              <w:rPr>
                <w:rFonts w:asciiTheme="minorHAnsi" w:hAnsiTheme="minorHAnsi" w:cstheme="minorHAnsi"/>
                <w:sz w:val="20"/>
                <w:szCs w:val="20"/>
              </w:rPr>
            </w:pPr>
          </w:p>
          <w:p w14:paraId="61FAB10C" w14:textId="77777777" w:rsidR="00407050" w:rsidRDefault="00407050" w:rsidP="00407050">
            <w:pPr>
              <w:rPr>
                <w:rFonts w:asciiTheme="minorHAnsi" w:hAnsiTheme="minorHAnsi" w:cstheme="minorHAnsi"/>
                <w:sz w:val="20"/>
                <w:szCs w:val="20"/>
              </w:rPr>
            </w:pPr>
          </w:p>
          <w:p w14:paraId="69670C99" w14:textId="77777777" w:rsidR="00407050" w:rsidRPr="00A22F01" w:rsidRDefault="00407050" w:rsidP="00407050">
            <w:pPr>
              <w:rPr>
                <w:rFonts w:asciiTheme="minorHAnsi" w:hAnsiTheme="minorHAnsi" w:cstheme="minorHAnsi"/>
                <w:sz w:val="20"/>
                <w:szCs w:val="20"/>
              </w:rPr>
            </w:pPr>
          </w:p>
        </w:tc>
        <w:tc>
          <w:tcPr>
            <w:tcW w:w="3828" w:type="dxa"/>
          </w:tcPr>
          <w:p w14:paraId="315B315C" w14:textId="77777777" w:rsidR="00407050" w:rsidRPr="00A22F01" w:rsidRDefault="00407050" w:rsidP="00407050">
            <w:pPr>
              <w:rPr>
                <w:rFonts w:asciiTheme="minorHAnsi" w:hAnsiTheme="minorHAnsi" w:cstheme="minorHAnsi"/>
                <w:sz w:val="20"/>
                <w:szCs w:val="20"/>
              </w:rPr>
            </w:pPr>
          </w:p>
        </w:tc>
        <w:tc>
          <w:tcPr>
            <w:tcW w:w="3402" w:type="dxa"/>
          </w:tcPr>
          <w:p w14:paraId="12815FDB" w14:textId="77777777" w:rsidR="00407050" w:rsidRPr="00A22F01" w:rsidRDefault="00407050" w:rsidP="00407050">
            <w:pPr>
              <w:rPr>
                <w:rFonts w:asciiTheme="minorHAnsi" w:hAnsiTheme="minorHAnsi" w:cstheme="minorHAnsi"/>
                <w:sz w:val="20"/>
                <w:szCs w:val="20"/>
              </w:rPr>
            </w:pPr>
          </w:p>
        </w:tc>
      </w:tr>
    </w:tbl>
    <w:p w14:paraId="2817926D" w14:textId="77777777" w:rsidR="00642A92" w:rsidRDefault="00642A92" w:rsidP="00642A92">
      <w:pPr>
        <w:pStyle w:val="Ryckeveldebroodtekst"/>
      </w:pPr>
    </w:p>
    <w:p w14:paraId="2B592881" w14:textId="77777777" w:rsidR="00407050" w:rsidRDefault="00407050" w:rsidP="00642A92">
      <w:pPr>
        <w:pStyle w:val="Ryckeveldebroodtekst"/>
      </w:pPr>
    </w:p>
    <w:p w14:paraId="1673AC97" w14:textId="77777777" w:rsidR="00407050" w:rsidRDefault="00407050" w:rsidP="00407050">
      <w:pPr>
        <w:pStyle w:val="RyckeveldeKop4"/>
      </w:pPr>
      <w:r>
        <w:t>Internationaliseringsactiviteiten voor personeel van de school</w:t>
      </w:r>
    </w:p>
    <w:p w14:paraId="6EB0DA85" w14:textId="77777777" w:rsidR="00407050" w:rsidRDefault="00407050" w:rsidP="00407050">
      <w:pPr>
        <w:rPr>
          <w:rFonts w:asciiTheme="minorHAnsi" w:hAnsiTheme="minorHAnsi" w:cstheme="minorHAnsi"/>
          <w:sz w:val="22"/>
          <w:szCs w:val="22"/>
        </w:rPr>
      </w:pPr>
      <w:r>
        <w:rPr>
          <w:rFonts w:asciiTheme="minorHAnsi" w:hAnsiTheme="minorHAnsi" w:cstheme="minorHAnsi"/>
          <w:sz w:val="22"/>
          <w:szCs w:val="22"/>
        </w:rPr>
        <w:t xml:space="preserve">Beschrijf de opbouw van de internationaliseringsactiviteiten: </w:t>
      </w:r>
      <w:r w:rsidR="00D54576">
        <w:rPr>
          <w:rFonts w:asciiTheme="minorHAnsi" w:hAnsiTheme="minorHAnsi" w:cstheme="minorHAnsi"/>
          <w:sz w:val="22"/>
          <w:szCs w:val="22"/>
        </w:rPr>
        <w:t xml:space="preserve">1) </w:t>
      </w:r>
      <w:r>
        <w:rPr>
          <w:rFonts w:asciiTheme="minorHAnsi" w:hAnsiTheme="minorHAnsi" w:cstheme="minorHAnsi"/>
          <w:sz w:val="22"/>
          <w:szCs w:val="22"/>
        </w:rPr>
        <w:t xml:space="preserve">hoe groeit </w:t>
      </w:r>
      <w:r w:rsidR="008538DC">
        <w:rPr>
          <w:rFonts w:asciiTheme="minorHAnsi" w:hAnsiTheme="minorHAnsi" w:cstheme="minorHAnsi"/>
          <w:sz w:val="22"/>
          <w:szCs w:val="22"/>
        </w:rPr>
        <w:t xml:space="preserve">het </w:t>
      </w:r>
      <w:r>
        <w:rPr>
          <w:rFonts w:asciiTheme="minorHAnsi" w:hAnsiTheme="minorHAnsi" w:cstheme="minorHAnsi"/>
          <w:sz w:val="22"/>
          <w:szCs w:val="22"/>
        </w:rPr>
        <w:t xml:space="preserve">personeel van de school op vlak van internationalisering </w:t>
      </w:r>
      <w:r w:rsidR="00D54576">
        <w:rPr>
          <w:rFonts w:asciiTheme="minorHAnsi" w:hAnsiTheme="minorHAnsi" w:cstheme="minorHAnsi"/>
          <w:sz w:val="22"/>
          <w:szCs w:val="22"/>
        </w:rPr>
        <w:t xml:space="preserve">zelf, bv. </w:t>
      </w:r>
      <w:r>
        <w:rPr>
          <w:rFonts w:asciiTheme="minorHAnsi" w:hAnsiTheme="minorHAnsi" w:cstheme="minorHAnsi"/>
          <w:sz w:val="22"/>
          <w:szCs w:val="22"/>
        </w:rPr>
        <w:t>op vlak van projectmanagement</w:t>
      </w:r>
      <w:r w:rsidR="00D54576">
        <w:rPr>
          <w:rFonts w:asciiTheme="minorHAnsi" w:hAnsiTheme="minorHAnsi" w:cstheme="minorHAnsi"/>
          <w:sz w:val="22"/>
          <w:szCs w:val="22"/>
        </w:rPr>
        <w:t>, het uitbouwen van de werkgroep internationalisering of het verankeren van de leerresultaten van de leerlingen;</w:t>
      </w:r>
      <w:r>
        <w:rPr>
          <w:rFonts w:asciiTheme="minorHAnsi" w:hAnsiTheme="minorHAnsi" w:cstheme="minorHAnsi"/>
          <w:sz w:val="22"/>
          <w:szCs w:val="22"/>
        </w:rPr>
        <w:t xml:space="preserve"> en </w:t>
      </w:r>
      <w:r w:rsidR="00D54576">
        <w:rPr>
          <w:rFonts w:asciiTheme="minorHAnsi" w:hAnsiTheme="minorHAnsi" w:cstheme="minorHAnsi"/>
          <w:sz w:val="22"/>
          <w:szCs w:val="22"/>
        </w:rPr>
        <w:t xml:space="preserve">2) hoe groeit het personeel van de school op vlak van </w:t>
      </w:r>
      <w:r>
        <w:rPr>
          <w:rFonts w:asciiTheme="minorHAnsi" w:hAnsiTheme="minorHAnsi" w:cstheme="minorHAnsi"/>
          <w:sz w:val="22"/>
          <w:szCs w:val="22"/>
        </w:rPr>
        <w:t>internationalisering als middel tot professionalisering</w:t>
      </w:r>
      <w:r w:rsidR="00D54576">
        <w:rPr>
          <w:rFonts w:asciiTheme="minorHAnsi" w:hAnsiTheme="minorHAnsi" w:cstheme="minorHAnsi"/>
          <w:sz w:val="22"/>
          <w:szCs w:val="22"/>
        </w:rPr>
        <w:t>,</w:t>
      </w:r>
      <w:r>
        <w:rPr>
          <w:rFonts w:asciiTheme="minorHAnsi" w:hAnsiTheme="minorHAnsi" w:cstheme="minorHAnsi"/>
          <w:sz w:val="22"/>
          <w:szCs w:val="22"/>
        </w:rPr>
        <w:t xml:space="preserve"> bv.</w:t>
      </w:r>
      <w:r w:rsidR="00D54576">
        <w:rPr>
          <w:rFonts w:asciiTheme="minorHAnsi" w:hAnsiTheme="minorHAnsi" w:cstheme="minorHAnsi"/>
          <w:sz w:val="22"/>
          <w:szCs w:val="22"/>
        </w:rPr>
        <w:t xml:space="preserve"> welke </w:t>
      </w:r>
      <w:r>
        <w:rPr>
          <w:rFonts w:asciiTheme="minorHAnsi" w:hAnsiTheme="minorHAnsi" w:cstheme="minorHAnsi"/>
          <w:sz w:val="22"/>
          <w:szCs w:val="22"/>
        </w:rPr>
        <w:t xml:space="preserve">nascholing </w:t>
      </w:r>
      <w:r w:rsidR="00D54576">
        <w:rPr>
          <w:rFonts w:asciiTheme="minorHAnsi" w:hAnsiTheme="minorHAnsi" w:cstheme="minorHAnsi"/>
          <w:sz w:val="22"/>
          <w:szCs w:val="22"/>
        </w:rPr>
        <w:t>wordt gevolgd in het buitenland</w:t>
      </w:r>
      <w:r>
        <w:rPr>
          <w:rFonts w:asciiTheme="minorHAnsi" w:hAnsiTheme="minorHAnsi" w:cstheme="minorHAnsi"/>
          <w:sz w:val="22"/>
          <w:szCs w:val="22"/>
        </w:rPr>
        <w:t>.</w:t>
      </w:r>
    </w:p>
    <w:p w14:paraId="11BC0CF7" w14:textId="77777777" w:rsidR="00D54576" w:rsidRDefault="00D54576" w:rsidP="00407050">
      <w:pPr>
        <w:rPr>
          <w:rFonts w:asciiTheme="minorHAnsi" w:hAnsiTheme="minorHAnsi" w:cstheme="minorHAnsi"/>
          <w:sz w:val="22"/>
          <w:szCs w:val="22"/>
        </w:rPr>
      </w:pPr>
    </w:p>
    <w:p w14:paraId="764A21E4" w14:textId="77777777" w:rsidR="008538DC" w:rsidRPr="008538DC" w:rsidRDefault="008538DC" w:rsidP="00407050">
      <w:pPr>
        <w:rPr>
          <w:rFonts w:asciiTheme="minorHAnsi" w:hAnsiTheme="minorHAnsi" w:cstheme="minorHAnsi"/>
          <w:i/>
          <w:sz w:val="22"/>
          <w:szCs w:val="22"/>
        </w:rPr>
      </w:pPr>
      <w:r w:rsidRPr="008538DC">
        <w:rPr>
          <w:rFonts w:asciiTheme="minorHAnsi" w:hAnsiTheme="minorHAnsi" w:cstheme="minorHAnsi"/>
          <w:i/>
          <w:sz w:val="22"/>
          <w:szCs w:val="22"/>
        </w:rPr>
        <w:t>Zo kan je in het volgende schooljaar 2 personeelsleden uitsturen voor een nascholing, in het daaropvolgende jaar 4 andere personeelsleden, enz.</w:t>
      </w:r>
    </w:p>
    <w:p w14:paraId="15031095" w14:textId="77777777" w:rsidR="00407050" w:rsidRDefault="00407050" w:rsidP="00407050">
      <w:pPr>
        <w:rPr>
          <w:rFonts w:asciiTheme="minorHAnsi" w:hAnsiTheme="minorHAnsi" w:cstheme="minorHAnsi"/>
          <w:sz w:val="22"/>
          <w:szCs w:val="22"/>
        </w:rPr>
      </w:pPr>
    </w:p>
    <w:tbl>
      <w:tblPr>
        <w:tblStyle w:val="Tabelraster"/>
        <w:tblW w:w="13750" w:type="dxa"/>
        <w:tblInd w:w="-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694"/>
        <w:gridCol w:w="5670"/>
        <w:gridCol w:w="5386"/>
      </w:tblGrid>
      <w:tr w:rsidR="00407050" w:rsidRPr="00A22F01" w14:paraId="3DF48324" w14:textId="77777777" w:rsidTr="00407050">
        <w:tc>
          <w:tcPr>
            <w:tcW w:w="2694" w:type="dxa"/>
          </w:tcPr>
          <w:p w14:paraId="319FD535" w14:textId="77777777" w:rsidR="00407050" w:rsidRPr="00A22F01" w:rsidRDefault="00407050" w:rsidP="00407050">
            <w:pPr>
              <w:rPr>
                <w:rFonts w:asciiTheme="minorHAnsi" w:hAnsiTheme="minorHAnsi" w:cstheme="minorHAnsi"/>
                <w:b/>
                <w:color w:val="7F7F7F" w:themeColor="text1" w:themeTint="80"/>
                <w:sz w:val="20"/>
                <w:szCs w:val="20"/>
              </w:rPr>
            </w:pPr>
            <w:r>
              <w:rPr>
                <w:rFonts w:asciiTheme="minorHAnsi" w:hAnsiTheme="minorHAnsi" w:cstheme="minorHAnsi"/>
                <w:b/>
                <w:color w:val="7F7F7F" w:themeColor="text1" w:themeTint="80"/>
                <w:sz w:val="20"/>
                <w:szCs w:val="20"/>
              </w:rPr>
              <w:t>Schooljaar</w:t>
            </w:r>
          </w:p>
        </w:tc>
        <w:tc>
          <w:tcPr>
            <w:tcW w:w="5670" w:type="dxa"/>
          </w:tcPr>
          <w:p w14:paraId="5BC32B1E" w14:textId="77777777" w:rsidR="00407050" w:rsidRPr="00A22F01" w:rsidRDefault="00407050" w:rsidP="00407050">
            <w:pPr>
              <w:rPr>
                <w:rFonts w:asciiTheme="minorHAnsi" w:hAnsiTheme="minorHAnsi" w:cstheme="minorHAnsi"/>
                <w:b/>
                <w:color w:val="7F7F7F" w:themeColor="text1" w:themeTint="80"/>
                <w:sz w:val="20"/>
                <w:szCs w:val="20"/>
              </w:rPr>
            </w:pPr>
            <w:r>
              <w:rPr>
                <w:rFonts w:asciiTheme="minorHAnsi" w:hAnsiTheme="minorHAnsi" w:cstheme="minorHAnsi"/>
                <w:b/>
                <w:color w:val="7F7F7F" w:themeColor="text1" w:themeTint="80"/>
                <w:sz w:val="20"/>
                <w:szCs w:val="20"/>
              </w:rPr>
              <w:t>Voor leden van het team internationalisering</w:t>
            </w:r>
          </w:p>
        </w:tc>
        <w:tc>
          <w:tcPr>
            <w:tcW w:w="5386" w:type="dxa"/>
          </w:tcPr>
          <w:p w14:paraId="695A0812" w14:textId="77777777" w:rsidR="00407050" w:rsidRPr="00A22F01" w:rsidRDefault="00407050" w:rsidP="00407050">
            <w:pPr>
              <w:rPr>
                <w:rFonts w:asciiTheme="minorHAnsi" w:hAnsiTheme="minorHAnsi" w:cstheme="minorHAnsi"/>
                <w:b/>
                <w:color w:val="7F7F7F" w:themeColor="text1" w:themeTint="80"/>
                <w:sz w:val="20"/>
                <w:szCs w:val="20"/>
              </w:rPr>
            </w:pPr>
            <w:r>
              <w:rPr>
                <w:rFonts w:asciiTheme="minorHAnsi" w:hAnsiTheme="minorHAnsi" w:cstheme="minorHAnsi"/>
                <w:b/>
                <w:color w:val="7F7F7F" w:themeColor="text1" w:themeTint="80"/>
                <w:sz w:val="20"/>
                <w:szCs w:val="20"/>
              </w:rPr>
              <w:t>Voor andere leerkrachten/personeel</w:t>
            </w:r>
          </w:p>
        </w:tc>
      </w:tr>
      <w:tr w:rsidR="00407050" w:rsidRPr="00A22F01" w14:paraId="19DC1FDA" w14:textId="77777777" w:rsidTr="00407050">
        <w:tc>
          <w:tcPr>
            <w:tcW w:w="2694" w:type="dxa"/>
          </w:tcPr>
          <w:p w14:paraId="6857C56E" w14:textId="77777777" w:rsidR="00407050" w:rsidRPr="00A22F01" w:rsidRDefault="00407050" w:rsidP="00407050">
            <w:pPr>
              <w:rPr>
                <w:rFonts w:asciiTheme="minorHAnsi" w:hAnsiTheme="minorHAnsi" w:cstheme="minorHAnsi"/>
                <w:sz w:val="20"/>
                <w:szCs w:val="20"/>
              </w:rPr>
            </w:pPr>
            <w:r>
              <w:rPr>
                <w:rFonts w:asciiTheme="minorHAnsi" w:hAnsiTheme="minorHAnsi" w:cstheme="minorHAnsi"/>
                <w:sz w:val="20"/>
                <w:szCs w:val="20"/>
              </w:rPr>
              <w:t>2017-2018</w:t>
            </w:r>
          </w:p>
        </w:tc>
        <w:tc>
          <w:tcPr>
            <w:tcW w:w="5670" w:type="dxa"/>
          </w:tcPr>
          <w:p w14:paraId="0A3E0680" w14:textId="77777777" w:rsidR="00407050" w:rsidRPr="0016749F" w:rsidRDefault="00407050" w:rsidP="00407050">
            <w:pPr>
              <w:rPr>
                <w:rFonts w:asciiTheme="minorHAnsi" w:hAnsiTheme="minorHAnsi" w:cstheme="minorHAnsi"/>
                <w:i/>
                <w:sz w:val="20"/>
                <w:szCs w:val="20"/>
              </w:rPr>
            </w:pPr>
            <w:r w:rsidRPr="0016749F">
              <w:rPr>
                <w:rFonts w:asciiTheme="minorHAnsi" w:hAnsiTheme="minorHAnsi" w:cstheme="minorHAnsi"/>
                <w:b/>
                <w:i/>
                <w:color w:val="7F7F7F" w:themeColor="text1" w:themeTint="80"/>
                <w:sz w:val="20"/>
                <w:szCs w:val="20"/>
              </w:rPr>
              <w:t>Soort internationaliseringsactiviteit:</w:t>
            </w:r>
          </w:p>
          <w:sdt>
            <w:sdtPr>
              <w:rPr>
                <w:rStyle w:val="Stijl2"/>
              </w:rPr>
              <w:id w:val="982890768"/>
              <w:placeholder>
                <w:docPart w:val="C569B527579545DE8248ED97ABDC6339"/>
              </w:placeholder>
              <w:showingPlcHdr/>
              <w:comboBox>
                <w:listItem w:value="Kies een item."/>
                <w:listItem w:displayText="nascholing" w:value="nascholing"/>
                <w:listItem w:displayText="samenwerking met buitenlandse partners" w:value="samenwerking met buitenlandse partners"/>
                <w:listItem w:displayText="begeleiden van een uitwisseling voor leerlingen" w:value="begeleiden van een uitwisseling voor leerlingen"/>
                <w:listItem w:displayText="begeleiden van een stageproject voor leerlingen" w:value="begeleiden van een stageproject voor leerlingen"/>
                <w:listItem w:displayText="andere:" w:value="andere:"/>
              </w:comboBox>
            </w:sdtPr>
            <w:sdtEndPr>
              <w:rPr>
                <w:rStyle w:val="Standaardalinea-lettertype"/>
                <w:rFonts w:asciiTheme="minorHAnsi" w:hAnsiTheme="minorHAnsi" w:cstheme="minorHAnsi"/>
                <w:i/>
                <w:sz w:val="24"/>
                <w:szCs w:val="20"/>
              </w:rPr>
            </w:sdtEndPr>
            <w:sdtContent>
              <w:p w14:paraId="088C0172" w14:textId="77777777" w:rsidR="00407050" w:rsidRPr="0016749F" w:rsidRDefault="00407050" w:rsidP="00407050">
                <w:pPr>
                  <w:rPr>
                    <w:rFonts w:asciiTheme="minorHAnsi" w:hAnsiTheme="minorHAnsi" w:cstheme="minorHAnsi"/>
                    <w:i/>
                    <w:sz w:val="20"/>
                    <w:szCs w:val="20"/>
                  </w:rPr>
                </w:pPr>
                <w:r w:rsidRPr="00D03DCE">
                  <w:rPr>
                    <w:rStyle w:val="Tekstvantijdelijkeaanduiding"/>
                  </w:rPr>
                  <w:t>Kies een item.</w:t>
                </w:r>
              </w:p>
            </w:sdtContent>
          </w:sdt>
          <w:p w14:paraId="7E201494" w14:textId="77777777" w:rsidR="00407050" w:rsidRPr="0016749F" w:rsidRDefault="00407050" w:rsidP="00407050">
            <w:pPr>
              <w:rPr>
                <w:rFonts w:asciiTheme="minorHAnsi" w:hAnsiTheme="minorHAnsi" w:cstheme="minorHAnsi"/>
                <w:i/>
                <w:sz w:val="20"/>
                <w:szCs w:val="20"/>
              </w:rPr>
            </w:pPr>
          </w:p>
          <w:p w14:paraId="2FC26B60" w14:textId="77777777" w:rsidR="00407050" w:rsidRPr="0016749F" w:rsidRDefault="00407050" w:rsidP="00407050">
            <w:pPr>
              <w:rPr>
                <w:rFonts w:asciiTheme="minorHAnsi" w:hAnsiTheme="minorHAnsi" w:cstheme="minorHAnsi"/>
                <w:b/>
                <w:i/>
                <w:color w:val="7F7F7F" w:themeColor="text1" w:themeTint="80"/>
                <w:sz w:val="20"/>
                <w:szCs w:val="20"/>
              </w:rPr>
            </w:pPr>
            <w:r w:rsidRPr="0016749F">
              <w:rPr>
                <w:rFonts w:asciiTheme="minorHAnsi" w:hAnsiTheme="minorHAnsi" w:cstheme="minorHAnsi"/>
                <w:b/>
                <w:i/>
                <w:color w:val="7F7F7F" w:themeColor="text1" w:themeTint="80"/>
                <w:sz w:val="20"/>
                <w:szCs w:val="20"/>
              </w:rPr>
              <w:t>Beschrijving:</w:t>
            </w:r>
          </w:p>
          <w:p w14:paraId="509E1438" w14:textId="77777777" w:rsidR="00407050" w:rsidRPr="0016749F" w:rsidRDefault="00407050" w:rsidP="00407050">
            <w:pPr>
              <w:rPr>
                <w:rFonts w:asciiTheme="minorHAnsi" w:hAnsiTheme="minorHAnsi" w:cstheme="minorHAnsi"/>
                <w:i/>
                <w:sz w:val="20"/>
                <w:szCs w:val="20"/>
              </w:rPr>
            </w:pPr>
          </w:p>
          <w:p w14:paraId="5B7A9A15" w14:textId="77777777" w:rsidR="00407050" w:rsidRPr="0016749F" w:rsidRDefault="00407050" w:rsidP="00407050">
            <w:pPr>
              <w:rPr>
                <w:rFonts w:asciiTheme="minorHAnsi" w:hAnsiTheme="minorHAnsi" w:cstheme="minorHAnsi"/>
                <w:i/>
                <w:sz w:val="20"/>
                <w:szCs w:val="20"/>
              </w:rPr>
            </w:pPr>
          </w:p>
          <w:p w14:paraId="09760D7F" w14:textId="77777777" w:rsidR="00407050" w:rsidRPr="0016749F" w:rsidRDefault="00407050" w:rsidP="00407050">
            <w:pPr>
              <w:rPr>
                <w:rFonts w:asciiTheme="minorHAnsi" w:hAnsiTheme="minorHAnsi" w:cstheme="minorHAnsi"/>
                <w:i/>
                <w:sz w:val="20"/>
                <w:szCs w:val="20"/>
              </w:rPr>
            </w:pPr>
          </w:p>
        </w:tc>
        <w:tc>
          <w:tcPr>
            <w:tcW w:w="5386" w:type="dxa"/>
          </w:tcPr>
          <w:p w14:paraId="10F069E7" w14:textId="77777777" w:rsidR="00407050" w:rsidRPr="0016749F" w:rsidRDefault="00407050" w:rsidP="00407050">
            <w:pPr>
              <w:rPr>
                <w:rFonts w:asciiTheme="minorHAnsi" w:hAnsiTheme="minorHAnsi" w:cstheme="minorHAnsi"/>
                <w:i/>
                <w:sz w:val="20"/>
                <w:szCs w:val="20"/>
              </w:rPr>
            </w:pPr>
            <w:r w:rsidRPr="0016749F">
              <w:rPr>
                <w:rFonts w:asciiTheme="minorHAnsi" w:hAnsiTheme="minorHAnsi" w:cstheme="minorHAnsi"/>
                <w:b/>
                <w:i/>
                <w:color w:val="7F7F7F" w:themeColor="text1" w:themeTint="80"/>
                <w:sz w:val="20"/>
                <w:szCs w:val="20"/>
              </w:rPr>
              <w:lastRenderedPageBreak/>
              <w:t>Soort internationaliseringsactiviteit:</w:t>
            </w:r>
          </w:p>
          <w:sdt>
            <w:sdtPr>
              <w:rPr>
                <w:rStyle w:val="Stijl2"/>
              </w:rPr>
              <w:id w:val="1423993414"/>
              <w:placeholder>
                <w:docPart w:val="2E64239D5EBA417C8FBB88A311219AEC"/>
              </w:placeholder>
              <w:showingPlcHdr/>
              <w:comboBox>
                <w:listItem w:value="Kies een item."/>
                <w:listItem w:displayText="nascholing" w:value="nascholing"/>
                <w:listItem w:displayText="samenwerking met buitenlandse partners" w:value="samenwerking met buitenlandse partners"/>
                <w:listItem w:displayText="begeleiden van een uitwisseling voor leerlingen" w:value="begeleiden van een uitwisseling voor leerlingen"/>
                <w:listItem w:displayText="begeleiden van een stageproject voor leerlingen" w:value="begeleiden van een stageproject voor leerlingen"/>
                <w:listItem w:displayText="andere:" w:value="andere:"/>
              </w:comboBox>
            </w:sdtPr>
            <w:sdtEndPr>
              <w:rPr>
                <w:rStyle w:val="Standaardalinea-lettertype"/>
                <w:rFonts w:asciiTheme="minorHAnsi" w:hAnsiTheme="minorHAnsi" w:cstheme="minorHAnsi"/>
                <w:i/>
                <w:sz w:val="24"/>
                <w:szCs w:val="20"/>
              </w:rPr>
            </w:sdtEndPr>
            <w:sdtContent>
              <w:p w14:paraId="721B6F33" w14:textId="77777777" w:rsidR="00407050" w:rsidRPr="0016749F" w:rsidRDefault="00407050" w:rsidP="00407050">
                <w:pPr>
                  <w:rPr>
                    <w:rFonts w:asciiTheme="minorHAnsi" w:hAnsiTheme="minorHAnsi" w:cstheme="minorHAnsi"/>
                    <w:i/>
                    <w:sz w:val="20"/>
                    <w:szCs w:val="20"/>
                  </w:rPr>
                </w:pPr>
                <w:r w:rsidRPr="00D03DCE">
                  <w:rPr>
                    <w:rStyle w:val="Tekstvantijdelijkeaanduiding"/>
                  </w:rPr>
                  <w:t>Kies een item.</w:t>
                </w:r>
              </w:p>
            </w:sdtContent>
          </w:sdt>
          <w:p w14:paraId="2185DEC8" w14:textId="77777777" w:rsidR="00407050" w:rsidRPr="0016749F" w:rsidRDefault="00407050" w:rsidP="00407050">
            <w:pPr>
              <w:rPr>
                <w:rFonts w:asciiTheme="minorHAnsi" w:hAnsiTheme="minorHAnsi" w:cstheme="minorHAnsi"/>
                <w:i/>
                <w:sz w:val="20"/>
                <w:szCs w:val="20"/>
              </w:rPr>
            </w:pPr>
          </w:p>
          <w:p w14:paraId="27C05DD3" w14:textId="77777777" w:rsidR="00407050" w:rsidRPr="0016749F" w:rsidRDefault="00407050" w:rsidP="00407050">
            <w:pPr>
              <w:rPr>
                <w:rFonts w:asciiTheme="minorHAnsi" w:hAnsiTheme="minorHAnsi" w:cstheme="minorHAnsi"/>
                <w:i/>
                <w:sz w:val="20"/>
                <w:szCs w:val="20"/>
              </w:rPr>
            </w:pPr>
            <w:r w:rsidRPr="0016749F">
              <w:rPr>
                <w:rFonts w:asciiTheme="minorHAnsi" w:hAnsiTheme="minorHAnsi" w:cstheme="minorHAnsi"/>
                <w:b/>
                <w:i/>
                <w:color w:val="7F7F7F" w:themeColor="text1" w:themeTint="80"/>
                <w:sz w:val="20"/>
                <w:szCs w:val="20"/>
              </w:rPr>
              <w:t>Beschrijving:</w:t>
            </w:r>
          </w:p>
        </w:tc>
      </w:tr>
      <w:tr w:rsidR="00407050" w:rsidRPr="00A22F01" w14:paraId="37B4D019" w14:textId="77777777" w:rsidTr="00407050">
        <w:tc>
          <w:tcPr>
            <w:tcW w:w="2694" w:type="dxa"/>
          </w:tcPr>
          <w:p w14:paraId="2CBEAA84" w14:textId="77777777" w:rsidR="00407050" w:rsidRPr="00A22F01" w:rsidRDefault="00407050" w:rsidP="00407050">
            <w:pPr>
              <w:rPr>
                <w:rFonts w:asciiTheme="minorHAnsi" w:hAnsiTheme="minorHAnsi" w:cstheme="minorHAnsi"/>
                <w:sz w:val="20"/>
                <w:szCs w:val="20"/>
              </w:rPr>
            </w:pPr>
            <w:r>
              <w:rPr>
                <w:rFonts w:asciiTheme="minorHAnsi" w:hAnsiTheme="minorHAnsi" w:cstheme="minorHAnsi"/>
                <w:sz w:val="20"/>
                <w:szCs w:val="20"/>
              </w:rPr>
              <w:t>2018-2019</w:t>
            </w:r>
          </w:p>
        </w:tc>
        <w:tc>
          <w:tcPr>
            <w:tcW w:w="5670" w:type="dxa"/>
          </w:tcPr>
          <w:p w14:paraId="29A045E6" w14:textId="77777777" w:rsidR="00407050" w:rsidRPr="0016749F" w:rsidRDefault="00407050" w:rsidP="00407050">
            <w:pPr>
              <w:rPr>
                <w:rFonts w:asciiTheme="minorHAnsi" w:hAnsiTheme="minorHAnsi" w:cstheme="minorHAnsi"/>
                <w:i/>
                <w:sz w:val="20"/>
                <w:szCs w:val="20"/>
              </w:rPr>
            </w:pPr>
            <w:r w:rsidRPr="0016749F">
              <w:rPr>
                <w:rFonts w:asciiTheme="minorHAnsi" w:hAnsiTheme="minorHAnsi" w:cstheme="minorHAnsi"/>
                <w:b/>
                <w:i/>
                <w:color w:val="7F7F7F" w:themeColor="text1" w:themeTint="80"/>
                <w:sz w:val="20"/>
                <w:szCs w:val="20"/>
              </w:rPr>
              <w:t>Soort internationaliseringsactiviteit:</w:t>
            </w:r>
          </w:p>
          <w:sdt>
            <w:sdtPr>
              <w:rPr>
                <w:rStyle w:val="Stijl2"/>
              </w:rPr>
              <w:id w:val="2092812388"/>
              <w:placeholder>
                <w:docPart w:val="E6F12AC682974E96B3DD45A3DF0BB646"/>
              </w:placeholder>
              <w:showingPlcHdr/>
              <w:comboBox>
                <w:listItem w:value="Kies een item."/>
                <w:listItem w:displayText="nascholing" w:value="nascholing"/>
                <w:listItem w:displayText="samenwerking met buitenlandse partners" w:value="samenwerking met buitenlandse partners"/>
                <w:listItem w:displayText="begeleiden van een uitwisseling voor leerlingen" w:value="begeleiden van een uitwisseling voor leerlingen"/>
                <w:listItem w:displayText="begeleiden van een stageproject voor leerlingen" w:value="begeleiden van een stageproject voor leerlingen"/>
                <w:listItem w:displayText="andere:" w:value="andere:"/>
              </w:comboBox>
            </w:sdtPr>
            <w:sdtEndPr>
              <w:rPr>
                <w:rStyle w:val="Standaardalinea-lettertype"/>
                <w:rFonts w:asciiTheme="minorHAnsi" w:hAnsiTheme="minorHAnsi" w:cstheme="minorHAnsi"/>
                <w:i/>
                <w:sz w:val="24"/>
                <w:szCs w:val="20"/>
              </w:rPr>
            </w:sdtEndPr>
            <w:sdtContent>
              <w:p w14:paraId="04A64806" w14:textId="77777777" w:rsidR="00407050" w:rsidRPr="0016749F" w:rsidRDefault="00407050" w:rsidP="00407050">
                <w:pPr>
                  <w:rPr>
                    <w:rFonts w:asciiTheme="minorHAnsi" w:hAnsiTheme="minorHAnsi" w:cstheme="minorHAnsi"/>
                    <w:i/>
                    <w:sz w:val="20"/>
                    <w:szCs w:val="20"/>
                  </w:rPr>
                </w:pPr>
                <w:r w:rsidRPr="00D03DCE">
                  <w:rPr>
                    <w:rStyle w:val="Tekstvantijdelijkeaanduiding"/>
                  </w:rPr>
                  <w:t>Kies een item.</w:t>
                </w:r>
              </w:p>
            </w:sdtContent>
          </w:sdt>
          <w:p w14:paraId="7A25BBE2" w14:textId="77777777" w:rsidR="00407050" w:rsidRPr="0016749F" w:rsidRDefault="00407050" w:rsidP="00407050">
            <w:pPr>
              <w:rPr>
                <w:rFonts w:asciiTheme="minorHAnsi" w:hAnsiTheme="minorHAnsi" w:cstheme="minorHAnsi"/>
                <w:i/>
                <w:sz w:val="20"/>
                <w:szCs w:val="20"/>
              </w:rPr>
            </w:pPr>
          </w:p>
          <w:p w14:paraId="14A5C5AA" w14:textId="77777777" w:rsidR="00407050" w:rsidRPr="0016749F" w:rsidRDefault="00407050" w:rsidP="00407050">
            <w:pPr>
              <w:rPr>
                <w:rFonts w:asciiTheme="minorHAnsi" w:hAnsiTheme="minorHAnsi" w:cstheme="minorHAnsi"/>
                <w:b/>
                <w:i/>
                <w:color w:val="7F7F7F" w:themeColor="text1" w:themeTint="80"/>
                <w:sz w:val="20"/>
                <w:szCs w:val="20"/>
              </w:rPr>
            </w:pPr>
            <w:r w:rsidRPr="0016749F">
              <w:rPr>
                <w:rFonts w:asciiTheme="minorHAnsi" w:hAnsiTheme="minorHAnsi" w:cstheme="minorHAnsi"/>
                <w:b/>
                <w:i/>
                <w:color w:val="7F7F7F" w:themeColor="text1" w:themeTint="80"/>
                <w:sz w:val="20"/>
                <w:szCs w:val="20"/>
              </w:rPr>
              <w:t>Beschrijving:</w:t>
            </w:r>
          </w:p>
          <w:p w14:paraId="369CC846" w14:textId="77777777" w:rsidR="00407050" w:rsidRPr="0016749F" w:rsidRDefault="00407050" w:rsidP="00407050">
            <w:pPr>
              <w:rPr>
                <w:rFonts w:asciiTheme="minorHAnsi" w:hAnsiTheme="minorHAnsi" w:cstheme="minorHAnsi"/>
                <w:i/>
                <w:sz w:val="20"/>
                <w:szCs w:val="20"/>
              </w:rPr>
            </w:pPr>
          </w:p>
          <w:p w14:paraId="37BC0424" w14:textId="77777777" w:rsidR="00407050" w:rsidRPr="0016749F" w:rsidRDefault="00407050" w:rsidP="00407050">
            <w:pPr>
              <w:rPr>
                <w:rFonts w:asciiTheme="minorHAnsi" w:hAnsiTheme="minorHAnsi" w:cstheme="minorHAnsi"/>
                <w:i/>
                <w:sz w:val="20"/>
                <w:szCs w:val="20"/>
              </w:rPr>
            </w:pPr>
          </w:p>
          <w:p w14:paraId="42F7A355" w14:textId="77777777" w:rsidR="00407050" w:rsidRPr="0016749F" w:rsidRDefault="00407050" w:rsidP="00407050">
            <w:pPr>
              <w:rPr>
                <w:rFonts w:asciiTheme="minorHAnsi" w:hAnsiTheme="minorHAnsi" w:cstheme="minorHAnsi"/>
                <w:i/>
                <w:sz w:val="20"/>
                <w:szCs w:val="20"/>
              </w:rPr>
            </w:pPr>
          </w:p>
        </w:tc>
        <w:tc>
          <w:tcPr>
            <w:tcW w:w="5386" w:type="dxa"/>
          </w:tcPr>
          <w:p w14:paraId="3141CDF2" w14:textId="77777777" w:rsidR="00407050" w:rsidRPr="0016749F" w:rsidRDefault="00407050" w:rsidP="00407050">
            <w:pPr>
              <w:rPr>
                <w:rFonts w:asciiTheme="minorHAnsi" w:hAnsiTheme="minorHAnsi" w:cstheme="minorHAnsi"/>
                <w:i/>
                <w:sz w:val="20"/>
                <w:szCs w:val="20"/>
              </w:rPr>
            </w:pPr>
            <w:r w:rsidRPr="0016749F">
              <w:rPr>
                <w:rFonts w:asciiTheme="minorHAnsi" w:hAnsiTheme="minorHAnsi" w:cstheme="minorHAnsi"/>
                <w:b/>
                <w:i/>
                <w:color w:val="7F7F7F" w:themeColor="text1" w:themeTint="80"/>
                <w:sz w:val="20"/>
                <w:szCs w:val="20"/>
              </w:rPr>
              <w:t>Soort internationaliseringsactiviteit:</w:t>
            </w:r>
          </w:p>
          <w:sdt>
            <w:sdtPr>
              <w:rPr>
                <w:rStyle w:val="Stijl2"/>
              </w:rPr>
              <w:id w:val="1377903485"/>
              <w:placeholder>
                <w:docPart w:val="99CF726435F14F14929FB8B3AACAD89F"/>
              </w:placeholder>
              <w:showingPlcHdr/>
              <w:comboBox>
                <w:listItem w:value="Kies een item."/>
                <w:listItem w:displayText="nascholing" w:value="nascholing"/>
                <w:listItem w:displayText="samenwerking met buitenlandse partners" w:value="samenwerking met buitenlandse partners"/>
                <w:listItem w:displayText="begeleiden van een uitwisseling voor leerlingen" w:value="begeleiden van een uitwisseling voor leerlingen"/>
                <w:listItem w:displayText="begeleiden van een stageproject voor leerlingen" w:value="begeleiden van een stageproject voor leerlingen"/>
                <w:listItem w:displayText="andere:" w:value="andere:"/>
              </w:comboBox>
            </w:sdtPr>
            <w:sdtEndPr>
              <w:rPr>
                <w:rStyle w:val="Standaardalinea-lettertype"/>
                <w:rFonts w:asciiTheme="minorHAnsi" w:hAnsiTheme="minorHAnsi" w:cstheme="minorHAnsi"/>
                <w:i/>
                <w:sz w:val="24"/>
                <w:szCs w:val="20"/>
              </w:rPr>
            </w:sdtEndPr>
            <w:sdtContent>
              <w:p w14:paraId="44867D21" w14:textId="77777777" w:rsidR="00407050" w:rsidRPr="0016749F" w:rsidRDefault="00407050" w:rsidP="00407050">
                <w:pPr>
                  <w:rPr>
                    <w:rFonts w:asciiTheme="minorHAnsi" w:hAnsiTheme="minorHAnsi" w:cstheme="minorHAnsi"/>
                    <w:i/>
                    <w:sz w:val="20"/>
                    <w:szCs w:val="20"/>
                  </w:rPr>
                </w:pPr>
                <w:r w:rsidRPr="00D03DCE">
                  <w:rPr>
                    <w:rStyle w:val="Tekstvantijdelijkeaanduiding"/>
                  </w:rPr>
                  <w:t>Kies een item.</w:t>
                </w:r>
              </w:p>
            </w:sdtContent>
          </w:sdt>
          <w:p w14:paraId="767B2803" w14:textId="77777777" w:rsidR="00407050" w:rsidRPr="0016749F" w:rsidRDefault="00407050" w:rsidP="00407050">
            <w:pPr>
              <w:rPr>
                <w:rFonts w:asciiTheme="minorHAnsi" w:hAnsiTheme="minorHAnsi" w:cstheme="minorHAnsi"/>
                <w:i/>
                <w:sz w:val="20"/>
                <w:szCs w:val="20"/>
              </w:rPr>
            </w:pPr>
          </w:p>
          <w:p w14:paraId="6DBAF0CD" w14:textId="77777777" w:rsidR="00407050" w:rsidRPr="0016749F" w:rsidRDefault="00407050" w:rsidP="00407050">
            <w:pPr>
              <w:rPr>
                <w:rFonts w:asciiTheme="minorHAnsi" w:hAnsiTheme="minorHAnsi" w:cstheme="minorHAnsi"/>
                <w:i/>
                <w:sz w:val="20"/>
                <w:szCs w:val="20"/>
              </w:rPr>
            </w:pPr>
            <w:r w:rsidRPr="0016749F">
              <w:rPr>
                <w:rFonts w:asciiTheme="minorHAnsi" w:hAnsiTheme="minorHAnsi" w:cstheme="minorHAnsi"/>
                <w:b/>
                <w:i/>
                <w:color w:val="7F7F7F" w:themeColor="text1" w:themeTint="80"/>
                <w:sz w:val="20"/>
                <w:szCs w:val="20"/>
              </w:rPr>
              <w:t>Beschrijving:</w:t>
            </w:r>
          </w:p>
        </w:tc>
      </w:tr>
      <w:tr w:rsidR="00407050" w:rsidRPr="00A22F01" w14:paraId="25568A39" w14:textId="77777777" w:rsidTr="00407050">
        <w:tc>
          <w:tcPr>
            <w:tcW w:w="2694" w:type="dxa"/>
          </w:tcPr>
          <w:p w14:paraId="2EA03104" w14:textId="77777777" w:rsidR="00407050" w:rsidRDefault="00407050" w:rsidP="00407050">
            <w:pPr>
              <w:rPr>
                <w:rFonts w:asciiTheme="minorHAnsi" w:hAnsiTheme="minorHAnsi" w:cstheme="minorHAnsi"/>
                <w:sz w:val="20"/>
                <w:szCs w:val="20"/>
              </w:rPr>
            </w:pPr>
            <w:r>
              <w:rPr>
                <w:rFonts w:asciiTheme="minorHAnsi" w:hAnsiTheme="minorHAnsi" w:cstheme="minorHAnsi"/>
                <w:sz w:val="20"/>
                <w:szCs w:val="20"/>
              </w:rPr>
              <w:t>2019-2020</w:t>
            </w:r>
          </w:p>
        </w:tc>
        <w:tc>
          <w:tcPr>
            <w:tcW w:w="5670" w:type="dxa"/>
          </w:tcPr>
          <w:p w14:paraId="52852970" w14:textId="77777777" w:rsidR="00407050" w:rsidRPr="0016749F" w:rsidRDefault="00407050" w:rsidP="00407050">
            <w:pPr>
              <w:rPr>
                <w:rFonts w:asciiTheme="minorHAnsi" w:hAnsiTheme="minorHAnsi" w:cstheme="minorHAnsi"/>
                <w:i/>
                <w:sz w:val="20"/>
                <w:szCs w:val="20"/>
              </w:rPr>
            </w:pPr>
            <w:r w:rsidRPr="0016749F">
              <w:rPr>
                <w:rFonts w:asciiTheme="minorHAnsi" w:hAnsiTheme="minorHAnsi" w:cstheme="minorHAnsi"/>
                <w:b/>
                <w:i/>
                <w:color w:val="7F7F7F" w:themeColor="text1" w:themeTint="80"/>
                <w:sz w:val="20"/>
                <w:szCs w:val="20"/>
              </w:rPr>
              <w:t>Soort internationaliseringsactiviteit:</w:t>
            </w:r>
          </w:p>
          <w:sdt>
            <w:sdtPr>
              <w:rPr>
                <w:rStyle w:val="Stijl2"/>
              </w:rPr>
              <w:id w:val="-1889642733"/>
              <w:placeholder>
                <w:docPart w:val="5535D2A686BC412AB58CF6494EBDEAF0"/>
              </w:placeholder>
              <w:showingPlcHdr/>
              <w:comboBox>
                <w:listItem w:value="Kies een item."/>
                <w:listItem w:displayText="nascholing" w:value="nascholing"/>
                <w:listItem w:displayText="samenwerking met buitenlandse partners" w:value="samenwerking met buitenlandse partners"/>
                <w:listItem w:displayText="begeleiden van een uitwisseling voor leerlingen" w:value="begeleiden van een uitwisseling voor leerlingen"/>
                <w:listItem w:displayText="begeleiden van een stageproject voor leerlingen" w:value="begeleiden van een stageproject voor leerlingen"/>
                <w:listItem w:displayText="andere:" w:value="andere:"/>
              </w:comboBox>
            </w:sdtPr>
            <w:sdtEndPr>
              <w:rPr>
                <w:rStyle w:val="Standaardalinea-lettertype"/>
                <w:rFonts w:asciiTheme="minorHAnsi" w:hAnsiTheme="minorHAnsi" w:cstheme="minorHAnsi"/>
                <w:i/>
                <w:sz w:val="24"/>
                <w:szCs w:val="20"/>
              </w:rPr>
            </w:sdtEndPr>
            <w:sdtContent>
              <w:p w14:paraId="5993965C" w14:textId="77777777" w:rsidR="00407050" w:rsidRPr="0016749F" w:rsidRDefault="00407050" w:rsidP="00407050">
                <w:pPr>
                  <w:rPr>
                    <w:rFonts w:asciiTheme="minorHAnsi" w:hAnsiTheme="minorHAnsi" w:cstheme="minorHAnsi"/>
                    <w:i/>
                    <w:sz w:val="20"/>
                    <w:szCs w:val="20"/>
                  </w:rPr>
                </w:pPr>
                <w:r w:rsidRPr="00D03DCE">
                  <w:rPr>
                    <w:rStyle w:val="Tekstvantijdelijkeaanduiding"/>
                  </w:rPr>
                  <w:t>Kies een item.</w:t>
                </w:r>
              </w:p>
            </w:sdtContent>
          </w:sdt>
          <w:p w14:paraId="0DFC3E1D" w14:textId="77777777" w:rsidR="00407050" w:rsidRPr="0016749F" w:rsidRDefault="00407050" w:rsidP="00407050">
            <w:pPr>
              <w:rPr>
                <w:rFonts w:asciiTheme="minorHAnsi" w:hAnsiTheme="minorHAnsi" w:cstheme="minorHAnsi"/>
                <w:i/>
                <w:sz w:val="20"/>
                <w:szCs w:val="20"/>
              </w:rPr>
            </w:pPr>
          </w:p>
          <w:p w14:paraId="20E78739" w14:textId="77777777" w:rsidR="00407050" w:rsidRPr="0016749F" w:rsidRDefault="00407050" w:rsidP="00407050">
            <w:pPr>
              <w:rPr>
                <w:rFonts w:asciiTheme="minorHAnsi" w:hAnsiTheme="minorHAnsi" w:cstheme="minorHAnsi"/>
                <w:b/>
                <w:i/>
                <w:color w:val="7F7F7F" w:themeColor="text1" w:themeTint="80"/>
                <w:sz w:val="20"/>
                <w:szCs w:val="20"/>
              </w:rPr>
            </w:pPr>
            <w:r w:rsidRPr="0016749F">
              <w:rPr>
                <w:rFonts w:asciiTheme="minorHAnsi" w:hAnsiTheme="minorHAnsi" w:cstheme="minorHAnsi"/>
                <w:b/>
                <w:i/>
                <w:color w:val="7F7F7F" w:themeColor="text1" w:themeTint="80"/>
                <w:sz w:val="20"/>
                <w:szCs w:val="20"/>
              </w:rPr>
              <w:t>Beschrijving:</w:t>
            </w:r>
          </w:p>
          <w:p w14:paraId="6D3B6162" w14:textId="77777777" w:rsidR="00407050" w:rsidRPr="0016749F" w:rsidRDefault="00407050" w:rsidP="00407050">
            <w:pPr>
              <w:rPr>
                <w:rFonts w:asciiTheme="minorHAnsi" w:hAnsiTheme="minorHAnsi" w:cstheme="minorHAnsi"/>
                <w:i/>
                <w:sz w:val="20"/>
                <w:szCs w:val="20"/>
              </w:rPr>
            </w:pPr>
          </w:p>
          <w:p w14:paraId="1A13D7FA" w14:textId="77777777" w:rsidR="00407050" w:rsidRPr="0016749F" w:rsidRDefault="00407050" w:rsidP="00407050">
            <w:pPr>
              <w:rPr>
                <w:rFonts w:asciiTheme="minorHAnsi" w:hAnsiTheme="minorHAnsi" w:cstheme="minorHAnsi"/>
                <w:i/>
                <w:sz w:val="20"/>
                <w:szCs w:val="20"/>
              </w:rPr>
            </w:pPr>
          </w:p>
          <w:p w14:paraId="0651508A" w14:textId="77777777" w:rsidR="00407050" w:rsidRPr="0016749F" w:rsidRDefault="00407050" w:rsidP="00407050">
            <w:pPr>
              <w:rPr>
                <w:rFonts w:asciiTheme="minorHAnsi" w:hAnsiTheme="minorHAnsi" w:cstheme="minorHAnsi"/>
                <w:i/>
                <w:sz w:val="20"/>
                <w:szCs w:val="20"/>
              </w:rPr>
            </w:pPr>
          </w:p>
        </w:tc>
        <w:tc>
          <w:tcPr>
            <w:tcW w:w="5386" w:type="dxa"/>
          </w:tcPr>
          <w:p w14:paraId="788B72E1" w14:textId="77777777" w:rsidR="00407050" w:rsidRPr="0016749F" w:rsidRDefault="00407050" w:rsidP="00407050">
            <w:pPr>
              <w:rPr>
                <w:rFonts w:asciiTheme="minorHAnsi" w:hAnsiTheme="minorHAnsi" w:cstheme="minorHAnsi"/>
                <w:i/>
                <w:sz w:val="20"/>
                <w:szCs w:val="20"/>
              </w:rPr>
            </w:pPr>
            <w:r w:rsidRPr="0016749F">
              <w:rPr>
                <w:rFonts w:asciiTheme="minorHAnsi" w:hAnsiTheme="minorHAnsi" w:cstheme="minorHAnsi"/>
                <w:b/>
                <w:i/>
                <w:color w:val="7F7F7F" w:themeColor="text1" w:themeTint="80"/>
                <w:sz w:val="20"/>
                <w:szCs w:val="20"/>
              </w:rPr>
              <w:t>Soort internationaliseringsactiviteit:</w:t>
            </w:r>
          </w:p>
          <w:sdt>
            <w:sdtPr>
              <w:rPr>
                <w:rStyle w:val="Stijl2"/>
              </w:rPr>
              <w:id w:val="-842700668"/>
              <w:placeholder>
                <w:docPart w:val="324B5A3AAD7C4A6D8B10CB86E82BE619"/>
              </w:placeholder>
              <w:showingPlcHdr/>
              <w:comboBox>
                <w:listItem w:value="Kies een item."/>
                <w:listItem w:displayText="nascholing" w:value="nascholing"/>
                <w:listItem w:displayText="samenwerking met buitenlandse partners" w:value="samenwerking met buitenlandse partners"/>
                <w:listItem w:displayText="begeleiden van een uitwisseling voor leerlingen" w:value="begeleiden van een uitwisseling voor leerlingen"/>
                <w:listItem w:displayText="begeleiden van een stageproject voor leerlingen" w:value="begeleiden van een stageproject voor leerlingen"/>
                <w:listItem w:displayText="andere:" w:value="andere:"/>
              </w:comboBox>
            </w:sdtPr>
            <w:sdtEndPr>
              <w:rPr>
                <w:rStyle w:val="Standaardalinea-lettertype"/>
                <w:rFonts w:asciiTheme="minorHAnsi" w:hAnsiTheme="minorHAnsi" w:cstheme="minorHAnsi"/>
                <w:i/>
                <w:sz w:val="24"/>
                <w:szCs w:val="20"/>
              </w:rPr>
            </w:sdtEndPr>
            <w:sdtContent>
              <w:p w14:paraId="18C31D26" w14:textId="77777777" w:rsidR="00407050" w:rsidRPr="0016749F" w:rsidRDefault="00407050" w:rsidP="00407050">
                <w:pPr>
                  <w:rPr>
                    <w:rFonts w:asciiTheme="minorHAnsi" w:hAnsiTheme="minorHAnsi" w:cstheme="minorHAnsi"/>
                    <w:i/>
                    <w:sz w:val="20"/>
                    <w:szCs w:val="20"/>
                  </w:rPr>
                </w:pPr>
                <w:r w:rsidRPr="00D03DCE">
                  <w:rPr>
                    <w:rStyle w:val="Tekstvantijdelijkeaanduiding"/>
                  </w:rPr>
                  <w:t>Kies een item.</w:t>
                </w:r>
              </w:p>
            </w:sdtContent>
          </w:sdt>
          <w:p w14:paraId="1041F494" w14:textId="77777777" w:rsidR="00407050" w:rsidRPr="0016749F" w:rsidRDefault="00407050" w:rsidP="00407050">
            <w:pPr>
              <w:rPr>
                <w:rFonts w:asciiTheme="minorHAnsi" w:hAnsiTheme="minorHAnsi" w:cstheme="minorHAnsi"/>
                <w:i/>
                <w:sz w:val="20"/>
                <w:szCs w:val="20"/>
              </w:rPr>
            </w:pPr>
          </w:p>
          <w:p w14:paraId="4D5086F7" w14:textId="77777777" w:rsidR="00407050" w:rsidRPr="0016749F" w:rsidRDefault="00407050" w:rsidP="00407050">
            <w:pPr>
              <w:rPr>
                <w:rFonts w:asciiTheme="minorHAnsi" w:hAnsiTheme="minorHAnsi" w:cstheme="minorHAnsi"/>
                <w:i/>
                <w:sz w:val="20"/>
                <w:szCs w:val="20"/>
              </w:rPr>
            </w:pPr>
            <w:r w:rsidRPr="0016749F">
              <w:rPr>
                <w:rFonts w:asciiTheme="minorHAnsi" w:hAnsiTheme="minorHAnsi" w:cstheme="minorHAnsi"/>
                <w:b/>
                <w:i/>
                <w:color w:val="7F7F7F" w:themeColor="text1" w:themeTint="80"/>
                <w:sz w:val="20"/>
                <w:szCs w:val="20"/>
              </w:rPr>
              <w:t>Beschrijving:</w:t>
            </w:r>
          </w:p>
        </w:tc>
      </w:tr>
    </w:tbl>
    <w:p w14:paraId="0401740B" w14:textId="77777777" w:rsidR="00407050" w:rsidRDefault="00407050" w:rsidP="00407050">
      <w:pPr>
        <w:pStyle w:val="Ryckeveldebroodtekst"/>
      </w:pPr>
    </w:p>
    <w:p w14:paraId="46CD7A7A" w14:textId="77777777" w:rsidR="003759A5" w:rsidRDefault="003759A5" w:rsidP="00EA398D">
      <w:pPr>
        <w:pStyle w:val="Ryckeveldebroodtekst"/>
      </w:pPr>
    </w:p>
    <w:p w14:paraId="53E061CD" w14:textId="77777777" w:rsidR="003759A5" w:rsidRDefault="003759A5" w:rsidP="00EA398D">
      <w:pPr>
        <w:pStyle w:val="Ryckeveldebroodtekst"/>
      </w:pPr>
    </w:p>
    <w:p w14:paraId="6214DA40" w14:textId="77777777" w:rsidR="003759A5" w:rsidRDefault="003759A5" w:rsidP="00EA398D">
      <w:pPr>
        <w:pStyle w:val="Ryckeveldebroodtekst"/>
        <w:sectPr w:rsidR="003759A5" w:rsidSect="0006251F">
          <w:pgSz w:w="16840" w:h="11900" w:orient="landscape"/>
          <w:pgMar w:top="1797" w:right="1389" w:bottom="1797" w:left="1276" w:header="709" w:footer="709" w:gutter="0"/>
          <w:cols w:space="708"/>
          <w:docGrid w:linePitch="326"/>
        </w:sectPr>
      </w:pPr>
    </w:p>
    <w:p w14:paraId="5505AEDA" w14:textId="77777777" w:rsidR="00D26BA0" w:rsidRPr="00952E7E" w:rsidRDefault="00642A92" w:rsidP="008538DC">
      <w:pPr>
        <w:pStyle w:val="Ryckeveldekop2"/>
      </w:pPr>
      <w:bookmarkStart w:id="18" w:name="_Toc535751985"/>
      <w:r>
        <w:lastRenderedPageBreak/>
        <w:t xml:space="preserve">Sjabloon </w:t>
      </w:r>
      <w:r w:rsidR="00D03702" w:rsidRPr="00D03702">
        <w:t>‘</w:t>
      </w:r>
      <w:r>
        <w:t>Actieplan Internationalisering</w:t>
      </w:r>
      <w:r w:rsidR="00D03702" w:rsidRPr="00D03702">
        <w:t>’</w:t>
      </w:r>
      <w:bookmarkEnd w:id="18"/>
    </w:p>
    <w:p w14:paraId="5611C6B9" w14:textId="77777777" w:rsidR="00407050" w:rsidRDefault="00703974" w:rsidP="00407050">
      <w:pPr>
        <w:pStyle w:val="Ryckeveldebroodtekst"/>
        <w:tabs>
          <w:tab w:val="left" w:pos="142"/>
          <w:tab w:val="right" w:pos="8300"/>
        </w:tabs>
      </w:pPr>
      <w:r>
        <w:t>Dit sjabloon geeft een idee van hoe een actieplan Internationalisering kan uitgewerkt worden.</w:t>
      </w:r>
    </w:p>
    <w:p w14:paraId="030185C5" w14:textId="77777777" w:rsidR="00703974" w:rsidRDefault="00703974" w:rsidP="00407050">
      <w:pPr>
        <w:pStyle w:val="Ryckeveldebroodtekst"/>
        <w:tabs>
          <w:tab w:val="left" w:pos="142"/>
          <w:tab w:val="right" w:pos="8300"/>
        </w:tabs>
      </w:pPr>
    </w:p>
    <w:p w14:paraId="6C7592E2" w14:textId="77777777" w:rsidR="002F4405" w:rsidRDefault="002F4405" w:rsidP="002F4405">
      <w:pPr>
        <w:pStyle w:val="Ryckeveldebroodtekst"/>
        <w:tabs>
          <w:tab w:val="left" w:pos="142"/>
          <w:tab w:val="right" w:pos="8300"/>
        </w:tabs>
      </w:pPr>
      <w:r>
        <w:t>De acties die je beschrijft in het actieplan vloeien voort uit de beschrijving van de huidige en de beoogde internationaliseringsactiviteiten. Ook de prioriteiten die vooropgesteld werden bij het invullen van de checklist (zie p. 6-7) kunnen in het actieplan geïntegreerd worden.</w:t>
      </w:r>
    </w:p>
    <w:p w14:paraId="7590CA68" w14:textId="77777777" w:rsidR="002F4405" w:rsidRDefault="002F4405" w:rsidP="00407050">
      <w:pPr>
        <w:pStyle w:val="Ryckeveldebroodtekst"/>
        <w:tabs>
          <w:tab w:val="left" w:pos="142"/>
          <w:tab w:val="right" w:pos="8300"/>
        </w:tabs>
      </w:pPr>
    </w:p>
    <w:tbl>
      <w:tblPr>
        <w:tblStyle w:val="Tabelraster"/>
        <w:tblW w:w="0" w:type="auto"/>
        <w:tblLook w:val="04A0" w:firstRow="1" w:lastRow="0" w:firstColumn="1" w:lastColumn="0" w:noHBand="0" w:noVBand="1"/>
      </w:tblPr>
      <w:tblGrid>
        <w:gridCol w:w="8290"/>
      </w:tblGrid>
      <w:tr w:rsidR="00407050" w14:paraId="098E1D86" w14:textId="77777777" w:rsidTr="00407050">
        <w:tc>
          <w:tcPr>
            <w:tcW w:w="8290" w:type="dxa"/>
          </w:tcPr>
          <w:p w14:paraId="4EB1F4B0" w14:textId="77777777" w:rsidR="00407050" w:rsidRPr="00B4161A" w:rsidRDefault="00407050" w:rsidP="00952E7E">
            <w:pPr>
              <w:pStyle w:val="Ryckeveldebroodtekst"/>
              <w:tabs>
                <w:tab w:val="left" w:pos="142"/>
                <w:tab w:val="right" w:pos="8300"/>
              </w:tabs>
              <w:spacing w:before="120"/>
              <w:rPr>
                <w:b/>
              </w:rPr>
            </w:pPr>
            <w:r w:rsidRPr="00B4161A">
              <w:rPr>
                <w:b/>
                <w:color w:val="7F7F7F" w:themeColor="text1" w:themeTint="80"/>
              </w:rPr>
              <w:t>ACTIEPLAN INTERNATIONALISERING</w:t>
            </w:r>
          </w:p>
          <w:p w14:paraId="1C04D5FD" w14:textId="77777777" w:rsidR="00407050" w:rsidRDefault="00407050" w:rsidP="00407050">
            <w:pPr>
              <w:pStyle w:val="Ryckeveldebroodtekst"/>
              <w:tabs>
                <w:tab w:val="left" w:pos="142"/>
                <w:tab w:val="right" w:pos="8300"/>
              </w:tabs>
            </w:pPr>
          </w:p>
          <w:p w14:paraId="0091FA6B" w14:textId="77777777" w:rsidR="00407050" w:rsidRDefault="00407050" w:rsidP="00407050">
            <w:pPr>
              <w:pStyle w:val="Ryckeveldebroodtekst"/>
              <w:tabs>
                <w:tab w:val="left" w:pos="142"/>
                <w:tab w:val="right" w:pos="8300"/>
              </w:tabs>
            </w:pPr>
            <w:r w:rsidRPr="00166CEA">
              <w:rPr>
                <w:b/>
              </w:rPr>
              <w:t>Actie 1</w:t>
            </w:r>
            <w:r>
              <w:t xml:space="preserve">: samenstellen </w:t>
            </w:r>
            <w:r w:rsidR="008538DC">
              <w:t>werkgroep ‘Internationalisering’ op school</w:t>
            </w:r>
          </w:p>
          <w:p w14:paraId="7B40947D" w14:textId="77777777" w:rsidR="00407050" w:rsidRDefault="00407050" w:rsidP="00612D38">
            <w:pPr>
              <w:pStyle w:val="Ryckeveldebroodtekst"/>
              <w:numPr>
                <w:ilvl w:val="0"/>
                <w:numId w:val="10"/>
              </w:numPr>
              <w:tabs>
                <w:tab w:val="left" w:pos="426"/>
                <w:tab w:val="right" w:pos="8300"/>
              </w:tabs>
              <w:ind w:left="567" w:hanging="567"/>
            </w:pPr>
            <w:r>
              <w:t xml:space="preserve">doel: </w:t>
            </w:r>
          </w:p>
          <w:p w14:paraId="778D7366" w14:textId="77777777" w:rsidR="00407050" w:rsidRDefault="00407050" w:rsidP="00612D38">
            <w:pPr>
              <w:pStyle w:val="Ryckeveldebroodtekst"/>
              <w:numPr>
                <w:ilvl w:val="0"/>
                <w:numId w:val="10"/>
              </w:numPr>
              <w:tabs>
                <w:tab w:val="left" w:pos="426"/>
                <w:tab w:val="right" w:pos="8300"/>
              </w:tabs>
              <w:ind w:left="567" w:hanging="567"/>
            </w:pPr>
            <w:r>
              <w:t>aanpak:</w:t>
            </w:r>
          </w:p>
          <w:p w14:paraId="0890FC54" w14:textId="77777777" w:rsidR="00407050" w:rsidRDefault="00407050" w:rsidP="00612D38">
            <w:pPr>
              <w:pStyle w:val="Ryckeveldebroodtekst"/>
              <w:numPr>
                <w:ilvl w:val="0"/>
                <w:numId w:val="10"/>
              </w:numPr>
              <w:tabs>
                <w:tab w:val="left" w:pos="426"/>
                <w:tab w:val="right" w:pos="8300"/>
              </w:tabs>
              <w:ind w:left="567" w:hanging="567"/>
            </w:pPr>
            <w:r>
              <w:t xml:space="preserve">timing: </w:t>
            </w:r>
          </w:p>
          <w:p w14:paraId="3D2CE820" w14:textId="77777777" w:rsidR="00407050" w:rsidRDefault="00407050" w:rsidP="00612D38">
            <w:pPr>
              <w:pStyle w:val="Ryckeveldebroodtekst"/>
              <w:numPr>
                <w:ilvl w:val="0"/>
                <w:numId w:val="10"/>
              </w:numPr>
              <w:tabs>
                <w:tab w:val="left" w:pos="426"/>
                <w:tab w:val="right" w:pos="8300"/>
              </w:tabs>
              <w:ind w:left="567" w:hanging="567"/>
            </w:pPr>
            <w:r>
              <w:t>taken</w:t>
            </w:r>
            <w:r w:rsidR="002F4405">
              <w:t xml:space="preserve"> en taakverdeling</w:t>
            </w:r>
            <w:r>
              <w:t>: bv. draaiboek opstellen voor grensoverschrijdende projecten, uitbreiding netwerk, onderhouden huidige contacten, enz.</w:t>
            </w:r>
          </w:p>
          <w:p w14:paraId="7ED1E3A5" w14:textId="77777777" w:rsidR="00407050" w:rsidRDefault="00407050" w:rsidP="00407050">
            <w:pPr>
              <w:pStyle w:val="Ryckeveldebroodtekst"/>
              <w:tabs>
                <w:tab w:val="left" w:pos="142"/>
                <w:tab w:val="right" w:pos="8300"/>
              </w:tabs>
            </w:pPr>
          </w:p>
          <w:p w14:paraId="551730D8" w14:textId="77777777" w:rsidR="00407050" w:rsidRDefault="00407050" w:rsidP="00407050">
            <w:pPr>
              <w:pStyle w:val="Ryckeveldebroodtekst"/>
              <w:tabs>
                <w:tab w:val="left" w:pos="142"/>
                <w:tab w:val="right" w:pos="8300"/>
              </w:tabs>
            </w:pPr>
            <w:r w:rsidRPr="00166CEA">
              <w:rPr>
                <w:b/>
              </w:rPr>
              <w:t>Actie 2</w:t>
            </w:r>
            <w:r>
              <w:t>: virtuele samenwerking tussen leerlingen (voor leerlingen eerste graad)</w:t>
            </w:r>
          </w:p>
          <w:p w14:paraId="75B9AAB4" w14:textId="77777777" w:rsidR="00407050" w:rsidRDefault="00407050" w:rsidP="00612D38">
            <w:pPr>
              <w:pStyle w:val="Ryckeveldebroodtekst"/>
              <w:numPr>
                <w:ilvl w:val="0"/>
                <w:numId w:val="10"/>
              </w:numPr>
              <w:tabs>
                <w:tab w:val="left" w:pos="426"/>
                <w:tab w:val="right" w:pos="8300"/>
              </w:tabs>
              <w:ind w:left="567" w:hanging="567"/>
            </w:pPr>
            <w:r>
              <w:t xml:space="preserve">doel: </w:t>
            </w:r>
          </w:p>
          <w:p w14:paraId="6ED6AC3B" w14:textId="77777777" w:rsidR="00407050" w:rsidRDefault="00407050" w:rsidP="00612D38">
            <w:pPr>
              <w:pStyle w:val="Ryckeveldebroodtekst"/>
              <w:numPr>
                <w:ilvl w:val="0"/>
                <w:numId w:val="10"/>
              </w:numPr>
              <w:tabs>
                <w:tab w:val="left" w:pos="426"/>
                <w:tab w:val="right" w:pos="8300"/>
              </w:tabs>
              <w:ind w:left="567" w:hanging="567"/>
            </w:pPr>
            <w:r>
              <w:t>aanpak:</w:t>
            </w:r>
          </w:p>
          <w:p w14:paraId="3C9A428E" w14:textId="77777777" w:rsidR="00407050" w:rsidRDefault="00407050" w:rsidP="00612D38">
            <w:pPr>
              <w:pStyle w:val="Ryckeveldebroodtekst"/>
              <w:numPr>
                <w:ilvl w:val="0"/>
                <w:numId w:val="10"/>
              </w:numPr>
              <w:tabs>
                <w:tab w:val="left" w:pos="426"/>
                <w:tab w:val="right" w:pos="8300"/>
              </w:tabs>
              <w:ind w:left="567" w:hanging="567"/>
            </w:pPr>
            <w:r>
              <w:t xml:space="preserve">timing: </w:t>
            </w:r>
          </w:p>
          <w:p w14:paraId="04F80374" w14:textId="77777777" w:rsidR="00407050" w:rsidRDefault="00407050" w:rsidP="00612D38">
            <w:pPr>
              <w:pStyle w:val="Ryckeveldebroodtekst"/>
              <w:numPr>
                <w:ilvl w:val="0"/>
                <w:numId w:val="10"/>
              </w:numPr>
              <w:tabs>
                <w:tab w:val="left" w:pos="426"/>
                <w:tab w:val="right" w:pos="8300"/>
              </w:tabs>
              <w:ind w:left="567" w:hanging="567"/>
            </w:pPr>
            <w:r>
              <w:t>taken</w:t>
            </w:r>
            <w:r w:rsidR="002F4405">
              <w:t xml:space="preserve"> en taakverdeling</w:t>
            </w:r>
            <w:r>
              <w:t xml:space="preserve">: bv. draaiboek voor de organisatie van </w:t>
            </w:r>
            <w:r w:rsidR="00642A92">
              <w:t>het project</w:t>
            </w:r>
            <w:r>
              <w:t>, enz.</w:t>
            </w:r>
          </w:p>
          <w:p w14:paraId="39A91FA8" w14:textId="77777777" w:rsidR="00407050" w:rsidRDefault="00407050" w:rsidP="00407050">
            <w:pPr>
              <w:pStyle w:val="Ryckeveldebroodtekst"/>
              <w:tabs>
                <w:tab w:val="left" w:pos="142"/>
                <w:tab w:val="right" w:pos="8300"/>
              </w:tabs>
            </w:pPr>
          </w:p>
          <w:p w14:paraId="28303172" w14:textId="77777777" w:rsidR="00407050" w:rsidRDefault="00407050" w:rsidP="00407050">
            <w:pPr>
              <w:pStyle w:val="Ryckeveldebroodtekst"/>
              <w:tabs>
                <w:tab w:val="left" w:pos="142"/>
                <w:tab w:val="right" w:pos="8300"/>
              </w:tabs>
            </w:pPr>
            <w:r w:rsidRPr="00166CEA">
              <w:rPr>
                <w:b/>
              </w:rPr>
              <w:t xml:space="preserve">Actie </w:t>
            </w:r>
            <w:r>
              <w:rPr>
                <w:b/>
              </w:rPr>
              <w:t>3</w:t>
            </w:r>
            <w:r>
              <w:t>: uitwisseling tu</w:t>
            </w:r>
            <w:r w:rsidR="005835B7">
              <w:t>ssen leerlingen (</w:t>
            </w:r>
            <w:r>
              <w:t>tweede graad)</w:t>
            </w:r>
          </w:p>
          <w:p w14:paraId="5BE5ABD8" w14:textId="77777777" w:rsidR="00407050" w:rsidRDefault="00407050" w:rsidP="00612D38">
            <w:pPr>
              <w:pStyle w:val="Ryckeveldebroodtekst"/>
              <w:numPr>
                <w:ilvl w:val="0"/>
                <w:numId w:val="10"/>
              </w:numPr>
              <w:tabs>
                <w:tab w:val="left" w:pos="426"/>
                <w:tab w:val="right" w:pos="8300"/>
              </w:tabs>
              <w:ind w:left="567" w:hanging="567"/>
            </w:pPr>
            <w:r>
              <w:t xml:space="preserve">doel: </w:t>
            </w:r>
          </w:p>
          <w:p w14:paraId="14FE579C" w14:textId="77777777" w:rsidR="00407050" w:rsidRDefault="00407050" w:rsidP="00612D38">
            <w:pPr>
              <w:pStyle w:val="Ryckeveldebroodtekst"/>
              <w:numPr>
                <w:ilvl w:val="0"/>
                <w:numId w:val="10"/>
              </w:numPr>
              <w:tabs>
                <w:tab w:val="left" w:pos="426"/>
                <w:tab w:val="right" w:pos="8300"/>
              </w:tabs>
              <w:ind w:left="567" w:hanging="567"/>
            </w:pPr>
            <w:r>
              <w:t>aanpak:</w:t>
            </w:r>
          </w:p>
          <w:p w14:paraId="7C73C2DA" w14:textId="77777777" w:rsidR="00407050" w:rsidRDefault="00407050" w:rsidP="00612D38">
            <w:pPr>
              <w:pStyle w:val="Ryckeveldebroodtekst"/>
              <w:numPr>
                <w:ilvl w:val="0"/>
                <w:numId w:val="10"/>
              </w:numPr>
              <w:tabs>
                <w:tab w:val="left" w:pos="426"/>
                <w:tab w:val="right" w:pos="8300"/>
              </w:tabs>
              <w:ind w:left="567" w:hanging="567"/>
            </w:pPr>
            <w:r>
              <w:t xml:space="preserve">timing: </w:t>
            </w:r>
          </w:p>
          <w:p w14:paraId="00071478" w14:textId="77777777" w:rsidR="00407050" w:rsidRDefault="00407050" w:rsidP="00612D38">
            <w:pPr>
              <w:pStyle w:val="Ryckeveldebroodtekst"/>
              <w:numPr>
                <w:ilvl w:val="0"/>
                <w:numId w:val="10"/>
              </w:numPr>
              <w:tabs>
                <w:tab w:val="left" w:pos="426"/>
                <w:tab w:val="right" w:pos="8300"/>
              </w:tabs>
              <w:ind w:left="567" w:hanging="567"/>
            </w:pPr>
            <w:r>
              <w:t>taken</w:t>
            </w:r>
            <w:r w:rsidR="002F4405">
              <w:t xml:space="preserve"> en taakverdeling</w:t>
            </w:r>
            <w:r>
              <w:t>:</w:t>
            </w:r>
            <w:r w:rsidRPr="00260C36">
              <w:t xml:space="preserve"> </w:t>
            </w:r>
            <w:r>
              <w:t>bv. draaiboek voor de organisatie van de uitwisseling, enz.</w:t>
            </w:r>
          </w:p>
          <w:p w14:paraId="2AA8E908" w14:textId="77777777" w:rsidR="00407050" w:rsidRDefault="00407050" w:rsidP="00407050">
            <w:pPr>
              <w:pStyle w:val="Ryckeveldebroodtekst"/>
              <w:tabs>
                <w:tab w:val="left" w:pos="142"/>
                <w:tab w:val="right" w:pos="8300"/>
              </w:tabs>
            </w:pPr>
          </w:p>
          <w:p w14:paraId="2D009C8B" w14:textId="77777777" w:rsidR="00407050" w:rsidRDefault="00407050" w:rsidP="00407050">
            <w:pPr>
              <w:pStyle w:val="Ryckeveldebroodtekst"/>
              <w:tabs>
                <w:tab w:val="left" w:pos="142"/>
                <w:tab w:val="right" w:pos="8300"/>
              </w:tabs>
            </w:pPr>
            <w:r w:rsidRPr="00166CEA">
              <w:rPr>
                <w:b/>
              </w:rPr>
              <w:t xml:space="preserve">Actie </w:t>
            </w:r>
            <w:r>
              <w:rPr>
                <w:b/>
              </w:rPr>
              <w:t>4</w:t>
            </w:r>
            <w:r>
              <w:t>: stageproject v</w:t>
            </w:r>
            <w:r w:rsidR="005835B7">
              <w:t>oor leerlingen (</w:t>
            </w:r>
            <w:r>
              <w:t>derde graad)</w:t>
            </w:r>
          </w:p>
          <w:p w14:paraId="0B82504C" w14:textId="77777777" w:rsidR="00407050" w:rsidRDefault="00407050" w:rsidP="00612D38">
            <w:pPr>
              <w:pStyle w:val="Ryckeveldebroodtekst"/>
              <w:numPr>
                <w:ilvl w:val="0"/>
                <w:numId w:val="10"/>
              </w:numPr>
              <w:tabs>
                <w:tab w:val="left" w:pos="426"/>
                <w:tab w:val="right" w:pos="8300"/>
              </w:tabs>
              <w:ind w:left="567" w:hanging="567"/>
            </w:pPr>
            <w:r>
              <w:t xml:space="preserve">doel: </w:t>
            </w:r>
          </w:p>
          <w:p w14:paraId="214F383F" w14:textId="77777777" w:rsidR="00407050" w:rsidRDefault="00407050" w:rsidP="00612D38">
            <w:pPr>
              <w:pStyle w:val="Ryckeveldebroodtekst"/>
              <w:numPr>
                <w:ilvl w:val="0"/>
                <w:numId w:val="10"/>
              </w:numPr>
              <w:tabs>
                <w:tab w:val="left" w:pos="426"/>
                <w:tab w:val="right" w:pos="8300"/>
              </w:tabs>
              <w:ind w:left="567" w:hanging="567"/>
            </w:pPr>
            <w:r>
              <w:t>aanpak:</w:t>
            </w:r>
          </w:p>
          <w:p w14:paraId="772D8B0C" w14:textId="77777777" w:rsidR="00407050" w:rsidRDefault="00407050" w:rsidP="00612D38">
            <w:pPr>
              <w:pStyle w:val="Ryckeveldebroodtekst"/>
              <w:numPr>
                <w:ilvl w:val="0"/>
                <w:numId w:val="10"/>
              </w:numPr>
              <w:tabs>
                <w:tab w:val="left" w:pos="426"/>
                <w:tab w:val="right" w:pos="8300"/>
              </w:tabs>
              <w:ind w:left="567" w:hanging="567"/>
            </w:pPr>
            <w:r>
              <w:t xml:space="preserve">timing: </w:t>
            </w:r>
          </w:p>
          <w:p w14:paraId="293C341C" w14:textId="77777777" w:rsidR="00407050" w:rsidRDefault="00407050" w:rsidP="00612D38">
            <w:pPr>
              <w:pStyle w:val="Ryckeveldebroodtekst"/>
              <w:numPr>
                <w:ilvl w:val="0"/>
                <w:numId w:val="10"/>
              </w:numPr>
              <w:tabs>
                <w:tab w:val="left" w:pos="426"/>
                <w:tab w:val="right" w:pos="8300"/>
              </w:tabs>
              <w:ind w:left="567" w:hanging="567"/>
            </w:pPr>
            <w:r>
              <w:t>taken</w:t>
            </w:r>
            <w:r w:rsidR="002F4405">
              <w:t xml:space="preserve"> en taakverdeling</w:t>
            </w:r>
            <w:r>
              <w:t>:</w:t>
            </w:r>
            <w:r w:rsidRPr="00260C36">
              <w:t xml:space="preserve"> </w:t>
            </w:r>
            <w:r>
              <w:t xml:space="preserve">bv. draaiboek voor de organisatie van de </w:t>
            </w:r>
            <w:r w:rsidR="00642A92">
              <w:t>stage</w:t>
            </w:r>
            <w:r>
              <w:t>, enz.</w:t>
            </w:r>
          </w:p>
          <w:p w14:paraId="05A7ED9E" w14:textId="77777777" w:rsidR="00407050" w:rsidRDefault="00407050" w:rsidP="00407050">
            <w:pPr>
              <w:pStyle w:val="Ryckeveldebroodtekst"/>
              <w:tabs>
                <w:tab w:val="left" w:pos="142"/>
                <w:tab w:val="right" w:pos="8300"/>
              </w:tabs>
            </w:pPr>
          </w:p>
          <w:p w14:paraId="165378E7" w14:textId="77777777" w:rsidR="00407050" w:rsidRDefault="00407050" w:rsidP="00407050">
            <w:pPr>
              <w:pStyle w:val="Ryckeveldebroodtekst"/>
              <w:tabs>
                <w:tab w:val="left" w:pos="142"/>
                <w:tab w:val="right" w:pos="8300"/>
              </w:tabs>
            </w:pPr>
            <w:r w:rsidRPr="00166CEA">
              <w:rPr>
                <w:b/>
              </w:rPr>
              <w:t xml:space="preserve">Actie </w:t>
            </w:r>
            <w:r>
              <w:rPr>
                <w:b/>
              </w:rPr>
              <w:t>5</w:t>
            </w:r>
            <w:r>
              <w:t>: uitwerken van een communicatieplan voor internationalisering</w:t>
            </w:r>
          </w:p>
          <w:p w14:paraId="1B51F9BB" w14:textId="77777777" w:rsidR="00407050" w:rsidRDefault="00407050" w:rsidP="00612D38">
            <w:pPr>
              <w:pStyle w:val="Ryckeveldebroodtekst"/>
              <w:numPr>
                <w:ilvl w:val="0"/>
                <w:numId w:val="10"/>
              </w:numPr>
              <w:tabs>
                <w:tab w:val="left" w:pos="426"/>
                <w:tab w:val="right" w:pos="8300"/>
              </w:tabs>
              <w:ind w:left="567" w:hanging="567"/>
            </w:pPr>
            <w:r>
              <w:t xml:space="preserve">doel: </w:t>
            </w:r>
          </w:p>
          <w:p w14:paraId="32E63D2C" w14:textId="77777777" w:rsidR="00407050" w:rsidRDefault="00407050" w:rsidP="00612D38">
            <w:pPr>
              <w:pStyle w:val="Ryckeveldebroodtekst"/>
              <w:numPr>
                <w:ilvl w:val="0"/>
                <w:numId w:val="10"/>
              </w:numPr>
              <w:tabs>
                <w:tab w:val="left" w:pos="426"/>
                <w:tab w:val="right" w:pos="8300"/>
              </w:tabs>
              <w:ind w:left="567" w:hanging="567"/>
            </w:pPr>
            <w:r>
              <w:t>aanpak:</w:t>
            </w:r>
          </w:p>
          <w:p w14:paraId="45C58A57" w14:textId="77777777" w:rsidR="00407050" w:rsidRDefault="00407050" w:rsidP="00612D38">
            <w:pPr>
              <w:pStyle w:val="Ryckeveldebroodtekst"/>
              <w:numPr>
                <w:ilvl w:val="0"/>
                <w:numId w:val="10"/>
              </w:numPr>
              <w:tabs>
                <w:tab w:val="left" w:pos="426"/>
                <w:tab w:val="right" w:pos="8300"/>
              </w:tabs>
              <w:ind w:left="567" w:hanging="567"/>
            </w:pPr>
            <w:r>
              <w:t xml:space="preserve">timing: </w:t>
            </w:r>
          </w:p>
          <w:p w14:paraId="4658FEC7" w14:textId="77777777" w:rsidR="00407050" w:rsidRDefault="00407050" w:rsidP="00612D38">
            <w:pPr>
              <w:pStyle w:val="Ryckeveldebroodtekst"/>
              <w:numPr>
                <w:ilvl w:val="0"/>
                <w:numId w:val="10"/>
              </w:numPr>
              <w:tabs>
                <w:tab w:val="left" w:pos="426"/>
                <w:tab w:val="right" w:pos="8300"/>
              </w:tabs>
              <w:ind w:left="567" w:hanging="567"/>
            </w:pPr>
            <w:r>
              <w:t>taken</w:t>
            </w:r>
            <w:r w:rsidR="002F4405">
              <w:t xml:space="preserve"> en taakverdeling</w:t>
            </w:r>
            <w:r>
              <w:t>:</w:t>
            </w:r>
            <w:r w:rsidRPr="00260C36">
              <w:t xml:space="preserve"> </w:t>
            </w:r>
            <w:r>
              <w:t>bv. Engelstalige pagina op de website school, enz.</w:t>
            </w:r>
          </w:p>
          <w:p w14:paraId="5F32E398" w14:textId="77777777" w:rsidR="00407050" w:rsidRDefault="00407050" w:rsidP="00407050">
            <w:pPr>
              <w:pStyle w:val="Ryckeveldebroodtekst"/>
              <w:tabs>
                <w:tab w:val="right" w:pos="8300"/>
              </w:tabs>
            </w:pPr>
          </w:p>
          <w:p w14:paraId="3E522D1D" w14:textId="77777777" w:rsidR="00407050" w:rsidRDefault="00407050" w:rsidP="00407050">
            <w:pPr>
              <w:pStyle w:val="Ryckeveldebroodtekst"/>
              <w:tabs>
                <w:tab w:val="left" w:pos="142"/>
                <w:tab w:val="right" w:pos="8300"/>
              </w:tabs>
            </w:pPr>
            <w:r w:rsidRPr="00166CEA">
              <w:rPr>
                <w:b/>
              </w:rPr>
              <w:t xml:space="preserve">Actie </w:t>
            </w:r>
            <w:r>
              <w:rPr>
                <w:b/>
              </w:rPr>
              <w:t>6</w:t>
            </w:r>
            <w:r>
              <w:t>: uitwerken van een disseminatieplan voor internationalisering</w:t>
            </w:r>
          </w:p>
          <w:p w14:paraId="719984C7" w14:textId="77777777" w:rsidR="00407050" w:rsidRDefault="00407050" w:rsidP="00612D38">
            <w:pPr>
              <w:pStyle w:val="Ryckeveldebroodtekst"/>
              <w:numPr>
                <w:ilvl w:val="0"/>
                <w:numId w:val="10"/>
              </w:numPr>
              <w:tabs>
                <w:tab w:val="left" w:pos="426"/>
                <w:tab w:val="right" w:pos="8300"/>
              </w:tabs>
              <w:ind w:left="567" w:hanging="567"/>
            </w:pPr>
            <w:r>
              <w:t xml:space="preserve">doel: </w:t>
            </w:r>
          </w:p>
          <w:p w14:paraId="2987BEEE" w14:textId="77777777" w:rsidR="00407050" w:rsidRDefault="00407050" w:rsidP="00612D38">
            <w:pPr>
              <w:pStyle w:val="Ryckeveldebroodtekst"/>
              <w:numPr>
                <w:ilvl w:val="0"/>
                <w:numId w:val="10"/>
              </w:numPr>
              <w:tabs>
                <w:tab w:val="left" w:pos="426"/>
                <w:tab w:val="right" w:pos="8300"/>
              </w:tabs>
              <w:ind w:left="567" w:hanging="567"/>
            </w:pPr>
            <w:r>
              <w:t>aanpak:</w:t>
            </w:r>
          </w:p>
          <w:p w14:paraId="57B47505" w14:textId="77777777" w:rsidR="00407050" w:rsidRDefault="00407050" w:rsidP="00612D38">
            <w:pPr>
              <w:pStyle w:val="Ryckeveldebroodtekst"/>
              <w:numPr>
                <w:ilvl w:val="0"/>
                <w:numId w:val="10"/>
              </w:numPr>
              <w:tabs>
                <w:tab w:val="left" w:pos="426"/>
                <w:tab w:val="right" w:pos="8300"/>
              </w:tabs>
              <w:ind w:left="567" w:hanging="567"/>
            </w:pPr>
            <w:r>
              <w:t xml:space="preserve">timing: </w:t>
            </w:r>
          </w:p>
          <w:p w14:paraId="40FA2260" w14:textId="77777777" w:rsidR="00407050" w:rsidRDefault="00407050" w:rsidP="00612D38">
            <w:pPr>
              <w:pStyle w:val="Ryckeveldebroodtekst"/>
              <w:numPr>
                <w:ilvl w:val="0"/>
                <w:numId w:val="10"/>
              </w:numPr>
              <w:tabs>
                <w:tab w:val="left" w:pos="426"/>
                <w:tab w:val="right" w:pos="8300"/>
              </w:tabs>
              <w:ind w:left="567" w:hanging="567"/>
            </w:pPr>
            <w:r>
              <w:t>taken</w:t>
            </w:r>
            <w:r w:rsidR="002F4405">
              <w:t xml:space="preserve"> en taakverdeling</w:t>
            </w:r>
            <w:r>
              <w:t>:</w:t>
            </w:r>
            <w:r w:rsidRPr="00260C36">
              <w:t xml:space="preserve"> </w:t>
            </w:r>
          </w:p>
          <w:p w14:paraId="57058362" w14:textId="77777777" w:rsidR="00703974" w:rsidRDefault="00703974" w:rsidP="00703974">
            <w:pPr>
              <w:pStyle w:val="Ryckeveldebroodtekst"/>
              <w:tabs>
                <w:tab w:val="left" w:pos="426"/>
                <w:tab w:val="right" w:pos="8300"/>
              </w:tabs>
            </w:pPr>
          </w:p>
        </w:tc>
      </w:tr>
    </w:tbl>
    <w:p w14:paraId="2C0F45C5" w14:textId="77777777" w:rsidR="00407050" w:rsidRDefault="00407050" w:rsidP="00407050">
      <w:pPr>
        <w:pStyle w:val="Ryckeveldebroodtekst"/>
        <w:tabs>
          <w:tab w:val="left" w:pos="142"/>
          <w:tab w:val="right" w:pos="8300"/>
        </w:tabs>
      </w:pPr>
    </w:p>
    <w:p w14:paraId="60F450DC" w14:textId="77777777" w:rsidR="002F4405" w:rsidRDefault="002F4405">
      <w:pPr>
        <w:rPr>
          <w:rFonts w:asciiTheme="minorHAnsi" w:eastAsia="Times New Roman" w:hAnsiTheme="minorHAnsi"/>
          <w:sz w:val="22"/>
          <w:szCs w:val="20"/>
          <w:lang w:val="nl-BE"/>
        </w:rPr>
      </w:pPr>
      <w:r>
        <w:br w:type="page"/>
      </w:r>
    </w:p>
    <w:tbl>
      <w:tblPr>
        <w:tblStyle w:val="Tabelraster"/>
        <w:tblW w:w="878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4416"/>
        <w:gridCol w:w="4368"/>
      </w:tblGrid>
      <w:tr w:rsidR="00843FC5" w14:paraId="40FB7E10" w14:textId="77777777" w:rsidTr="00703974">
        <w:tc>
          <w:tcPr>
            <w:tcW w:w="4416" w:type="dxa"/>
          </w:tcPr>
          <w:p w14:paraId="17CEEDE7" w14:textId="77777777" w:rsidR="00843FC5" w:rsidRDefault="00843FC5" w:rsidP="00707D39">
            <w:pPr>
              <w:pStyle w:val="Ryckeveldebroodtekst"/>
              <w:tabs>
                <w:tab w:val="right" w:pos="8300"/>
              </w:tabs>
              <w:ind w:left="-120"/>
            </w:pPr>
            <w:r>
              <w:rPr>
                <w:noProof/>
                <w:lang w:eastAsia="nl-BE"/>
              </w:rPr>
              <w:lastRenderedPageBreak/>
              <w:drawing>
                <wp:inline distT="0" distB="0" distL="0" distR="0" wp14:anchorId="0FDAC491" wp14:editId="56B39C4E">
                  <wp:extent cx="2619718" cy="1800000"/>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eamspirit.jpg"/>
                          <pic:cNvPicPr/>
                        </pic:nvPicPr>
                        <pic:blipFill rotWithShape="1">
                          <a:blip r:embed="rId28">
                            <a:extLst>
                              <a:ext uri="{28A0092B-C50C-407E-A947-70E740481C1C}">
                                <a14:useLocalDpi xmlns:a14="http://schemas.microsoft.com/office/drawing/2010/main" val="0"/>
                              </a:ext>
                            </a:extLst>
                          </a:blip>
                          <a:srcRect t="19033" b="12258"/>
                          <a:stretch/>
                        </pic:blipFill>
                        <pic:spPr bwMode="auto">
                          <a:xfrm>
                            <a:off x="0" y="0"/>
                            <a:ext cx="2619718"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368" w:type="dxa"/>
          </w:tcPr>
          <w:p w14:paraId="7889728F" w14:textId="77777777" w:rsidR="00843FC5" w:rsidRDefault="00843FC5" w:rsidP="00707D39">
            <w:pPr>
              <w:pStyle w:val="Ryckeveldebroodtekst"/>
              <w:tabs>
                <w:tab w:val="right" w:pos="8300"/>
              </w:tabs>
            </w:pPr>
          </w:p>
          <w:p w14:paraId="4BFCC844" w14:textId="77777777" w:rsidR="00843FC5" w:rsidRDefault="00843FC5" w:rsidP="00707D39">
            <w:pPr>
              <w:pStyle w:val="Ryckeveldebroodtekst"/>
              <w:tabs>
                <w:tab w:val="right" w:pos="8300"/>
              </w:tabs>
            </w:pPr>
          </w:p>
          <w:p w14:paraId="3B9BBD55" w14:textId="77777777" w:rsidR="00843FC5" w:rsidRDefault="00843FC5" w:rsidP="00707D39">
            <w:pPr>
              <w:pStyle w:val="Ryckeveldebroodtekst"/>
              <w:tabs>
                <w:tab w:val="right" w:pos="8300"/>
              </w:tabs>
            </w:pPr>
          </w:p>
          <w:p w14:paraId="60BB3D8B" w14:textId="77777777" w:rsidR="00843FC5" w:rsidRPr="00500DC9" w:rsidRDefault="00843FC5" w:rsidP="00707D39">
            <w:pPr>
              <w:pStyle w:val="Ryckeveldebroodtekst"/>
              <w:tabs>
                <w:tab w:val="right" w:pos="8300"/>
              </w:tabs>
              <w:rPr>
                <w:sz w:val="16"/>
                <w:szCs w:val="16"/>
              </w:rPr>
            </w:pPr>
          </w:p>
          <w:p w14:paraId="0A34EB45" w14:textId="77777777" w:rsidR="00843FC5" w:rsidRPr="00500DC9" w:rsidRDefault="00843FC5" w:rsidP="00707D39">
            <w:pPr>
              <w:pStyle w:val="Ryckeveldebroodtekst"/>
              <w:tabs>
                <w:tab w:val="right" w:pos="8300"/>
              </w:tabs>
              <w:rPr>
                <w:sz w:val="16"/>
                <w:szCs w:val="16"/>
              </w:rPr>
            </w:pPr>
          </w:p>
          <w:p w14:paraId="2B326D84" w14:textId="77777777" w:rsidR="00843FC5" w:rsidRDefault="00843FC5" w:rsidP="00707D39">
            <w:pPr>
              <w:pStyle w:val="Ryckeveldebroodtekst"/>
              <w:tabs>
                <w:tab w:val="right" w:pos="8300"/>
              </w:tabs>
            </w:pPr>
          </w:p>
          <w:p w14:paraId="48A02450" w14:textId="77777777" w:rsidR="00843FC5" w:rsidRDefault="00843FC5" w:rsidP="00707D39">
            <w:pPr>
              <w:pStyle w:val="Ryckeveldebroodtekst"/>
              <w:tabs>
                <w:tab w:val="right" w:pos="8300"/>
              </w:tabs>
            </w:pPr>
          </w:p>
          <w:p w14:paraId="429DF637" w14:textId="77777777" w:rsidR="00843FC5" w:rsidRDefault="00843FC5" w:rsidP="00642A92">
            <w:pPr>
              <w:pStyle w:val="RyckeveldelKop1"/>
            </w:pPr>
            <w:bookmarkStart w:id="19" w:name="_Toc535751986"/>
            <w:r>
              <w:t xml:space="preserve">3. </w:t>
            </w:r>
            <w:r w:rsidR="00642A92">
              <w:t>Mensen</w:t>
            </w:r>
            <w:bookmarkEnd w:id="19"/>
          </w:p>
        </w:tc>
      </w:tr>
    </w:tbl>
    <w:p w14:paraId="0B1FFCBD" w14:textId="77777777" w:rsidR="00407050" w:rsidRDefault="00407050" w:rsidP="00407050">
      <w:pPr>
        <w:pStyle w:val="Ryckeveldebroodtekst"/>
        <w:tabs>
          <w:tab w:val="right" w:pos="8300"/>
        </w:tabs>
      </w:pPr>
    </w:p>
    <w:p w14:paraId="652F98BA" w14:textId="77777777" w:rsidR="00703974" w:rsidRDefault="00703974" w:rsidP="00703974">
      <w:pPr>
        <w:pStyle w:val="Ryckeveldekop2"/>
      </w:pPr>
      <w:bookmarkStart w:id="20" w:name="_Toc535751987"/>
      <w:r>
        <w:t>Inleiding</w:t>
      </w:r>
      <w:bookmarkEnd w:id="20"/>
    </w:p>
    <w:p w14:paraId="6E030F01" w14:textId="77777777" w:rsidR="008647D6" w:rsidRDefault="005835B7" w:rsidP="008647D6">
      <w:pPr>
        <w:pStyle w:val="Ryckeveldebroodtekst"/>
        <w:pBdr>
          <w:top w:val="single" w:sz="4" w:space="1" w:color="7F7F7F" w:themeColor="text1" w:themeTint="80"/>
          <w:left w:val="single" w:sz="4" w:space="4" w:color="7F7F7F" w:themeColor="text1" w:themeTint="80"/>
          <w:bottom w:val="single" w:sz="4" w:space="1" w:color="7F7F7F" w:themeColor="text1" w:themeTint="80"/>
          <w:right w:val="single" w:sz="4" w:space="4" w:color="7F7F7F" w:themeColor="text1" w:themeTint="80"/>
        </w:pBdr>
        <w:ind w:right="-631"/>
      </w:pPr>
      <w:r>
        <w:t xml:space="preserve">Onze school beschikt over een </w:t>
      </w:r>
      <w:r w:rsidRPr="005835B7">
        <w:t>werkgroep</w:t>
      </w:r>
      <w:r>
        <w:t xml:space="preserve"> internationalisering met een duidelijke taakverdeling die gesteund wordt door de directie. De werkgroep komt regelmatig samen en trekt nieuwe leden aan. </w:t>
      </w:r>
    </w:p>
    <w:p w14:paraId="066387BD" w14:textId="77777777" w:rsidR="008647D6" w:rsidRDefault="008647D6" w:rsidP="007C1832">
      <w:pPr>
        <w:pStyle w:val="Ryckeveldebroodtekst"/>
        <w:ind w:right="-631"/>
      </w:pPr>
    </w:p>
    <w:p w14:paraId="335B0034" w14:textId="77777777" w:rsidR="007C1832" w:rsidRDefault="007C1832" w:rsidP="007C1832">
      <w:pPr>
        <w:pStyle w:val="Ryckeveldebroodtekst"/>
        <w:ind w:right="-631"/>
      </w:pPr>
      <w:r>
        <w:t>Een werkgroep ‘Internationalisering’ telt idealiter een kern van een 4 à 5-tal personen ‘internationalisering’. Zij trekken de internationale projecten op school en zijn verantwoordelijk voor de inhoudelijke en administratieve opvolging. Binnen deze groep kan het werk verdeeld worden en kunnen beslissingen samen genomen worden. Zo vermijd je dat alle knowhow op vlak van internationalisering verdwijnt</w:t>
      </w:r>
      <w:r w:rsidR="005835B7">
        <w:t xml:space="preserve"> bij het vertrek van de project</w:t>
      </w:r>
      <w:r>
        <w:t xml:space="preserve">coördinator. </w:t>
      </w:r>
    </w:p>
    <w:p w14:paraId="45239A9D" w14:textId="77777777" w:rsidR="007C1832" w:rsidRDefault="007C1832" w:rsidP="007C1832">
      <w:pPr>
        <w:pStyle w:val="Ryckeveldebroodtekst"/>
        <w:ind w:right="-631"/>
      </w:pPr>
      <w:r>
        <w:t>Zo’n ‘internationale cel’ met meerdere collega’s is ook een ideaal klankbord. Bij problemen of moeilijke keuzes kan je de knoop samen doorhakken.</w:t>
      </w:r>
    </w:p>
    <w:p w14:paraId="01EF5D12" w14:textId="77777777" w:rsidR="007C1832" w:rsidRPr="006B5A5A" w:rsidRDefault="000B24FB" w:rsidP="007C1832">
      <w:pPr>
        <w:pStyle w:val="Ryckeveldebroodtekst"/>
        <w:tabs>
          <w:tab w:val="right" w:pos="8300"/>
        </w:tabs>
      </w:pPr>
      <w:r>
        <w:t xml:space="preserve">De werkgroep bestaat idealiter uit een divers team van leerkrachten theorie, praktijk, enz. </w:t>
      </w:r>
      <w:r w:rsidR="007C1832">
        <w:t>Indien mogelijk en wenselijk kan de kerngroep ook een directielid, een vertegenwoordiger van de leerlingen en ouders bevatten</w:t>
      </w:r>
      <w:r w:rsidR="007C1832" w:rsidRPr="006B5A5A">
        <w:t>.</w:t>
      </w:r>
      <w:r>
        <w:t xml:space="preserve"> Op die manier creëer je een heel breed draagvlak.</w:t>
      </w:r>
    </w:p>
    <w:p w14:paraId="56D21B75" w14:textId="77777777" w:rsidR="003759A5" w:rsidRDefault="003759A5" w:rsidP="00EA398D">
      <w:pPr>
        <w:pStyle w:val="Ryckeveldebroodtekst"/>
      </w:pPr>
    </w:p>
    <w:p w14:paraId="55743FE1" w14:textId="77777777" w:rsidR="007C1832" w:rsidRDefault="007C1832" w:rsidP="00EA398D">
      <w:pPr>
        <w:pStyle w:val="Ryckeveldebroodtekst"/>
      </w:pPr>
      <w:r>
        <w:t>De werkgroep ‘Internationalisering’ coördineert de grensoverschrijdende projecten, maar uiteraard hoeft deze werkgroep niet al het werk te doen. Ook andere collega’s kunnen betrokken worden bij specifieke projecten. Hiervoor kan je gebruik maken van de vragenlijst ‘betrekken van collega’s’. Op die manier geef je collega’s de kans om hun steentje bij te dragen tot internationalisering, op hun tempo en hun manier.</w:t>
      </w:r>
    </w:p>
    <w:p w14:paraId="67C38C8D" w14:textId="77777777" w:rsidR="007C1832" w:rsidRPr="00AD332E" w:rsidRDefault="007C1832" w:rsidP="00EA398D">
      <w:pPr>
        <w:pStyle w:val="Ryckeveldebroodtekst"/>
      </w:pPr>
    </w:p>
    <w:p w14:paraId="53F3FA0D" w14:textId="77777777" w:rsidR="00EA7FB9" w:rsidRPr="00D26BA0" w:rsidRDefault="00642A92" w:rsidP="007C1832">
      <w:pPr>
        <w:pStyle w:val="Ryckeveldekop2"/>
      </w:pPr>
      <w:bookmarkStart w:id="21" w:name="_Toc535751988"/>
      <w:r>
        <w:t>Tips</w:t>
      </w:r>
      <w:r w:rsidR="00EA7FB9" w:rsidRPr="00D26BA0">
        <w:t xml:space="preserve"> ‘</w:t>
      </w:r>
      <w:r>
        <w:t>Werkgroep Internationalisering</w:t>
      </w:r>
      <w:r w:rsidR="00EA7FB9" w:rsidRPr="00D26BA0">
        <w:t>’</w:t>
      </w:r>
      <w:bookmarkEnd w:id="21"/>
    </w:p>
    <w:p w14:paraId="51CCB617" w14:textId="77777777" w:rsidR="00EA7FB9" w:rsidRDefault="00EA7FB9" w:rsidP="00EA7FB9">
      <w:pPr>
        <w:pStyle w:val="Ryckeveldebroodtekst"/>
        <w:tabs>
          <w:tab w:val="right" w:pos="8300"/>
        </w:tabs>
      </w:pPr>
    </w:p>
    <w:tbl>
      <w:tblPr>
        <w:tblStyle w:val="Tabelraster"/>
        <w:tblW w:w="8926" w:type="dxa"/>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Look w:val="04A0" w:firstRow="1" w:lastRow="0" w:firstColumn="1" w:lastColumn="0" w:noHBand="0" w:noVBand="1"/>
      </w:tblPr>
      <w:tblGrid>
        <w:gridCol w:w="2263"/>
        <w:gridCol w:w="6663"/>
      </w:tblGrid>
      <w:tr w:rsidR="00EA7FB9" w14:paraId="7775DC20" w14:textId="77777777" w:rsidTr="00707D39">
        <w:tc>
          <w:tcPr>
            <w:tcW w:w="2263" w:type="dxa"/>
          </w:tcPr>
          <w:p w14:paraId="35726361" w14:textId="77777777" w:rsidR="00EA7FB9" w:rsidRDefault="00EA7FB9" w:rsidP="00707D39">
            <w:pPr>
              <w:pStyle w:val="Ryckeveldebroodtekst"/>
              <w:tabs>
                <w:tab w:val="right" w:pos="8300"/>
              </w:tabs>
            </w:pPr>
            <w:r>
              <w:rPr>
                <w:noProof/>
                <w:lang w:eastAsia="nl-BE"/>
              </w:rPr>
              <w:drawing>
                <wp:inline distT="0" distB="0" distL="0" distR="0" wp14:anchorId="43804DED" wp14:editId="2C3A6506">
                  <wp:extent cx="1234328" cy="1440000"/>
                  <wp:effectExtent l="0" t="0" r="4445" b="825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eep-calm-and-involve-the-head.jpg"/>
                          <pic:cNvPicPr/>
                        </pic:nvPicPr>
                        <pic:blipFill>
                          <a:blip r:embed="rId53">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63" w:type="dxa"/>
          </w:tcPr>
          <w:p w14:paraId="005B3D9C" w14:textId="77777777" w:rsidR="00EA7FB9" w:rsidRPr="00952E7E" w:rsidRDefault="00EA7FB9" w:rsidP="00707D39">
            <w:pPr>
              <w:pStyle w:val="RyckeveldeKop3"/>
              <w:rPr>
                <w:color w:val="548DD4" w:themeColor="text2" w:themeTint="99"/>
              </w:rPr>
            </w:pPr>
            <w:r w:rsidRPr="00952E7E">
              <w:rPr>
                <w:color w:val="548DD4" w:themeColor="text2" w:themeTint="99"/>
              </w:rPr>
              <w:t>Tip 1: betrek de directie</w:t>
            </w:r>
          </w:p>
          <w:p w14:paraId="47573415" w14:textId="77777777" w:rsidR="00762D3A" w:rsidRDefault="00EA7FB9" w:rsidP="00513A34">
            <w:pPr>
              <w:pStyle w:val="Ryckeveldebroodtekst"/>
              <w:numPr>
                <w:ilvl w:val="0"/>
                <w:numId w:val="12"/>
              </w:numPr>
              <w:ind w:right="34"/>
            </w:pPr>
            <w:r>
              <w:t xml:space="preserve">Als het initiatief voor internationalisering op school niet van de directie komt, is het belangrijk die erbij te betrekken. In de eerste plaats om internationalisering te verankeren op school. Maar ook om het </w:t>
            </w:r>
            <w:r w:rsidRPr="00D411A5">
              <w:rPr>
                <w:b/>
              </w:rPr>
              <w:t>draagvlak</w:t>
            </w:r>
            <w:r>
              <w:t xml:space="preserve"> uit te breiden naar </w:t>
            </w:r>
            <w:hyperlink r:id="rId54" w:history="1">
              <w:r w:rsidRPr="00D411A5">
                <w:rPr>
                  <w:rStyle w:val="Hyperlink"/>
                </w:rPr>
                <w:t>andere collega’s</w:t>
              </w:r>
            </w:hyperlink>
            <w:r>
              <w:t xml:space="preserve"> op de school, voor mentale ondersteuning en voor de financiële kant van de zaak is steun van de directie essentieel.</w:t>
            </w:r>
            <w:r w:rsidR="00762D3A">
              <w:t xml:space="preserve"> Bovendien kan hij/</w:t>
            </w:r>
            <w:r w:rsidR="00513A34">
              <w:t>zij zo ook bewaken of internationalisering binnen de uitgewerkte visie in de praktijk gebracht wordt.</w:t>
            </w:r>
          </w:p>
        </w:tc>
      </w:tr>
      <w:tr w:rsidR="00EA7FB9" w14:paraId="040F1BFB" w14:textId="77777777" w:rsidTr="00707D39">
        <w:tc>
          <w:tcPr>
            <w:tcW w:w="8926" w:type="dxa"/>
            <w:gridSpan w:val="2"/>
            <w:shd w:val="clear" w:color="auto" w:fill="FFFFFF" w:themeFill="background1"/>
          </w:tcPr>
          <w:p w14:paraId="7F8A9F52" w14:textId="77777777" w:rsidR="00EA7FB9" w:rsidRDefault="00EA7FB9" w:rsidP="00707D39">
            <w:pPr>
              <w:pStyle w:val="Ryckeveldebroodtekst"/>
            </w:pPr>
          </w:p>
        </w:tc>
      </w:tr>
      <w:tr w:rsidR="00EA7FB9" w14:paraId="160180AF" w14:textId="77777777" w:rsidTr="00707D39">
        <w:tc>
          <w:tcPr>
            <w:tcW w:w="2263" w:type="dxa"/>
          </w:tcPr>
          <w:p w14:paraId="52B12427" w14:textId="77777777" w:rsidR="00EA7FB9" w:rsidRDefault="00EA7FB9" w:rsidP="00707D39">
            <w:pPr>
              <w:pStyle w:val="Ryckeveldebroodtekst"/>
              <w:tabs>
                <w:tab w:val="right" w:pos="8300"/>
              </w:tabs>
              <w:rPr>
                <w:noProof/>
                <w:lang w:eastAsia="nl-BE"/>
              </w:rPr>
            </w:pPr>
          </w:p>
          <w:p w14:paraId="70C4E04E" w14:textId="77777777" w:rsidR="00EA7FB9" w:rsidRDefault="00EA7FB9" w:rsidP="00707D39">
            <w:pPr>
              <w:pStyle w:val="Ryckeveldebroodtekst"/>
              <w:tabs>
                <w:tab w:val="right" w:pos="8300"/>
              </w:tabs>
              <w:rPr>
                <w:noProof/>
                <w:lang w:eastAsia="nl-BE"/>
              </w:rPr>
            </w:pPr>
            <w:r>
              <w:rPr>
                <w:noProof/>
                <w:lang w:eastAsia="nl-BE"/>
              </w:rPr>
              <w:drawing>
                <wp:inline distT="0" distB="0" distL="0" distR="0" wp14:anchorId="57426E8C" wp14:editId="2A97C2C2">
                  <wp:extent cx="1234328" cy="1440000"/>
                  <wp:effectExtent l="0" t="0" r="4445" b="825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eep-calm-and-divide-tasks.jpg"/>
                          <pic:cNvPicPr/>
                        </pic:nvPicPr>
                        <pic:blipFill>
                          <a:blip r:embed="rId55">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63" w:type="dxa"/>
          </w:tcPr>
          <w:p w14:paraId="4BDDFF01" w14:textId="77777777" w:rsidR="00EA7FB9" w:rsidRPr="00952E7E" w:rsidRDefault="00EA7FB9" w:rsidP="00707D39">
            <w:pPr>
              <w:pStyle w:val="RyckeveldeKop3"/>
              <w:rPr>
                <w:color w:val="548DD4" w:themeColor="text2" w:themeTint="99"/>
              </w:rPr>
            </w:pPr>
            <w:r w:rsidRPr="00952E7E">
              <w:rPr>
                <w:color w:val="548DD4" w:themeColor="text2" w:themeTint="99"/>
              </w:rPr>
              <w:t>tip 2: verdeel de taken</w:t>
            </w:r>
          </w:p>
          <w:p w14:paraId="1E8CAE25" w14:textId="77777777" w:rsidR="00EA7FB9" w:rsidRDefault="00EA7FB9" w:rsidP="00707D39">
            <w:pPr>
              <w:pStyle w:val="Ryckeveldebroodtekst"/>
              <w:tabs>
                <w:tab w:val="right" w:pos="8300"/>
              </w:tabs>
            </w:pPr>
            <w:r>
              <w:t xml:space="preserve">Ook binnen de werkgroep Internationalisering hoeft niet iedereen alles te doen. Belangrijk is om de taken op te lijsten en te verdelen op basis van de sterktes van de </w:t>
            </w:r>
            <w:proofErr w:type="spellStart"/>
            <w:r>
              <w:t>werkgroepleden</w:t>
            </w:r>
            <w:proofErr w:type="spellEnd"/>
            <w:r>
              <w:t xml:space="preserve">. Taken van de werkgroep zijn o.m. administratieve taken (verslag vergaderingen, subsidieaanvraag indienen, …), communicatie (website, sociale media, …), evaluatie van de projecten, disseminatie, inhoudelijke uitwerking van de projecten, enz. </w:t>
            </w:r>
          </w:p>
        </w:tc>
      </w:tr>
      <w:tr w:rsidR="00EA7FB9" w:rsidRPr="00A50035" w14:paraId="23CEC939" w14:textId="77777777" w:rsidTr="00707D39">
        <w:tc>
          <w:tcPr>
            <w:tcW w:w="8926" w:type="dxa"/>
            <w:gridSpan w:val="2"/>
            <w:shd w:val="clear" w:color="auto" w:fill="FFFFFF" w:themeFill="background1"/>
          </w:tcPr>
          <w:p w14:paraId="52B278BD" w14:textId="77777777" w:rsidR="00EA7FB9" w:rsidRDefault="00EA7FB9" w:rsidP="00707D39">
            <w:pPr>
              <w:pStyle w:val="Ryckeveldebroodtekst"/>
            </w:pPr>
          </w:p>
        </w:tc>
      </w:tr>
      <w:tr w:rsidR="00EA7FB9" w:rsidRPr="00A50035" w14:paraId="44A3D1BC" w14:textId="77777777" w:rsidTr="00707D39">
        <w:tc>
          <w:tcPr>
            <w:tcW w:w="2263" w:type="dxa"/>
          </w:tcPr>
          <w:p w14:paraId="4F0A4C06" w14:textId="77777777" w:rsidR="00EA7FB9" w:rsidRDefault="00EA7FB9" w:rsidP="00707D39">
            <w:pPr>
              <w:pStyle w:val="Ryckeveldebroodtekst"/>
              <w:tabs>
                <w:tab w:val="right" w:pos="8300"/>
              </w:tabs>
              <w:rPr>
                <w:noProof/>
                <w:lang w:eastAsia="nl-BE"/>
              </w:rPr>
            </w:pPr>
          </w:p>
          <w:p w14:paraId="5913647C" w14:textId="77777777" w:rsidR="00EA7FB9" w:rsidRDefault="00EA7FB9" w:rsidP="00707D39">
            <w:pPr>
              <w:pStyle w:val="Ryckeveldebroodtekst"/>
              <w:tabs>
                <w:tab w:val="right" w:pos="8300"/>
              </w:tabs>
              <w:rPr>
                <w:noProof/>
                <w:lang w:eastAsia="nl-BE"/>
              </w:rPr>
            </w:pPr>
            <w:r>
              <w:rPr>
                <w:noProof/>
                <w:lang w:eastAsia="nl-BE"/>
              </w:rPr>
              <w:drawing>
                <wp:inline distT="0" distB="0" distL="0" distR="0" wp14:anchorId="1B175469" wp14:editId="690E0201">
                  <wp:extent cx="1234328" cy="1440000"/>
                  <wp:effectExtent l="0" t="0" r="4445" b="825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eep-calm-and-create-a-team-spirit.jpg"/>
                          <pic:cNvPicPr/>
                        </pic:nvPicPr>
                        <pic:blipFill>
                          <a:blip r:embed="rId56">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63" w:type="dxa"/>
          </w:tcPr>
          <w:p w14:paraId="5802CEE0" w14:textId="77777777" w:rsidR="00EA7FB9" w:rsidRPr="00952E7E" w:rsidRDefault="00EA7FB9" w:rsidP="00707D39">
            <w:pPr>
              <w:pStyle w:val="RyckeveldeKop3"/>
              <w:rPr>
                <w:color w:val="548DD4" w:themeColor="text2" w:themeTint="99"/>
              </w:rPr>
            </w:pPr>
            <w:r w:rsidRPr="00952E7E">
              <w:rPr>
                <w:color w:val="548DD4" w:themeColor="text2" w:themeTint="99"/>
              </w:rPr>
              <w:t>tip 3: creëer een team-gevoel</w:t>
            </w:r>
          </w:p>
          <w:p w14:paraId="7EC73B71" w14:textId="77777777" w:rsidR="00EA7FB9" w:rsidRDefault="00EA7FB9" w:rsidP="00707D39">
            <w:pPr>
              <w:pStyle w:val="Ryckeveldebroodtekst"/>
            </w:pPr>
            <w:r>
              <w:t>door:</w:t>
            </w:r>
          </w:p>
          <w:p w14:paraId="3C40569C" w14:textId="77777777" w:rsidR="00EA7FB9" w:rsidRDefault="00EA7FB9" w:rsidP="00612D38">
            <w:pPr>
              <w:pStyle w:val="Ryckeveldebroodtekst"/>
              <w:numPr>
                <w:ilvl w:val="0"/>
                <w:numId w:val="11"/>
              </w:numPr>
              <w:ind w:left="317" w:hanging="283"/>
            </w:pPr>
            <w:r>
              <w:t>regelmatig samen te komen.</w:t>
            </w:r>
          </w:p>
          <w:p w14:paraId="0B47828E" w14:textId="77777777" w:rsidR="00EA7FB9" w:rsidRDefault="00EA7FB9" w:rsidP="00612D38">
            <w:pPr>
              <w:pStyle w:val="Ryckeveldebroodtekst"/>
              <w:numPr>
                <w:ilvl w:val="0"/>
                <w:numId w:val="11"/>
              </w:numPr>
              <w:ind w:left="317" w:hanging="283"/>
            </w:pPr>
            <w:r>
              <w:t xml:space="preserve">te werken met een </w:t>
            </w:r>
            <w:hyperlink r:id="rId57" w:history="1">
              <w:r w:rsidRPr="00893473">
                <w:rPr>
                  <w:rStyle w:val="Hyperlink"/>
                </w:rPr>
                <w:t>gedeelde agenda</w:t>
              </w:r>
            </w:hyperlink>
            <w:r>
              <w:t xml:space="preserve"> met daarin:</w:t>
            </w:r>
          </w:p>
          <w:p w14:paraId="516839EE" w14:textId="77777777" w:rsidR="00EA7FB9" w:rsidRDefault="00EA7FB9" w:rsidP="00612D38">
            <w:pPr>
              <w:pStyle w:val="Ryckeveldebroodtekst"/>
              <w:numPr>
                <w:ilvl w:val="1"/>
                <w:numId w:val="11"/>
              </w:numPr>
              <w:ind w:left="743"/>
            </w:pPr>
            <w:r>
              <w:t>de vergaderdata van de werkgroep</w:t>
            </w:r>
          </w:p>
          <w:p w14:paraId="26835014" w14:textId="77777777" w:rsidR="00EA7FB9" w:rsidRDefault="00EA7FB9" w:rsidP="00612D38">
            <w:pPr>
              <w:pStyle w:val="Ryckeveldebroodtekst"/>
              <w:numPr>
                <w:ilvl w:val="1"/>
                <w:numId w:val="11"/>
              </w:numPr>
              <w:ind w:left="743"/>
            </w:pPr>
            <w:r>
              <w:t>deadlines voor subsidieaanvragen.</w:t>
            </w:r>
          </w:p>
          <w:p w14:paraId="16A3E955" w14:textId="77777777" w:rsidR="00EA7FB9" w:rsidRDefault="00EA7FB9" w:rsidP="00612D38">
            <w:pPr>
              <w:pStyle w:val="Ryckeveldebroodtekst"/>
              <w:numPr>
                <w:ilvl w:val="1"/>
                <w:numId w:val="11"/>
              </w:numPr>
              <w:ind w:left="743"/>
            </w:pPr>
            <w:r>
              <w:t xml:space="preserve">data van nascholingen rond internationalisering. </w:t>
            </w:r>
          </w:p>
          <w:p w14:paraId="293B2218" w14:textId="77777777" w:rsidR="00513A34" w:rsidRDefault="00513A34" w:rsidP="00513A34">
            <w:pPr>
              <w:pStyle w:val="Ryckeveldebroodtekst"/>
              <w:numPr>
                <w:ilvl w:val="0"/>
                <w:numId w:val="11"/>
              </w:numPr>
              <w:ind w:left="325" w:hanging="284"/>
            </w:pPr>
            <w:r>
              <w:t>een gesloten Facebook-groep of een ander platform waarop bv. foto’s, documenten en andere zaken kunnen gedeeld worden.</w:t>
            </w:r>
          </w:p>
          <w:p w14:paraId="5C97BFBE" w14:textId="77777777" w:rsidR="00513A34" w:rsidRDefault="00513A34" w:rsidP="00513A34">
            <w:pPr>
              <w:pStyle w:val="Ryckeveldebroodtekst"/>
              <w:numPr>
                <w:ilvl w:val="0"/>
                <w:numId w:val="11"/>
              </w:numPr>
              <w:ind w:left="325" w:hanging="284"/>
            </w:pPr>
            <w:r>
              <w:t xml:space="preserve">het leuk te houden: vier successen, zoals een goedgekeurd project, maar </w:t>
            </w:r>
            <w:r w:rsidR="005835B7">
              <w:t xml:space="preserve">deel </w:t>
            </w:r>
            <w:r>
              <w:t>ook ontgoochelingen.</w:t>
            </w:r>
          </w:p>
        </w:tc>
      </w:tr>
      <w:tr w:rsidR="002F4405" w:rsidRPr="00A50035" w14:paraId="56D75FB8" w14:textId="77777777" w:rsidTr="00BB1EA2">
        <w:tc>
          <w:tcPr>
            <w:tcW w:w="8926" w:type="dxa"/>
            <w:gridSpan w:val="2"/>
            <w:shd w:val="clear" w:color="auto" w:fill="FFFFFF" w:themeFill="background1"/>
          </w:tcPr>
          <w:p w14:paraId="5BB200D9" w14:textId="77777777" w:rsidR="002F4405" w:rsidRDefault="002F4405" w:rsidP="00BB1EA2">
            <w:pPr>
              <w:pStyle w:val="Ryckeveldebroodtekst"/>
            </w:pPr>
          </w:p>
        </w:tc>
      </w:tr>
      <w:tr w:rsidR="002F4405" w:rsidRPr="00A50035" w14:paraId="6CAD7A70" w14:textId="77777777" w:rsidTr="00BB1EA2">
        <w:tc>
          <w:tcPr>
            <w:tcW w:w="2263" w:type="dxa"/>
          </w:tcPr>
          <w:p w14:paraId="1F7FFC59" w14:textId="77777777" w:rsidR="002F4405" w:rsidRDefault="002F4405" w:rsidP="00BB1EA2">
            <w:pPr>
              <w:pStyle w:val="Ryckeveldebroodtekst"/>
              <w:tabs>
                <w:tab w:val="right" w:pos="8300"/>
              </w:tabs>
              <w:rPr>
                <w:noProof/>
                <w:lang w:eastAsia="nl-BE"/>
              </w:rPr>
            </w:pPr>
          </w:p>
          <w:p w14:paraId="0C00A865" w14:textId="77777777" w:rsidR="002F4405" w:rsidRDefault="002F4405" w:rsidP="00BB1EA2">
            <w:pPr>
              <w:pStyle w:val="Ryckeveldebroodtekst"/>
              <w:tabs>
                <w:tab w:val="right" w:pos="8300"/>
              </w:tabs>
              <w:rPr>
                <w:noProof/>
                <w:lang w:eastAsia="nl-BE"/>
              </w:rPr>
            </w:pPr>
            <w:r>
              <w:rPr>
                <w:noProof/>
                <w:lang w:eastAsia="nl-BE"/>
              </w:rPr>
              <w:drawing>
                <wp:inline distT="0" distB="0" distL="0" distR="0" wp14:anchorId="596FD39A" wp14:editId="3215A2B9">
                  <wp:extent cx="1286400" cy="1440000"/>
                  <wp:effectExtent l="0" t="0" r="9525" b="825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eep_calm_and_involve_your_network.jpg"/>
                          <pic:cNvPicPr/>
                        </pic:nvPicPr>
                        <pic:blipFill rotWithShape="1">
                          <a:blip r:embed="rId58">
                            <a:extLst>
                              <a:ext uri="{28A0092B-C50C-407E-A947-70E740481C1C}">
                                <a14:useLocalDpi xmlns:a14="http://schemas.microsoft.com/office/drawing/2010/main" val="0"/>
                              </a:ext>
                            </a:extLst>
                          </a:blip>
                          <a:srcRect b="4048"/>
                          <a:stretch/>
                        </pic:blipFill>
                        <pic:spPr bwMode="auto">
                          <a:xfrm>
                            <a:off x="0" y="0"/>
                            <a:ext cx="12864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6663" w:type="dxa"/>
            <w:shd w:val="clear" w:color="auto" w:fill="auto"/>
          </w:tcPr>
          <w:p w14:paraId="1048D7CD" w14:textId="77777777" w:rsidR="002F4405" w:rsidRPr="00952E7E" w:rsidRDefault="002F4405" w:rsidP="00BB1EA2">
            <w:pPr>
              <w:pStyle w:val="RyckeveldeKop3"/>
              <w:rPr>
                <w:color w:val="548DD4" w:themeColor="text2" w:themeTint="99"/>
              </w:rPr>
            </w:pPr>
            <w:r>
              <w:rPr>
                <w:color w:val="548DD4" w:themeColor="text2" w:themeTint="99"/>
              </w:rPr>
              <w:t>tip 4</w:t>
            </w:r>
            <w:r w:rsidRPr="00952E7E">
              <w:rPr>
                <w:color w:val="548DD4" w:themeColor="text2" w:themeTint="99"/>
              </w:rPr>
              <w:t xml:space="preserve">: </w:t>
            </w:r>
            <w:r>
              <w:rPr>
                <w:color w:val="548DD4" w:themeColor="text2" w:themeTint="99"/>
              </w:rPr>
              <w:t>BETREK ZOVEEL MOGELIJK BELANGHEBBENDEN</w:t>
            </w:r>
          </w:p>
          <w:p w14:paraId="558B9449" w14:textId="77777777" w:rsidR="002F4405" w:rsidRDefault="002F4405" w:rsidP="00BB1EA2">
            <w:pPr>
              <w:pStyle w:val="Ryckeveldebroodtekst"/>
            </w:pPr>
            <w:r>
              <w:t xml:space="preserve">Betrek zoveel mogelijk collega’s. Een online vragenlijst kan daarvoor een handig instrument zijn. Het geeft hen de kans om op hun tempo en hun manier te groeien in internationale projectwerking: zie </w:t>
            </w:r>
            <w:hyperlink r:id="rId59" w:history="1">
              <w:r w:rsidRPr="00102696">
                <w:rPr>
                  <w:rStyle w:val="Hyperlink"/>
                </w:rPr>
                <w:t>https://goo.gl/forms/ZTuwN01Qi6Ydp9v43</w:t>
              </w:r>
            </w:hyperlink>
            <w:r>
              <w:t>.</w:t>
            </w:r>
          </w:p>
          <w:p w14:paraId="66C492ED" w14:textId="77777777" w:rsidR="002F4405" w:rsidRDefault="002F4405" w:rsidP="002F4405">
            <w:pPr>
              <w:pStyle w:val="Ryckeveldebroodtekst"/>
            </w:pPr>
            <w:r>
              <w:t xml:space="preserve">Betrek daarnaast </w:t>
            </w:r>
            <w:r w:rsidRPr="00426969">
              <w:t>andere belanghebbenden. Het kan daarbij gaan om personeel van andere afdelingen</w:t>
            </w:r>
            <w:r>
              <w:t xml:space="preserve">, van andere scholen van de scholengroep of –gemeenschap.  </w:t>
            </w:r>
          </w:p>
          <w:p w14:paraId="1E458935" w14:textId="77777777" w:rsidR="002B6586" w:rsidRDefault="002B6586" w:rsidP="002B6586">
            <w:pPr>
              <w:pStyle w:val="Ryckeveldebroodtekst"/>
            </w:pPr>
            <w:r>
              <w:t>Ook leerlingen behoren tot de belanghebbenden. Zo kunnen leerlingen die deelnamen aan grensoverschrijdende projecten bv. ambassadeur zijn en andere leerlingen warm maken hiervoor, of ingezet worden voor een workshop rond een andere taal, een ander onderwijssysteem, enz.</w:t>
            </w:r>
          </w:p>
        </w:tc>
      </w:tr>
    </w:tbl>
    <w:p w14:paraId="563EFFC4" w14:textId="77777777" w:rsidR="002F4405" w:rsidRPr="003549A7" w:rsidRDefault="002F4405" w:rsidP="002F4405">
      <w:pPr>
        <w:pStyle w:val="Ryckeveldebroodtekst"/>
        <w:tabs>
          <w:tab w:val="right" w:pos="8300"/>
        </w:tabs>
        <w:rPr>
          <w:lang w:val="nl-NL"/>
        </w:rPr>
      </w:pPr>
    </w:p>
    <w:p w14:paraId="49E6DD64" w14:textId="77777777" w:rsidR="00EA7FB9" w:rsidRPr="002F4405" w:rsidRDefault="00EA7FB9" w:rsidP="00EA7FB9">
      <w:pPr>
        <w:pStyle w:val="Ryckeveldebroodtekst"/>
        <w:tabs>
          <w:tab w:val="right" w:pos="8300"/>
        </w:tabs>
        <w:rPr>
          <w:lang w:val="nl-NL"/>
        </w:rPr>
      </w:pPr>
    </w:p>
    <w:p w14:paraId="38C82157" w14:textId="77777777" w:rsidR="00EA7FB9" w:rsidRDefault="00EA7FB9" w:rsidP="00EA7FB9">
      <w:pPr>
        <w:pStyle w:val="Ryckeveldebroodtekst"/>
      </w:pPr>
    </w:p>
    <w:p w14:paraId="70B3E28A" w14:textId="77777777" w:rsidR="00EA7FB9" w:rsidRDefault="00EA7FB9">
      <w:pPr>
        <w:rPr>
          <w:rFonts w:asciiTheme="minorHAnsi" w:eastAsia="Times New Roman" w:hAnsiTheme="minorHAnsi"/>
          <w:sz w:val="22"/>
          <w:szCs w:val="20"/>
          <w:lang w:val="nl-BE"/>
        </w:rPr>
      </w:pPr>
      <w:r>
        <w:br w:type="page"/>
      </w:r>
    </w:p>
    <w:tbl>
      <w:tblPr>
        <w:tblStyle w:val="Tabelraster"/>
        <w:tblW w:w="9352"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4356"/>
        <w:gridCol w:w="4996"/>
      </w:tblGrid>
      <w:tr w:rsidR="00EA7FB9" w14:paraId="0A7FBEC5" w14:textId="77777777" w:rsidTr="008647D6">
        <w:tc>
          <w:tcPr>
            <w:tcW w:w="4356" w:type="dxa"/>
          </w:tcPr>
          <w:p w14:paraId="4006C377" w14:textId="77777777" w:rsidR="00EA7FB9" w:rsidRDefault="00EA7FB9" w:rsidP="00707D39">
            <w:pPr>
              <w:pStyle w:val="Ryckeveldebroodtekst"/>
              <w:tabs>
                <w:tab w:val="right" w:pos="8300"/>
              </w:tabs>
              <w:ind w:left="-120"/>
            </w:pPr>
            <w:r>
              <w:rPr>
                <w:noProof/>
                <w:lang w:eastAsia="nl-BE"/>
              </w:rPr>
              <w:lastRenderedPageBreak/>
              <w:drawing>
                <wp:inline distT="0" distB="0" distL="0" distR="0" wp14:anchorId="03105CA4" wp14:editId="25BEB35B">
                  <wp:extent cx="2698682" cy="1800000"/>
                  <wp:effectExtent l="0" t="0" r="6985"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ennisdeling.jpg"/>
                          <pic:cNvPicPr/>
                        </pic:nvPicPr>
                        <pic:blipFill>
                          <a:blip r:embed="rId29">
                            <a:extLst>
                              <a:ext uri="{28A0092B-C50C-407E-A947-70E740481C1C}">
                                <a14:useLocalDpi xmlns:a14="http://schemas.microsoft.com/office/drawing/2010/main" val="0"/>
                              </a:ext>
                            </a:extLst>
                          </a:blip>
                          <a:stretch>
                            <a:fillRect/>
                          </a:stretch>
                        </pic:blipFill>
                        <pic:spPr>
                          <a:xfrm>
                            <a:off x="0" y="0"/>
                            <a:ext cx="2698682" cy="1800000"/>
                          </a:xfrm>
                          <a:prstGeom prst="rect">
                            <a:avLst/>
                          </a:prstGeom>
                        </pic:spPr>
                      </pic:pic>
                    </a:graphicData>
                  </a:graphic>
                </wp:inline>
              </w:drawing>
            </w:r>
          </w:p>
        </w:tc>
        <w:tc>
          <w:tcPr>
            <w:tcW w:w="4996" w:type="dxa"/>
          </w:tcPr>
          <w:p w14:paraId="5E858578" w14:textId="77777777" w:rsidR="00EA7FB9" w:rsidRDefault="00EA7FB9" w:rsidP="00707D39">
            <w:pPr>
              <w:pStyle w:val="Ryckeveldebroodtekst"/>
              <w:tabs>
                <w:tab w:val="right" w:pos="8300"/>
              </w:tabs>
            </w:pPr>
          </w:p>
          <w:p w14:paraId="435E333F" w14:textId="77777777" w:rsidR="00EA7FB9" w:rsidRDefault="00EA7FB9" w:rsidP="00707D39">
            <w:pPr>
              <w:pStyle w:val="Ryckeveldebroodtekst"/>
              <w:tabs>
                <w:tab w:val="right" w:pos="8300"/>
              </w:tabs>
            </w:pPr>
          </w:p>
          <w:p w14:paraId="0FE0CBE2" w14:textId="77777777" w:rsidR="00EA7FB9" w:rsidRPr="00500DC9" w:rsidRDefault="00EA7FB9" w:rsidP="00707D39">
            <w:pPr>
              <w:pStyle w:val="Ryckeveldebroodtekst"/>
              <w:tabs>
                <w:tab w:val="right" w:pos="8300"/>
              </w:tabs>
              <w:rPr>
                <w:sz w:val="14"/>
                <w:szCs w:val="14"/>
              </w:rPr>
            </w:pPr>
          </w:p>
          <w:p w14:paraId="3DFA6854" w14:textId="77777777" w:rsidR="00EA7FB9" w:rsidRPr="00500DC9" w:rsidRDefault="00EA7FB9" w:rsidP="00707D39">
            <w:pPr>
              <w:pStyle w:val="Ryckeveldebroodtekst"/>
              <w:tabs>
                <w:tab w:val="right" w:pos="8300"/>
              </w:tabs>
              <w:rPr>
                <w:sz w:val="14"/>
                <w:szCs w:val="14"/>
              </w:rPr>
            </w:pPr>
          </w:p>
          <w:p w14:paraId="4A814671" w14:textId="77777777" w:rsidR="00EA7FB9" w:rsidRDefault="00EA7FB9" w:rsidP="00707D39">
            <w:pPr>
              <w:pStyle w:val="Ryckeveldebroodtekst"/>
              <w:tabs>
                <w:tab w:val="right" w:pos="8300"/>
              </w:tabs>
            </w:pPr>
          </w:p>
          <w:p w14:paraId="5C78346A" w14:textId="77777777" w:rsidR="00EA7FB9" w:rsidRDefault="00EA7FB9" w:rsidP="00C87DE2">
            <w:pPr>
              <w:pStyle w:val="RyckeveldelKop1"/>
            </w:pPr>
            <w:bookmarkStart w:id="22" w:name="_Toc535751989"/>
            <w:r>
              <w:t xml:space="preserve">4. </w:t>
            </w:r>
            <w:r w:rsidR="00C87DE2">
              <w:t>Kennis rond Internationalisering</w:t>
            </w:r>
            <w:bookmarkEnd w:id="22"/>
          </w:p>
        </w:tc>
      </w:tr>
    </w:tbl>
    <w:p w14:paraId="61C6537F" w14:textId="77777777" w:rsidR="00EA7FB9" w:rsidRDefault="00EA7FB9" w:rsidP="00EA7FB9">
      <w:pPr>
        <w:pStyle w:val="Ryckeveldebroodtekst"/>
        <w:tabs>
          <w:tab w:val="right" w:pos="8300"/>
        </w:tabs>
      </w:pPr>
    </w:p>
    <w:p w14:paraId="107E175D" w14:textId="77777777" w:rsidR="008647D6" w:rsidRDefault="008647D6" w:rsidP="008647D6">
      <w:pPr>
        <w:pStyle w:val="Ryckeveldekop2"/>
      </w:pPr>
      <w:bookmarkStart w:id="23" w:name="_Toc535751990"/>
      <w:r>
        <w:t>Inleiding</w:t>
      </w:r>
      <w:bookmarkEnd w:id="23"/>
    </w:p>
    <w:p w14:paraId="505317A9" w14:textId="77777777" w:rsidR="008647D6" w:rsidRDefault="008647D6" w:rsidP="008647D6">
      <w:pPr>
        <w:pStyle w:val="Ryckeveldebroodtekst"/>
        <w:pBdr>
          <w:top w:val="single" w:sz="4" w:space="1" w:color="7F7F7F" w:themeColor="text1" w:themeTint="80"/>
          <w:left w:val="single" w:sz="4" w:space="4" w:color="7F7F7F" w:themeColor="text1" w:themeTint="80"/>
          <w:bottom w:val="single" w:sz="4" w:space="1" w:color="7F7F7F" w:themeColor="text1" w:themeTint="80"/>
          <w:right w:val="single" w:sz="4" w:space="4" w:color="7F7F7F" w:themeColor="text1" w:themeTint="80"/>
        </w:pBdr>
        <w:ind w:right="-631"/>
      </w:pPr>
      <w:r>
        <w:t xml:space="preserve">Onze school beschikt over een strategie om kennis in kaart te brengen en te delen binnen de werkgroep </w:t>
      </w:r>
      <w:r w:rsidR="000819D3">
        <w:t>internationalisering, te managen en die kennis verder te ontwikkelen.</w:t>
      </w:r>
    </w:p>
    <w:p w14:paraId="1EBF962C" w14:textId="77777777" w:rsidR="008647D6" w:rsidRDefault="008647D6" w:rsidP="00EA7FB9">
      <w:pPr>
        <w:pStyle w:val="Ryckeveldebroodtekst"/>
        <w:ind w:right="-631"/>
      </w:pPr>
    </w:p>
    <w:p w14:paraId="36F0DF6A" w14:textId="77777777" w:rsidR="000819D3" w:rsidRDefault="00EA7FB9" w:rsidP="00EA7FB9">
      <w:pPr>
        <w:pStyle w:val="Ryckeveldebroodtekst"/>
        <w:ind w:right="-631"/>
      </w:pPr>
      <w:r>
        <w:t xml:space="preserve">Om op een duurzame manier aan internationalisering te doen, is er nood aan heel wat kennis: mogelijke subsidieprogramma’s, calls, deadlines, expertise bij het uitschrijven van de projectaanvraag, knowhow voor het implementeren van een goedgekeurd project, goede praktijkvoorbeelden, mogelijke hulplijnen, enz. </w:t>
      </w:r>
      <w:r w:rsidR="000819D3">
        <w:t>Het is belangrijk om deze kennis op school te houden en de opbouw ervan te verzekeren, ze vast te leggen en te delen, zodat collega’s die nieuw zijn in de werkgroep zich snel kunnen inwerken en verder kunnen bouwen op deze kennis.</w:t>
      </w:r>
      <w:r w:rsidR="000918BF">
        <w:t xml:space="preserve"> Dit hoofdstuk gaat dus over interne communicatie: het delen van kennis in de eigen school (niet de kennisdeling met partners).</w:t>
      </w:r>
    </w:p>
    <w:p w14:paraId="51B7BFA5" w14:textId="77777777" w:rsidR="000819D3" w:rsidRDefault="000819D3" w:rsidP="00EA7FB9">
      <w:pPr>
        <w:pStyle w:val="Ryckeveldebroodtekst"/>
        <w:ind w:right="-631"/>
      </w:pPr>
    </w:p>
    <w:p w14:paraId="11400A7D" w14:textId="77777777" w:rsidR="00EA7FB9" w:rsidRPr="006B5A5A" w:rsidRDefault="00EA7FB9" w:rsidP="00EA7FB9">
      <w:pPr>
        <w:pStyle w:val="Ryckeveldebroodtekst"/>
        <w:ind w:right="-631"/>
      </w:pPr>
      <w:r>
        <w:t xml:space="preserve">Welke kennis is er op de school aanwezig en hoe kan deze gedeeld en ontwikkeld worden? Enkele tips. </w:t>
      </w:r>
    </w:p>
    <w:p w14:paraId="60DF2650" w14:textId="77777777" w:rsidR="00EA7FB9" w:rsidRPr="006B5A5A" w:rsidRDefault="00EA7FB9" w:rsidP="00EA7FB9">
      <w:pPr>
        <w:pStyle w:val="Ryckeveldebroodtekst"/>
        <w:tabs>
          <w:tab w:val="right" w:pos="8300"/>
        </w:tabs>
      </w:pPr>
    </w:p>
    <w:p w14:paraId="6BCDC126" w14:textId="77777777" w:rsidR="008647D6" w:rsidRDefault="008647D6" w:rsidP="008647D6">
      <w:pPr>
        <w:pStyle w:val="Ryckeveldekop2"/>
      </w:pPr>
      <w:bookmarkStart w:id="24" w:name="_Toc535751991"/>
      <w:r>
        <w:t>Tips rond kennismanagement</w:t>
      </w:r>
      <w:bookmarkEnd w:id="24"/>
    </w:p>
    <w:p w14:paraId="4F77B2D5" w14:textId="77777777" w:rsidR="00EA7FB9" w:rsidRDefault="00EA7FB9" w:rsidP="00EA7FB9">
      <w:pPr>
        <w:pStyle w:val="Ryckeveldebroodtekst"/>
        <w:tabs>
          <w:tab w:val="right" w:pos="8300"/>
        </w:tabs>
      </w:pPr>
    </w:p>
    <w:tbl>
      <w:tblPr>
        <w:tblStyle w:val="Tabelraster"/>
        <w:tblW w:w="8926" w:type="dxa"/>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Look w:val="04A0" w:firstRow="1" w:lastRow="0" w:firstColumn="1" w:lastColumn="0" w:noHBand="0" w:noVBand="1"/>
      </w:tblPr>
      <w:tblGrid>
        <w:gridCol w:w="2263"/>
        <w:gridCol w:w="6663"/>
      </w:tblGrid>
      <w:tr w:rsidR="00EA7FB9" w14:paraId="0DBE1ACB" w14:textId="77777777" w:rsidTr="00707D39">
        <w:tc>
          <w:tcPr>
            <w:tcW w:w="2263" w:type="dxa"/>
          </w:tcPr>
          <w:p w14:paraId="3E14821A" w14:textId="77777777" w:rsidR="00EA7FB9" w:rsidRDefault="00EA7FB9" w:rsidP="00707D39">
            <w:pPr>
              <w:pStyle w:val="Ryckeveldebroodtekst"/>
              <w:tabs>
                <w:tab w:val="right" w:pos="8300"/>
              </w:tabs>
            </w:pPr>
            <w:r>
              <w:rPr>
                <w:noProof/>
                <w:lang w:eastAsia="nl-BE"/>
              </w:rPr>
              <w:drawing>
                <wp:inline distT="0" distB="0" distL="0" distR="0" wp14:anchorId="1FF3713F" wp14:editId="594C376E">
                  <wp:extent cx="1234329" cy="1440000"/>
                  <wp:effectExtent l="0" t="0" r="4445" b="825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5 platform.jpg"/>
                          <pic:cNvPicPr/>
                        </pic:nvPicPr>
                        <pic:blipFill>
                          <a:blip r:embed="rId60">
                            <a:extLst>
                              <a:ext uri="{28A0092B-C50C-407E-A947-70E740481C1C}">
                                <a14:useLocalDpi xmlns:a14="http://schemas.microsoft.com/office/drawing/2010/main" val="0"/>
                              </a:ext>
                            </a:extLst>
                          </a:blip>
                          <a:stretch>
                            <a:fillRect/>
                          </a:stretch>
                        </pic:blipFill>
                        <pic:spPr>
                          <a:xfrm>
                            <a:off x="0" y="0"/>
                            <a:ext cx="1234329" cy="1440000"/>
                          </a:xfrm>
                          <a:prstGeom prst="rect">
                            <a:avLst/>
                          </a:prstGeom>
                        </pic:spPr>
                      </pic:pic>
                    </a:graphicData>
                  </a:graphic>
                </wp:inline>
              </w:drawing>
            </w:r>
          </w:p>
        </w:tc>
        <w:tc>
          <w:tcPr>
            <w:tcW w:w="6663" w:type="dxa"/>
          </w:tcPr>
          <w:p w14:paraId="33CFE86D" w14:textId="77777777" w:rsidR="00EA7FB9" w:rsidRPr="00952E7E" w:rsidRDefault="00EA7FB9" w:rsidP="00707D39">
            <w:pPr>
              <w:pStyle w:val="RyckeveldeKop3"/>
              <w:rPr>
                <w:color w:val="548DD4" w:themeColor="text2" w:themeTint="99"/>
              </w:rPr>
            </w:pPr>
            <w:r w:rsidRPr="00952E7E">
              <w:rPr>
                <w:color w:val="548DD4" w:themeColor="text2" w:themeTint="99"/>
              </w:rPr>
              <w:t>Tip 1: CREËER EEN PLATFORM VOOR KENNISDELING</w:t>
            </w:r>
          </w:p>
          <w:p w14:paraId="4A14744A" w14:textId="77777777" w:rsidR="00EA7FB9" w:rsidRDefault="00EA7FB9" w:rsidP="000918BF">
            <w:pPr>
              <w:pStyle w:val="Ryckeveldebroodtekst"/>
              <w:numPr>
                <w:ilvl w:val="0"/>
                <w:numId w:val="12"/>
              </w:numPr>
              <w:ind w:right="34"/>
            </w:pPr>
            <w:r>
              <w:t xml:space="preserve">Een belangrijke manier om de internationaliseringswerking te professionaliseren is om kennis te bundelen en te ontwikkelen. Daarvoor kan je gebruik maken van </w:t>
            </w:r>
            <w:r w:rsidRPr="000D7D06">
              <w:rPr>
                <w:b/>
              </w:rPr>
              <w:t>een platform</w:t>
            </w:r>
            <w:r>
              <w:t xml:space="preserve">, zoals Google Drive, Dropbox, </w:t>
            </w:r>
            <w:proofErr w:type="spellStart"/>
            <w:r>
              <w:t>SmartSchool</w:t>
            </w:r>
            <w:proofErr w:type="spellEnd"/>
            <w:r>
              <w:t xml:space="preserve">, </w:t>
            </w:r>
            <w:proofErr w:type="spellStart"/>
            <w:r w:rsidR="000918BF">
              <w:t>eTwinning</w:t>
            </w:r>
            <w:proofErr w:type="spellEnd"/>
            <w:r>
              <w:t>, en</w:t>
            </w:r>
            <w:r w:rsidR="000918BF">
              <w:t xml:space="preserve"> andere elektronische leeromgevingen</w:t>
            </w:r>
            <w:r>
              <w:t xml:space="preserve">. </w:t>
            </w:r>
          </w:p>
        </w:tc>
      </w:tr>
      <w:tr w:rsidR="00EA7FB9" w14:paraId="6CADE845" w14:textId="77777777" w:rsidTr="00707D39">
        <w:tc>
          <w:tcPr>
            <w:tcW w:w="8926" w:type="dxa"/>
            <w:gridSpan w:val="2"/>
            <w:shd w:val="clear" w:color="auto" w:fill="FFFFFF" w:themeFill="background1"/>
          </w:tcPr>
          <w:p w14:paraId="5116A467" w14:textId="77777777" w:rsidR="00EA7FB9" w:rsidRDefault="00EA7FB9" w:rsidP="00707D39">
            <w:pPr>
              <w:pStyle w:val="Ryckeveldebroodtekst"/>
            </w:pPr>
          </w:p>
        </w:tc>
      </w:tr>
      <w:tr w:rsidR="00EA7FB9" w14:paraId="641B2D16" w14:textId="77777777" w:rsidTr="00707D39">
        <w:tc>
          <w:tcPr>
            <w:tcW w:w="2263" w:type="dxa"/>
          </w:tcPr>
          <w:p w14:paraId="66B48BA3" w14:textId="77777777" w:rsidR="00EA7FB9" w:rsidRDefault="00EA7FB9" w:rsidP="00707D39">
            <w:pPr>
              <w:pStyle w:val="Ryckeveldebroodtekst"/>
              <w:tabs>
                <w:tab w:val="right" w:pos="8300"/>
              </w:tabs>
              <w:rPr>
                <w:noProof/>
                <w:lang w:eastAsia="nl-BE"/>
              </w:rPr>
            </w:pPr>
          </w:p>
          <w:p w14:paraId="375DCDB3" w14:textId="77777777" w:rsidR="00EA7FB9" w:rsidRDefault="00EA7FB9" w:rsidP="00707D39">
            <w:pPr>
              <w:pStyle w:val="Ryckeveldebroodtekst"/>
              <w:tabs>
                <w:tab w:val="right" w:pos="8300"/>
              </w:tabs>
              <w:rPr>
                <w:noProof/>
                <w:lang w:eastAsia="nl-BE"/>
              </w:rPr>
            </w:pPr>
            <w:r>
              <w:rPr>
                <w:noProof/>
                <w:lang w:eastAsia="nl-BE"/>
              </w:rPr>
              <w:lastRenderedPageBreak/>
              <w:drawing>
                <wp:inline distT="0" distB="0" distL="0" distR="0" wp14:anchorId="5BF763FB" wp14:editId="3CC3790A">
                  <wp:extent cx="1234328" cy="1440000"/>
                  <wp:effectExtent l="0" t="0" r="4445" b="825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5 keep-calm-and-share-knowledge.jpg"/>
                          <pic:cNvPicPr/>
                        </pic:nvPicPr>
                        <pic:blipFill>
                          <a:blip r:embed="rId61">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63" w:type="dxa"/>
          </w:tcPr>
          <w:p w14:paraId="24A90B92" w14:textId="77777777" w:rsidR="00EA7FB9" w:rsidRPr="00952E7E" w:rsidRDefault="00EA7FB9" w:rsidP="00707D39">
            <w:pPr>
              <w:pStyle w:val="RyckeveldeKop3"/>
              <w:rPr>
                <w:color w:val="548DD4" w:themeColor="text2" w:themeTint="99"/>
              </w:rPr>
            </w:pPr>
            <w:r w:rsidRPr="00952E7E">
              <w:rPr>
                <w:color w:val="548DD4" w:themeColor="text2" w:themeTint="99"/>
              </w:rPr>
              <w:lastRenderedPageBreak/>
              <w:t>tip 2: DEEL VOLGENDE KENNIS</w:t>
            </w:r>
          </w:p>
          <w:p w14:paraId="042D94B8" w14:textId="77777777" w:rsidR="00EA7FB9" w:rsidRDefault="00EA7FB9" w:rsidP="00707D39">
            <w:pPr>
              <w:pStyle w:val="Ryckeveldebroodtekst"/>
              <w:tabs>
                <w:tab w:val="right" w:pos="8300"/>
              </w:tabs>
            </w:pPr>
            <w:r>
              <w:t>Op een deelplatform maak je diverse mappen aan rond internationalisering, zoals:</w:t>
            </w:r>
          </w:p>
          <w:p w14:paraId="63AEFE8E" w14:textId="77777777" w:rsidR="00EA7FB9" w:rsidRDefault="00EA7FB9" w:rsidP="00612D38">
            <w:pPr>
              <w:pStyle w:val="Ryckeveldebroodtekst"/>
              <w:numPr>
                <w:ilvl w:val="0"/>
                <w:numId w:val="13"/>
              </w:numPr>
              <w:tabs>
                <w:tab w:val="right" w:pos="8300"/>
              </w:tabs>
            </w:pPr>
            <w:r>
              <w:t>Visie internationalisering</w:t>
            </w:r>
          </w:p>
          <w:p w14:paraId="4B6871C4" w14:textId="77777777" w:rsidR="00EA7FB9" w:rsidRDefault="00EA7FB9" w:rsidP="00612D38">
            <w:pPr>
              <w:pStyle w:val="Ryckeveldebroodtekst"/>
              <w:numPr>
                <w:ilvl w:val="0"/>
                <w:numId w:val="13"/>
              </w:numPr>
              <w:tabs>
                <w:tab w:val="right" w:pos="8300"/>
              </w:tabs>
            </w:pPr>
            <w:r>
              <w:t>Strategie internationalisering</w:t>
            </w:r>
          </w:p>
          <w:p w14:paraId="00E1406D" w14:textId="77777777" w:rsidR="00EA7FB9" w:rsidRDefault="00EA7FB9" w:rsidP="00612D38">
            <w:pPr>
              <w:pStyle w:val="Ryckeveldebroodtekst"/>
              <w:numPr>
                <w:ilvl w:val="0"/>
                <w:numId w:val="13"/>
              </w:numPr>
              <w:tabs>
                <w:tab w:val="right" w:pos="8300"/>
              </w:tabs>
            </w:pPr>
            <w:r>
              <w:t>Leden en taakverdeling werkgroep internationalisering</w:t>
            </w:r>
          </w:p>
          <w:p w14:paraId="5C714F5E" w14:textId="77777777" w:rsidR="00EA7FB9" w:rsidRPr="0096375C" w:rsidRDefault="00EA7FB9" w:rsidP="00612D38">
            <w:pPr>
              <w:pStyle w:val="Ryckeveldebroodtekst"/>
              <w:numPr>
                <w:ilvl w:val="0"/>
                <w:numId w:val="13"/>
              </w:numPr>
              <w:tabs>
                <w:tab w:val="right" w:pos="8300"/>
              </w:tabs>
              <w:rPr>
                <w:lang w:val="fr-BE"/>
              </w:rPr>
            </w:pPr>
            <w:r>
              <w:lastRenderedPageBreak/>
              <w:t xml:space="preserve">Lijst met </w:t>
            </w:r>
            <w:proofErr w:type="spellStart"/>
            <w:r>
              <w:t>logins</w:t>
            </w:r>
            <w:proofErr w:type="spellEnd"/>
            <w:r>
              <w:t xml:space="preserve"> en codes, bv. </w:t>
            </w:r>
            <w:r w:rsidRPr="0096375C">
              <w:rPr>
                <w:lang w:val="fr-BE"/>
              </w:rPr>
              <w:t>PI-code, EU</w:t>
            </w:r>
            <w:r w:rsidR="00BF3C63" w:rsidRPr="0096375C">
              <w:rPr>
                <w:lang w:val="fr-BE"/>
              </w:rPr>
              <w:t>-</w:t>
            </w:r>
            <w:r w:rsidRPr="0096375C">
              <w:rPr>
                <w:lang w:val="fr-BE"/>
              </w:rPr>
              <w:t xml:space="preserve">Login, </w:t>
            </w:r>
            <w:proofErr w:type="spellStart"/>
            <w:r w:rsidRPr="0096375C">
              <w:rPr>
                <w:lang w:val="fr-BE"/>
              </w:rPr>
              <w:t>enz</w:t>
            </w:r>
            <w:proofErr w:type="spellEnd"/>
            <w:r w:rsidRPr="0096375C">
              <w:rPr>
                <w:lang w:val="fr-BE"/>
              </w:rPr>
              <w:t>.</w:t>
            </w:r>
          </w:p>
          <w:p w14:paraId="01FEA4B7" w14:textId="77777777" w:rsidR="00EA7FB9" w:rsidRDefault="00EA7FB9" w:rsidP="00612D38">
            <w:pPr>
              <w:pStyle w:val="Ryckeveldebroodtekst"/>
              <w:numPr>
                <w:ilvl w:val="0"/>
                <w:numId w:val="13"/>
              </w:numPr>
              <w:tabs>
                <w:tab w:val="right" w:pos="8300"/>
              </w:tabs>
            </w:pPr>
            <w:r>
              <w:t>Overzicht van afspraken: financiële afspraken, afspraken over vervangingen, verzekeringen, enz.</w:t>
            </w:r>
          </w:p>
          <w:p w14:paraId="2101BE13" w14:textId="77777777" w:rsidR="00EA7FB9" w:rsidRDefault="00EA7FB9" w:rsidP="00612D38">
            <w:pPr>
              <w:pStyle w:val="Ryckeveldebroodtekst"/>
              <w:numPr>
                <w:ilvl w:val="0"/>
                <w:numId w:val="13"/>
              </w:numPr>
              <w:tabs>
                <w:tab w:val="right" w:pos="8300"/>
              </w:tabs>
            </w:pPr>
            <w:r>
              <w:t>Informatie over subsidiemogelijkheden, contactpersonen en ondersteuning</w:t>
            </w:r>
            <w:r w:rsidR="004A4FE6">
              <w:t xml:space="preserve">, zoals via de website van </w:t>
            </w:r>
            <w:hyperlink r:id="rId62" w:history="1">
              <w:r w:rsidR="004A4FE6" w:rsidRPr="004A4FE6">
                <w:rPr>
                  <w:rStyle w:val="Hyperlink"/>
                </w:rPr>
                <w:t>Epos vzw</w:t>
              </w:r>
            </w:hyperlink>
            <w:r w:rsidR="004A4FE6">
              <w:t xml:space="preserve"> of </w:t>
            </w:r>
            <w:hyperlink r:id="rId63" w:history="1">
              <w:proofErr w:type="spellStart"/>
              <w:r w:rsidR="004A4FE6">
                <w:rPr>
                  <w:rStyle w:val="Hyperlink"/>
                </w:rPr>
                <w:t>Euroguidance</w:t>
              </w:r>
              <w:proofErr w:type="spellEnd"/>
            </w:hyperlink>
            <w:r>
              <w:t>.</w:t>
            </w:r>
          </w:p>
          <w:p w14:paraId="5AE59E38" w14:textId="77777777" w:rsidR="00EA7FB9" w:rsidRDefault="00EA7FB9" w:rsidP="00612D38">
            <w:pPr>
              <w:pStyle w:val="Ryckeveldebroodtekst"/>
              <w:numPr>
                <w:ilvl w:val="0"/>
                <w:numId w:val="13"/>
              </w:numPr>
              <w:tabs>
                <w:tab w:val="right" w:pos="8300"/>
              </w:tabs>
            </w:pPr>
            <w:r>
              <w:t>Kalender: deadlines voor het indienen van aanvragen, data voor nascholing rond internationalisering, activiteiten rond internationalisering op school, enz.</w:t>
            </w:r>
          </w:p>
          <w:p w14:paraId="35F3A77B" w14:textId="77777777" w:rsidR="00EA7FB9" w:rsidRDefault="00EA7FB9" w:rsidP="00612D38">
            <w:pPr>
              <w:pStyle w:val="Ryckeveldebroodtekst"/>
              <w:numPr>
                <w:ilvl w:val="0"/>
                <w:numId w:val="13"/>
              </w:numPr>
              <w:tabs>
                <w:tab w:val="right" w:pos="8300"/>
              </w:tabs>
            </w:pPr>
            <w:r>
              <w:t>Lijst met contacten van buitenlandse (partner)organisaties.</w:t>
            </w:r>
          </w:p>
          <w:p w14:paraId="5F6CEB0E" w14:textId="77777777" w:rsidR="00EA7FB9" w:rsidRDefault="000918BF" w:rsidP="00612D38">
            <w:pPr>
              <w:pStyle w:val="Ryckeveldebroodtekst"/>
              <w:numPr>
                <w:ilvl w:val="0"/>
                <w:numId w:val="13"/>
              </w:numPr>
              <w:tabs>
                <w:tab w:val="right" w:pos="8300"/>
              </w:tabs>
            </w:pPr>
            <w:r>
              <w:t>(</w:t>
            </w:r>
            <w:proofErr w:type="spellStart"/>
            <w:r w:rsidR="00EA7FB9">
              <w:t>Kwaliteits</w:t>
            </w:r>
            <w:proofErr w:type="spellEnd"/>
            <w:r>
              <w:t>)</w:t>
            </w:r>
            <w:r w:rsidR="00EA7FB9">
              <w:t>criteria voor het selecteren van partnerscholen.</w:t>
            </w:r>
          </w:p>
          <w:p w14:paraId="70825BF6" w14:textId="77777777" w:rsidR="00EA7FB9" w:rsidRDefault="00EA7FB9" w:rsidP="00612D38">
            <w:pPr>
              <w:pStyle w:val="Ryckeveldebroodtekst"/>
              <w:numPr>
                <w:ilvl w:val="0"/>
                <w:numId w:val="13"/>
              </w:numPr>
              <w:tabs>
                <w:tab w:val="right" w:pos="8300"/>
              </w:tabs>
            </w:pPr>
            <w:r>
              <w:t>Informatie over lopende projecten: aanvraag tot subsidie, programma, evaluaties, enz.</w:t>
            </w:r>
          </w:p>
          <w:p w14:paraId="540EF170" w14:textId="77777777" w:rsidR="00EA7FB9" w:rsidRDefault="00EA7FB9" w:rsidP="00612D38">
            <w:pPr>
              <w:pStyle w:val="Ryckeveldebroodtekst"/>
              <w:numPr>
                <w:ilvl w:val="0"/>
                <w:numId w:val="13"/>
              </w:numPr>
              <w:tabs>
                <w:tab w:val="right" w:pos="8300"/>
              </w:tabs>
            </w:pPr>
            <w:r>
              <w:t>Archief met afgelopen projecten</w:t>
            </w:r>
          </w:p>
          <w:p w14:paraId="5C51464E" w14:textId="77777777" w:rsidR="00EA7FB9" w:rsidRDefault="00EA7FB9" w:rsidP="00612D38">
            <w:pPr>
              <w:pStyle w:val="Ryckeveldebroodtekst"/>
              <w:numPr>
                <w:ilvl w:val="0"/>
                <w:numId w:val="13"/>
              </w:numPr>
              <w:tabs>
                <w:tab w:val="right" w:pos="8300"/>
              </w:tabs>
            </w:pPr>
            <w:r>
              <w:t>Informatie over evaluatiemethoden</w:t>
            </w:r>
          </w:p>
          <w:p w14:paraId="3502F867" w14:textId="77777777" w:rsidR="00EA7FB9" w:rsidRDefault="00EA7FB9" w:rsidP="00612D38">
            <w:pPr>
              <w:pStyle w:val="Ryckeveldebroodtekst"/>
              <w:numPr>
                <w:ilvl w:val="0"/>
                <w:numId w:val="13"/>
              </w:numPr>
              <w:tabs>
                <w:tab w:val="right" w:pos="8300"/>
              </w:tabs>
            </w:pPr>
            <w:r>
              <w:t xml:space="preserve">Informatie over methoden voor validering van leerresultaten, bv. </w:t>
            </w:r>
            <w:hyperlink r:id="rId64" w:history="1">
              <w:r w:rsidRPr="00BF3C63">
                <w:rPr>
                  <w:rStyle w:val="Hyperlink"/>
                </w:rPr>
                <w:t>Europass</w:t>
              </w:r>
            </w:hyperlink>
            <w:r>
              <w:t>.</w:t>
            </w:r>
          </w:p>
          <w:p w14:paraId="4E0047A2" w14:textId="77777777" w:rsidR="00EA7FB9" w:rsidRDefault="00EA7FB9" w:rsidP="00612D38">
            <w:pPr>
              <w:pStyle w:val="Ryckeveldebroodtekst"/>
              <w:numPr>
                <w:ilvl w:val="0"/>
                <w:numId w:val="13"/>
              </w:numPr>
              <w:tabs>
                <w:tab w:val="right" w:pos="8300"/>
              </w:tabs>
            </w:pPr>
            <w:r>
              <w:t>Lijst met contacten voor communicatie rond projecten, bv. pers, enz.</w:t>
            </w:r>
          </w:p>
          <w:p w14:paraId="7BC8DEE0" w14:textId="77777777" w:rsidR="00EA7FB9" w:rsidRDefault="00EA7FB9" w:rsidP="00612D38">
            <w:pPr>
              <w:pStyle w:val="Ryckeveldebroodtekst"/>
              <w:numPr>
                <w:ilvl w:val="0"/>
                <w:numId w:val="13"/>
              </w:numPr>
              <w:tabs>
                <w:tab w:val="right" w:pos="8300"/>
              </w:tabs>
            </w:pPr>
            <w:r>
              <w:t xml:space="preserve">Lijst met contacten voor disseminatie van projectresultaten, bv. Klasse, </w:t>
            </w:r>
            <w:proofErr w:type="spellStart"/>
            <w:r w:rsidR="000918BF">
              <w:t>eTwinning</w:t>
            </w:r>
            <w:proofErr w:type="spellEnd"/>
            <w:r w:rsidR="000918BF">
              <w:t xml:space="preserve">, </w:t>
            </w:r>
            <w:r>
              <w:t>Erasmus+ disseminatieplatform, enz.</w:t>
            </w:r>
          </w:p>
        </w:tc>
      </w:tr>
      <w:tr w:rsidR="00EA7FB9" w:rsidRPr="00A50035" w14:paraId="14286B42" w14:textId="77777777" w:rsidTr="00707D39">
        <w:tc>
          <w:tcPr>
            <w:tcW w:w="8926" w:type="dxa"/>
            <w:gridSpan w:val="2"/>
            <w:shd w:val="clear" w:color="auto" w:fill="FFFFFF" w:themeFill="background1"/>
          </w:tcPr>
          <w:p w14:paraId="019D8C9F" w14:textId="77777777" w:rsidR="00EA7FB9" w:rsidRDefault="00EA7FB9" w:rsidP="00707D39">
            <w:pPr>
              <w:pStyle w:val="Ryckeveldebroodtekst"/>
            </w:pPr>
          </w:p>
        </w:tc>
      </w:tr>
      <w:tr w:rsidR="00EA7FB9" w:rsidRPr="00A50035" w14:paraId="5439E389" w14:textId="77777777" w:rsidTr="00707D39">
        <w:tc>
          <w:tcPr>
            <w:tcW w:w="2263" w:type="dxa"/>
          </w:tcPr>
          <w:p w14:paraId="6DA77EFE" w14:textId="77777777" w:rsidR="00EA7FB9" w:rsidRDefault="00EA7FB9" w:rsidP="00707D39">
            <w:pPr>
              <w:pStyle w:val="Ryckeveldebroodtekst"/>
              <w:tabs>
                <w:tab w:val="right" w:pos="8300"/>
              </w:tabs>
              <w:rPr>
                <w:noProof/>
                <w:lang w:eastAsia="nl-BE"/>
              </w:rPr>
            </w:pPr>
          </w:p>
          <w:p w14:paraId="4DBFCE92" w14:textId="77777777" w:rsidR="00EA7FB9" w:rsidRDefault="00EA7FB9" w:rsidP="00707D39">
            <w:pPr>
              <w:pStyle w:val="Ryckeveldebroodtekst"/>
              <w:tabs>
                <w:tab w:val="right" w:pos="8300"/>
              </w:tabs>
              <w:rPr>
                <w:noProof/>
                <w:lang w:eastAsia="nl-BE"/>
              </w:rPr>
            </w:pPr>
            <w:r>
              <w:rPr>
                <w:noProof/>
                <w:lang w:eastAsia="nl-BE"/>
              </w:rPr>
              <w:drawing>
                <wp:inline distT="0" distB="0" distL="0" distR="0" wp14:anchorId="32073AD8" wp14:editId="5A692B83">
                  <wp:extent cx="1234328" cy="1440000"/>
                  <wp:effectExtent l="0" t="0" r="4445" b="825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5 keep-calm-and-develop-knowledge.jpg"/>
                          <pic:cNvPicPr/>
                        </pic:nvPicPr>
                        <pic:blipFill>
                          <a:blip r:embed="rId65">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63" w:type="dxa"/>
          </w:tcPr>
          <w:p w14:paraId="526495AC" w14:textId="77777777" w:rsidR="00EA7FB9" w:rsidRPr="00952E7E" w:rsidRDefault="00EA7FB9" w:rsidP="00707D39">
            <w:pPr>
              <w:pStyle w:val="RyckeveldeKop3"/>
              <w:rPr>
                <w:color w:val="548DD4" w:themeColor="text2" w:themeTint="99"/>
              </w:rPr>
            </w:pPr>
            <w:r w:rsidRPr="00952E7E">
              <w:rPr>
                <w:color w:val="548DD4" w:themeColor="text2" w:themeTint="99"/>
              </w:rPr>
              <w:t>tip 3: ontwikkel de kennis rond internationalisering</w:t>
            </w:r>
          </w:p>
          <w:p w14:paraId="77CED121" w14:textId="77777777" w:rsidR="00EA7FB9" w:rsidRPr="00A50035" w:rsidRDefault="00EA7FB9" w:rsidP="00707D39">
            <w:pPr>
              <w:pStyle w:val="Ryckeveldebroodtekst"/>
              <w:ind w:left="34"/>
            </w:pPr>
            <w:r>
              <w:t xml:space="preserve">Op basis van de beschikbare kennis ontwikkel je tools die de kennis duurzaam maken, bv. draaiboeken voor buitenlandse nascholingsprojecten of voor uitwisselingen met leerlingen, Pinterest borden met communicatietools voor grensoverschrijdende projecten, enz. </w:t>
            </w:r>
          </w:p>
        </w:tc>
      </w:tr>
      <w:tr w:rsidR="00EA7FB9" w:rsidRPr="00A50035" w14:paraId="2791D4E1" w14:textId="77777777" w:rsidTr="00707D39">
        <w:tc>
          <w:tcPr>
            <w:tcW w:w="8926" w:type="dxa"/>
            <w:gridSpan w:val="2"/>
            <w:shd w:val="clear" w:color="auto" w:fill="FFFFFF" w:themeFill="background1"/>
          </w:tcPr>
          <w:p w14:paraId="4BDAE50C" w14:textId="77777777" w:rsidR="00EA7FB9" w:rsidRDefault="00EA7FB9" w:rsidP="00707D39">
            <w:pPr>
              <w:pStyle w:val="Ryckeveldebroodtekst"/>
            </w:pPr>
          </w:p>
        </w:tc>
      </w:tr>
    </w:tbl>
    <w:p w14:paraId="20A07536" w14:textId="77777777" w:rsidR="00EA7FB9" w:rsidRPr="0022020B" w:rsidRDefault="00EA7FB9" w:rsidP="00EA7FB9">
      <w:pPr>
        <w:pStyle w:val="Ryckeveldebroodtekst"/>
        <w:tabs>
          <w:tab w:val="right" w:pos="8300"/>
        </w:tabs>
      </w:pPr>
    </w:p>
    <w:p w14:paraId="46BD584E" w14:textId="77777777" w:rsidR="00EA7FB9" w:rsidRDefault="00EA7FB9" w:rsidP="00EA7FB9">
      <w:pPr>
        <w:pStyle w:val="Ryckeveldebroodtekst"/>
        <w:tabs>
          <w:tab w:val="right" w:pos="8300"/>
        </w:tabs>
      </w:pPr>
    </w:p>
    <w:p w14:paraId="68F1914F" w14:textId="77777777" w:rsidR="00EA7FB9" w:rsidRPr="00807B5B" w:rsidRDefault="00EA7FB9" w:rsidP="00EA7FB9">
      <w:pPr>
        <w:pStyle w:val="Ryckeveldebroodtekst"/>
        <w:tabs>
          <w:tab w:val="right" w:pos="8300"/>
        </w:tabs>
        <w:rPr>
          <w:lang w:val="nl-NL"/>
        </w:rPr>
      </w:pPr>
    </w:p>
    <w:p w14:paraId="16606FE6" w14:textId="77777777" w:rsidR="00EA7FB9" w:rsidRPr="00EA7FB9" w:rsidRDefault="00EA7FB9" w:rsidP="00557740">
      <w:pPr>
        <w:pStyle w:val="Ryckeveldebroodtekst"/>
        <w:tabs>
          <w:tab w:val="right" w:pos="8300"/>
        </w:tabs>
        <w:rPr>
          <w:lang w:val="nl-NL"/>
        </w:rPr>
      </w:pPr>
    </w:p>
    <w:p w14:paraId="0CB18920" w14:textId="77777777" w:rsidR="005733F7" w:rsidRDefault="005733F7">
      <w:pPr>
        <w:rPr>
          <w:rFonts w:asciiTheme="minorHAnsi" w:eastAsia="Times New Roman" w:hAnsiTheme="minorHAnsi"/>
          <w:sz w:val="22"/>
          <w:szCs w:val="20"/>
          <w:lang w:val="nl-BE"/>
        </w:rPr>
      </w:pPr>
      <w:r>
        <w:br w:type="page"/>
      </w:r>
    </w:p>
    <w:tbl>
      <w:tblPr>
        <w:tblStyle w:val="Tabelraster"/>
        <w:tblW w:w="936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4368"/>
        <w:gridCol w:w="4996"/>
      </w:tblGrid>
      <w:tr w:rsidR="005733F7" w14:paraId="0A7EB88A" w14:textId="77777777" w:rsidTr="000819D3">
        <w:tc>
          <w:tcPr>
            <w:tcW w:w="4368" w:type="dxa"/>
          </w:tcPr>
          <w:p w14:paraId="11E63771" w14:textId="77777777" w:rsidR="005733F7" w:rsidRDefault="00342E0A" w:rsidP="00707D39">
            <w:pPr>
              <w:pStyle w:val="Ryckeveldebroodtekst"/>
              <w:tabs>
                <w:tab w:val="right" w:pos="8300"/>
              </w:tabs>
              <w:ind w:left="-120"/>
            </w:pPr>
            <w:r>
              <w:rPr>
                <w:noProof/>
                <w:lang w:eastAsia="nl-BE"/>
              </w:rPr>
              <w:lastRenderedPageBreak/>
              <w:drawing>
                <wp:inline distT="0" distB="0" distL="0" distR="0" wp14:anchorId="0FB71F87" wp14:editId="7F4136D6">
                  <wp:extent cx="2712766" cy="180000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amenwerking3.jpg"/>
                          <pic:cNvPicPr/>
                        </pic:nvPicPr>
                        <pic:blipFill>
                          <a:blip r:embed="rId30">
                            <a:extLst>
                              <a:ext uri="{28A0092B-C50C-407E-A947-70E740481C1C}">
                                <a14:useLocalDpi xmlns:a14="http://schemas.microsoft.com/office/drawing/2010/main" val="0"/>
                              </a:ext>
                            </a:extLst>
                          </a:blip>
                          <a:stretch>
                            <a:fillRect/>
                          </a:stretch>
                        </pic:blipFill>
                        <pic:spPr>
                          <a:xfrm>
                            <a:off x="0" y="0"/>
                            <a:ext cx="2712766" cy="1800000"/>
                          </a:xfrm>
                          <a:prstGeom prst="rect">
                            <a:avLst/>
                          </a:prstGeom>
                        </pic:spPr>
                      </pic:pic>
                    </a:graphicData>
                  </a:graphic>
                </wp:inline>
              </w:drawing>
            </w:r>
          </w:p>
        </w:tc>
        <w:tc>
          <w:tcPr>
            <w:tcW w:w="4996" w:type="dxa"/>
          </w:tcPr>
          <w:p w14:paraId="47E9A0F9" w14:textId="77777777" w:rsidR="005733F7" w:rsidRDefault="005733F7" w:rsidP="00707D39">
            <w:pPr>
              <w:pStyle w:val="Ryckeveldebroodtekst"/>
              <w:tabs>
                <w:tab w:val="right" w:pos="8300"/>
              </w:tabs>
            </w:pPr>
          </w:p>
          <w:p w14:paraId="68D14FC3" w14:textId="77777777" w:rsidR="000819D3" w:rsidRDefault="000819D3" w:rsidP="00707D39">
            <w:pPr>
              <w:pStyle w:val="Ryckeveldebroodtekst"/>
              <w:tabs>
                <w:tab w:val="right" w:pos="8300"/>
              </w:tabs>
            </w:pPr>
          </w:p>
          <w:p w14:paraId="40EDEDD7" w14:textId="77777777" w:rsidR="000819D3" w:rsidRPr="00500DC9" w:rsidRDefault="000819D3" w:rsidP="00707D39">
            <w:pPr>
              <w:pStyle w:val="Ryckeveldebroodtekst"/>
              <w:tabs>
                <w:tab w:val="right" w:pos="8300"/>
              </w:tabs>
              <w:rPr>
                <w:sz w:val="14"/>
                <w:szCs w:val="14"/>
              </w:rPr>
            </w:pPr>
          </w:p>
          <w:p w14:paraId="02CA3091" w14:textId="77777777" w:rsidR="000819D3" w:rsidRPr="00500DC9" w:rsidRDefault="000819D3" w:rsidP="00707D39">
            <w:pPr>
              <w:pStyle w:val="Ryckeveldebroodtekst"/>
              <w:tabs>
                <w:tab w:val="right" w:pos="8300"/>
              </w:tabs>
              <w:rPr>
                <w:sz w:val="14"/>
                <w:szCs w:val="14"/>
              </w:rPr>
            </w:pPr>
          </w:p>
          <w:p w14:paraId="21B5EDE3" w14:textId="77777777" w:rsidR="000819D3" w:rsidRDefault="000819D3" w:rsidP="00707D39">
            <w:pPr>
              <w:pStyle w:val="Ryckeveldebroodtekst"/>
              <w:tabs>
                <w:tab w:val="right" w:pos="8300"/>
              </w:tabs>
            </w:pPr>
          </w:p>
          <w:p w14:paraId="5B73F4AF" w14:textId="77777777" w:rsidR="005733F7" w:rsidRDefault="005733F7" w:rsidP="00235B56">
            <w:pPr>
              <w:pStyle w:val="RyckeveldelKop1"/>
            </w:pPr>
            <w:bookmarkStart w:id="25" w:name="_Toc535751992"/>
            <w:r>
              <w:t xml:space="preserve">5. </w:t>
            </w:r>
            <w:r w:rsidR="00797294">
              <w:t>E</w:t>
            </w:r>
            <w:r w:rsidR="000819D3">
              <w:t xml:space="preserve">en </w:t>
            </w:r>
            <w:r w:rsidR="00235B56">
              <w:t>cultuur van Internationalisering</w:t>
            </w:r>
            <w:bookmarkEnd w:id="25"/>
          </w:p>
        </w:tc>
      </w:tr>
    </w:tbl>
    <w:p w14:paraId="3A7A4D3E" w14:textId="77777777" w:rsidR="005733F7" w:rsidRDefault="005733F7" w:rsidP="005733F7">
      <w:pPr>
        <w:pStyle w:val="Ryckeveldebroodtekst"/>
        <w:tabs>
          <w:tab w:val="right" w:pos="8300"/>
        </w:tabs>
      </w:pPr>
    </w:p>
    <w:p w14:paraId="00F20577" w14:textId="77777777" w:rsidR="000819D3" w:rsidRPr="00952E7E" w:rsidRDefault="000819D3" w:rsidP="000819D3">
      <w:pPr>
        <w:pStyle w:val="Ryckeveldekop2"/>
      </w:pPr>
      <w:bookmarkStart w:id="26" w:name="_Toc535751993"/>
      <w:r w:rsidRPr="00952E7E">
        <w:t>I</w:t>
      </w:r>
      <w:r>
        <w:t>nleiding</w:t>
      </w:r>
      <w:bookmarkEnd w:id="26"/>
    </w:p>
    <w:p w14:paraId="5FC853B6" w14:textId="77777777" w:rsidR="000819D3" w:rsidRDefault="000819D3" w:rsidP="000819D3">
      <w:pPr>
        <w:pStyle w:val="Ryckeveldebroodtekst"/>
        <w:pBdr>
          <w:top w:val="single" w:sz="4" w:space="1" w:color="7F7F7F" w:themeColor="text1" w:themeTint="80"/>
          <w:left w:val="single" w:sz="4" w:space="4" w:color="7F7F7F" w:themeColor="text1" w:themeTint="80"/>
          <w:bottom w:val="single" w:sz="4" w:space="1" w:color="7F7F7F" w:themeColor="text1" w:themeTint="80"/>
          <w:right w:val="single" w:sz="4" w:space="4" w:color="7F7F7F" w:themeColor="text1" w:themeTint="80"/>
        </w:pBdr>
        <w:ind w:right="-631"/>
      </w:pPr>
      <w:r>
        <w:t xml:space="preserve">Onze school beschikt over een organisatiecultuur waarin </w:t>
      </w:r>
      <w:r w:rsidR="001107B0">
        <w:t>elk</w:t>
      </w:r>
      <w:r>
        <w:t xml:space="preserve"> personeel</w:t>
      </w:r>
      <w:r w:rsidR="001107B0">
        <w:t>slid</w:t>
      </w:r>
      <w:r>
        <w:t xml:space="preserve"> van de school </w:t>
      </w:r>
      <w:r w:rsidRPr="007366A0">
        <w:rPr>
          <w:b/>
        </w:rPr>
        <w:t>doordrongen</w:t>
      </w:r>
      <w:r>
        <w:t xml:space="preserve"> is van de internationaliseringsgedachte en overtuigd is van de meerwaarde ervan.</w:t>
      </w:r>
    </w:p>
    <w:p w14:paraId="234050C6" w14:textId="77777777" w:rsidR="000819D3" w:rsidRDefault="000819D3" w:rsidP="000819D3">
      <w:pPr>
        <w:pStyle w:val="Ryckeveldebroodtekst"/>
        <w:ind w:right="-631"/>
      </w:pPr>
    </w:p>
    <w:p w14:paraId="75679132" w14:textId="77777777" w:rsidR="000819D3" w:rsidRDefault="000819D3" w:rsidP="000819D3">
      <w:pPr>
        <w:pStyle w:val="Ryckeveldebroodtekst"/>
        <w:ind w:right="-631"/>
      </w:pPr>
      <w:r>
        <w:t>Scholen die ervoor kiezen om internationalisering duurzaam te maken op school creëren best een cultuur van internationalisering. Dat betekent dat je dan beschikt over een organisatiecultuur waarin alle personeel van de school doordrongen is van de internationaliseringsgedachte en overtuigd is van de meerwaarde ervan. Dit is niet iets wat je op één dag realiseert, maar een continu proces. Zorg er m.a.w. voor dat internationalisering ‘leeft’ op school. Een degelijke visie rond internationalisering en steun van de directie is daarbij onontbeerlijk.</w:t>
      </w:r>
    </w:p>
    <w:p w14:paraId="213A2021" w14:textId="77777777" w:rsidR="000819D3" w:rsidRDefault="000819D3" w:rsidP="000819D3">
      <w:pPr>
        <w:pStyle w:val="Ryckeveldebroodtekst"/>
        <w:ind w:right="-631"/>
      </w:pPr>
    </w:p>
    <w:p w14:paraId="4DEF5A4B" w14:textId="77777777" w:rsidR="006139B5" w:rsidRPr="00952E7E" w:rsidRDefault="00235B56" w:rsidP="000819D3">
      <w:pPr>
        <w:pStyle w:val="Ryckeveldekop2"/>
      </w:pPr>
      <w:bookmarkStart w:id="27" w:name="_Toc535751994"/>
      <w:r>
        <w:t>Tips om een cultuur van internationalisering te creëren</w:t>
      </w:r>
      <w:bookmarkEnd w:id="27"/>
    </w:p>
    <w:p w14:paraId="7267D3F2" w14:textId="77777777" w:rsidR="006139B5" w:rsidRDefault="006139B5" w:rsidP="006139B5">
      <w:pPr>
        <w:pStyle w:val="Ryckeveldebroodtekst"/>
        <w:tabs>
          <w:tab w:val="right" w:pos="8300"/>
        </w:tabs>
      </w:pPr>
    </w:p>
    <w:tbl>
      <w:tblPr>
        <w:tblStyle w:val="Tabelraster"/>
        <w:tblW w:w="8926" w:type="dxa"/>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Look w:val="04A0" w:firstRow="1" w:lastRow="0" w:firstColumn="1" w:lastColumn="0" w:noHBand="0" w:noVBand="1"/>
      </w:tblPr>
      <w:tblGrid>
        <w:gridCol w:w="2263"/>
        <w:gridCol w:w="6663"/>
      </w:tblGrid>
      <w:tr w:rsidR="006139B5" w:rsidRPr="00A50035" w14:paraId="69273928" w14:textId="77777777" w:rsidTr="00707D39">
        <w:tc>
          <w:tcPr>
            <w:tcW w:w="2263" w:type="dxa"/>
          </w:tcPr>
          <w:p w14:paraId="143AEFEA" w14:textId="77777777" w:rsidR="006139B5" w:rsidRDefault="006139B5" w:rsidP="00707D39">
            <w:pPr>
              <w:pStyle w:val="Ryckeveldebroodtekst"/>
              <w:tabs>
                <w:tab w:val="right" w:pos="8300"/>
              </w:tabs>
              <w:rPr>
                <w:noProof/>
                <w:lang w:eastAsia="nl-BE"/>
              </w:rPr>
            </w:pPr>
          </w:p>
          <w:p w14:paraId="3412A75F" w14:textId="77777777" w:rsidR="006139B5" w:rsidRDefault="006139B5" w:rsidP="00707D39">
            <w:pPr>
              <w:pStyle w:val="Ryckeveldebroodtekst"/>
              <w:tabs>
                <w:tab w:val="right" w:pos="8300"/>
              </w:tabs>
              <w:rPr>
                <w:noProof/>
                <w:lang w:eastAsia="nl-BE"/>
              </w:rPr>
            </w:pPr>
            <w:r>
              <w:rPr>
                <w:noProof/>
                <w:lang w:eastAsia="nl-BE"/>
              </w:rPr>
              <w:drawing>
                <wp:inline distT="0" distB="0" distL="0" distR="0" wp14:anchorId="03E1A3CF" wp14:editId="0255FD9E">
                  <wp:extent cx="1234328" cy="1440000"/>
                  <wp:effectExtent l="0" t="0" r="4445" b="8255"/>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eep-calm-and-communicate-394.jpg"/>
                          <pic:cNvPicPr/>
                        </pic:nvPicPr>
                        <pic:blipFill>
                          <a:blip r:embed="rId66">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63" w:type="dxa"/>
          </w:tcPr>
          <w:p w14:paraId="4AABA64D" w14:textId="77777777" w:rsidR="006139B5" w:rsidRPr="00952E7E" w:rsidRDefault="006139B5" w:rsidP="00707D39">
            <w:pPr>
              <w:pStyle w:val="RyckeveldeKop3"/>
              <w:rPr>
                <w:color w:val="548DD4" w:themeColor="text2" w:themeTint="99"/>
              </w:rPr>
            </w:pPr>
            <w:r w:rsidRPr="00952E7E">
              <w:rPr>
                <w:color w:val="548DD4" w:themeColor="text2" w:themeTint="99"/>
              </w:rPr>
              <w:t>tip 1: Communiceer over internationalisering</w:t>
            </w:r>
          </w:p>
          <w:p w14:paraId="3617BA0E" w14:textId="77777777" w:rsidR="006139B5" w:rsidRDefault="006139B5" w:rsidP="00707D39">
            <w:pPr>
              <w:pStyle w:val="Ryckeveldebroodtekst"/>
            </w:pPr>
            <w:r>
              <w:t>Communiceer over internationalisering met collega’s die niet tot de werkgroep internationalisering behoren. Maak duidelijk dat internationalisering een beleidskeuze is en een meerwaarde biedt voor de school.</w:t>
            </w:r>
          </w:p>
          <w:p w14:paraId="47497C02" w14:textId="77777777" w:rsidR="006139B5" w:rsidRPr="00A50035" w:rsidRDefault="006139B5" w:rsidP="001107B0">
            <w:pPr>
              <w:pStyle w:val="Ryckeveldebroodtekst"/>
            </w:pPr>
            <w:r>
              <w:t xml:space="preserve">Betrek daarom collega’s door regelmatig te </w:t>
            </w:r>
            <w:r w:rsidRPr="00454E9F">
              <w:rPr>
                <w:b/>
              </w:rPr>
              <w:t>communice</w:t>
            </w:r>
            <w:r>
              <w:rPr>
                <w:b/>
              </w:rPr>
              <w:t>ren</w:t>
            </w:r>
            <w:r w:rsidRPr="00454E9F">
              <w:rPr>
                <w:b/>
              </w:rPr>
              <w:t xml:space="preserve"> </w:t>
            </w:r>
            <w:r w:rsidRPr="00454E9F">
              <w:t xml:space="preserve">over </w:t>
            </w:r>
            <w:r>
              <w:t>toekomstige of lopende</w:t>
            </w:r>
            <w:r w:rsidRPr="00454E9F">
              <w:t xml:space="preserve"> project</w:t>
            </w:r>
            <w:r>
              <w:t>en tijdens vak- of personeelsvergaderingen, tijdens internationaliseringsmomenten op school, … Benoem daarbij ook telkens de meerwaarde van grensoverschrijdende projecten. Op die manier vermijd je weerstand en bouw je aan een organisatiecultuur waar internationalisering een wezenlijk onderdeel van uitmaakt.</w:t>
            </w:r>
          </w:p>
        </w:tc>
      </w:tr>
      <w:tr w:rsidR="004F2BD8" w:rsidRPr="00A50035" w14:paraId="4D53B419" w14:textId="77777777" w:rsidTr="00506815">
        <w:tc>
          <w:tcPr>
            <w:tcW w:w="8926" w:type="dxa"/>
            <w:gridSpan w:val="2"/>
            <w:shd w:val="clear" w:color="auto" w:fill="FFFFFF" w:themeFill="background1"/>
          </w:tcPr>
          <w:p w14:paraId="20C8AAF8" w14:textId="77777777" w:rsidR="004F2BD8" w:rsidRDefault="004F2BD8" w:rsidP="00506815">
            <w:pPr>
              <w:pStyle w:val="Ryckeveldebroodtekst"/>
            </w:pPr>
          </w:p>
        </w:tc>
      </w:tr>
      <w:tr w:rsidR="004F2BD8" w:rsidRPr="00A50035" w14:paraId="61A58388" w14:textId="77777777" w:rsidTr="00506815">
        <w:tc>
          <w:tcPr>
            <w:tcW w:w="2263" w:type="dxa"/>
          </w:tcPr>
          <w:p w14:paraId="1F311247" w14:textId="77777777" w:rsidR="004F2BD8" w:rsidRDefault="004F2BD8" w:rsidP="00506815">
            <w:pPr>
              <w:pStyle w:val="Ryckeveldebroodtekst"/>
              <w:tabs>
                <w:tab w:val="right" w:pos="8300"/>
              </w:tabs>
              <w:rPr>
                <w:noProof/>
                <w:lang w:eastAsia="nl-BE"/>
              </w:rPr>
            </w:pPr>
            <w:r>
              <w:rPr>
                <w:noProof/>
                <w:lang w:eastAsia="nl-BE"/>
              </w:rPr>
              <w:lastRenderedPageBreak/>
              <w:drawing>
                <wp:inline distT="0" distB="0" distL="0" distR="0" wp14:anchorId="37EF3977" wp14:editId="6F7C645E">
                  <wp:extent cx="1234328" cy="1440000"/>
                  <wp:effectExtent l="0" t="0" r="4445" b="825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eep-calm-and-be-dynamic-11.jpg"/>
                          <pic:cNvPicPr/>
                        </pic:nvPicPr>
                        <pic:blipFill>
                          <a:blip r:embed="rId67">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p w14:paraId="3896F68D" w14:textId="77777777" w:rsidR="004F2BD8" w:rsidRDefault="004F2BD8" w:rsidP="00506815">
            <w:pPr>
              <w:pStyle w:val="Ryckeveldebroodtekst"/>
              <w:tabs>
                <w:tab w:val="right" w:pos="8300"/>
              </w:tabs>
              <w:rPr>
                <w:noProof/>
                <w:lang w:eastAsia="nl-BE"/>
              </w:rPr>
            </w:pPr>
          </w:p>
        </w:tc>
        <w:tc>
          <w:tcPr>
            <w:tcW w:w="6663" w:type="dxa"/>
          </w:tcPr>
          <w:p w14:paraId="127D4103" w14:textId="77777777" w:rsidR="004F2BD8" w:rsidRPr="00952E7E" w:rsidRDefault="004F2BD8" w:rsidP="00506815">
            <w:pPr>
              <w:pStyle w:val="RyckeveldeKop3"/>
              <w:rPr>
                <w:color w:val="548DD4" w:themeColor="text2" w:themeTint="99"/>
              </w:rPr>
            </w:pPr>
            <w:r>
              <w:rPr>
                <w:color w:val="548DD4" w:themeColor="text2" w:themeTint="99"/>
              </w:rPr>
              <w:t>tip 2</w:t>
            </w:r>
            <w:r w:rsidRPr="00952E7E">
              <w:rPr>
                <w:color w:val="548DD4" w:themeColor="text2" w:themeTint="99"/>
              </w:rPr>
              <w:t xml:space="preserve">: </w:t>
            </w:r>
            <w:r>
              <w:rPr>
                <w:color w:val="548DD4" w:themeColor="text2" w:themeTint="99"/>
              </w:rPr>
              <w:t xml:space="preserve">creëer een dynamische </w:t>
            </w:r>
            <w:r w:rsidRPr="00952E7E">
              <w:rPr>
                <w:color w:val="548DD4" w:themeColor="text2" w:themeTint="99"/>
              </w:rPr>
              <w:t>internationalisering</w:t>
            </w:r>
            <w:r>
              <w:rPr>
                <w:color w:val="548DD4" w:themeColor="text2" w:themeTint="99"/>
              </w:rPr>
              <w:t>swerking</w:t>
            </w:r>
          </w:p>
          <w:p w14:paraId="6A33D5FF" w14:textId="77777777" w:rsidR="004F2BD8" w:rsidRDefault="004F2BD8" w:rsidP="00506815">
            <w:pPr>
              <w:pStyle w:val="Ryckeveldebroodtekst"/>
            </w:pPr>
            <w:r>
              <w:t xml:space="preserve">Om een echte cultuur van internationalisering op school te creëren is het belangrijk om een zo groot mogelijk draagvlak te creëren. </w:t>
            </w:r>
            <w:r>
              <w:br/>
              <w:t xml:space="preserve">Werf daarom regelmatig nieuwe leden voor de werkgroep internationalisering. En probeer bij elk concreet project zoveel mogelijk leerkrachten de kans te geven </w:t>
            </w:r>
            <w:r w:rsidR="001107B0">
              <w:t xml:space="preserve">om </w:t>
            </w:r>
            <w:r>
              <w:t>mee te werken aan het project. Maak daarvoor gebruik van de vragenlijst (zie 3. Mensen).</w:t>
            </w:r>
          </w:p>
        </w:tc>
      </w:tr>
      <w:tr w:rsidR="006139B5" w:rsidRPr="00A50035" w14:paraId="01D16751" w14:textId="77777777" w:rsidTr="00707D39">
        <w:tc>
          <w:tcPr>
            <w:tcW w:w="8926" w:type="dxa"/>
            <w:gridSpan w:val="2"/>
            <w:shd w:val="clear" w:color="auto" w:fill="FFFFFF" w:themeFill="background1"/>
          </w:tcPr>
          <w:p w14:paraId="25B3E7D4" w14:textId="77777777" w:rsidR="006139B5" w:rsidRDefault="006139B5" w:rsidP="00707D39">
            <w:pPr>
              <w:pStyle w:val="Ryckeveldebroodtekst"/>
            </w:pPr>
          </w:p>
        </w:tc>
      </w:tr>
      <w:tr w:rsidR="006139B5" w:rsidRPr="00A50035" w14:paraId="5F365D18" w14:textId="77777777" w:rsidTr="00707D39">
        <w:tc>
          <w:tcPr>
            <w:tcW w:w="2263" w:type="dxa"/>
          </w:tcPr>
          <w:p w14:paraId="597543D9" w14:textId="77777777" w:rsidR="006139B5" w:rsidRDefault="006139B5" w:rsidP="00707D39">
            <w:pPr>
              <w:pStyle w:val="Ryckeveldebroodtekst"/>
              <w:tabs>
                <w:tab w:val="right" w:pos="8300"/>
              </w:tabs>
              <w:rPr>
                <w:noProof/>
                <w:lang w:eastAsia="nl-BE"/>
              </w:rPr>
            </w:pPr>
          </w:p>
          <w:p w14:paraId="02B8C93C" w14:textId="77777777" w:rsidR="006139B5" w:rsidRDefault="006139B5" w:rsidP="00707D39">
            <w:pPr>
              <w:pStyle w:val="Ryckeveldebroodtekst"/>
              <w:tabs>
                <w:tab w:val="right" w:pos="8300"/>
              </w:tabs>
              <w:rPr>
                <w:noProof/>
                <w:lang w:eastAsia="nl-BE"/>
              </w:rPr>
            </w:pPr>
            <w:r>
              <w:rPr>
                <w:noProof/>
                <w:lang w:eastAsia="nl-BE"/>
              </w:rPr>
              <w:drawing>
                <wp:inline distT="0" distB="0" distL="0" distR="0" wp14:anchorId="12236EB3" wp14:editId="745A88F0">
                  <wp:extent cx="1234328" cy="1440000"/>
                  <wp:effectExtent l="0" t="0" r="4445" b="8255"/>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5 keep-calm-and-increase-visibility.jpg"/>
                          <pic:cNvPicPr/>
                        </pic:nvPicPr>
                        <pic:blipFill>
                          <a:blip r:embed="rId68">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63" w:type="dxa"/>
          </w:tcPr>
          <w:p w14:paraId="060CAE69" w14:textId="77777777" w:rsidR="006139B5" w:rsidRPr="00952E7E" w:rsidRDefault="006139B5" w:rsidP="00707D39">
            <w:pPr>
              <w:pStyle w:val="RyckeveldeKop3"/>
              <w:rPr>
                <w:color w:val="548DD4" w:themeColor="text2" w:themeTint="99"/>
              </w:rPr>
            </w:pPr>
            <w:r w:rsidRPr="00952E7E">
              <w:rPr>
                <w:color w:val="548DD4" w:themeColor="text2" w:themeTint="99"/>
              </w:rPr>
              <w:t xml:space="preserve">tip </w:t>
            </w:r>
            <w:r w:rsidR="004F2BD8">
              <w:rPr>
                <w:color w:val="548DD4" w:themeColor="text2" w:themeTint="99"/>
              </w:rPr>
              <w:t>3</w:t>
            </w:r>
            <w:r w:rsidRPr="00952E7E">
              <w:rPr>
                <w:color w:val="548DD4" w:themeColor="text2" w:themeTint="99"/>
              </w:rPr>
              <w:t>: maak internationalisering zichtbaar</w:t>
            </w:r>
          </w:p>
          <w:p w14:paraId="2F8B9AAF" w14:textId="77777777" w:rsidR="006139B5" w:rsidRDefault="006139B5" w:rsidP="00707D39">
            <w:pPr>
              <w:pStyle w:val="Ryckeveldebroodtekst"/>
            </w:pPr>
            <w:r>
              <w:t xml:space="preserve">Maak het project </w:t>
            </w:r>
            <w:r w:rsidRPr="00454E9F">
              <w:rPr>
                <w:b/>
              </w:rPr>
              <w:t>zichtbaar</w:t>
            </w:r>
            <w:r>
              <w:t xml:space="preserve"> op school. Dat kan op diverse manieren, zoals:</w:t>
            </w:r>
          </w:p>
          <w:p w14:paraId="19BA0050" w14:textId="77777777" w:rsidR="006139B5" w:rsidRDefault="006139B5" w:rsidP="00612D38">
            <w:pPr>
              <w:pStyle w:val="Ryckeveldebroodtekst"/>
              <w:numPr>
                <w:ilvl w:val="0"/>
                <w:numId w:val="11"/>
              </w:numPr>
              <w:ind w:left="317" w:hanging="283"/>
            </w:pPr>
            <w:r>
              <w:t>Internationalisering benoemen in het schoolwerkplan.</w:t>
            </w:r>
          </w:p>
          <w:p w14:paraId="0FAAB201" w14:textId="77777777" w:rsidR="006139B5" w:rsidRDefault="006139B5" w:rsidP="00612D38">
            <w:pPr>
              <w:pStyle w:val="Ryckeveldebroodtekst"/>
              <w:numPr>
                <w:ilvl w:val="0"/>
                <w:numId w:val="11"/>
              </w:numPr>
              <w:ind w:left="317" w:hanging="283"/>
            </w:pPr>
            <w:r>
              <w:t>Internationalisering een item maken op de klas</w:t>
            </w:r>
            <w:r w:rsidR="001107B0">
              <w:t>senraden</w:t>
            </w:r>
            <w:r>
              <w:t>.</w:t>
            </w:r>
          </w:p>
          <w:p w14:paraId="227B7D49" w14:textId="77777777" w:rsidR="006139B5" w:rsidRDefault="006139B5" w:rsidP="00612D38">
            <w:pPr>
              <w:pStyle w:val="Ryckeveldebroodtekst"/>
              <w:numPr>
                <w:ilvl w:val="0"/>
                <w:numId w:val="11"/>
              </w:numPr>
              <w:ind w:left="317" w:hanging="283"/>
            </w:pPr>
            <w:r>
              <w:t>Een ‘internationaliseringshoek’ in</w:t>
            </w:r>
            <w:r w:rsidR="001107B0">
              <w:t>richten</w:t>
            </w:r>
            <w:r>
              <w:t xml:space="preserve"> met informatie (meerwaarde, foto’s van activiteiten, enz.) over het project.</w:t>
            </w:r>
          </w:p>
          <w:p w14:paraId="76821C17" w14:textId="77777777" w:rsidR="006139B5" w:rsidRDefault="001107B0" w:rsidP="00612D38">
            <w:pPr>
              <w:pStyle w:val="Ryckeveldebroodtekst"/>
              <w:numPr>
                <w:ilvl w:val="0"/>
                <w:numId w:val="11"/>
              </w:numPr>
              <w:ind w:left="317" w:hanging="283"/>
            </w:pPr>
            <w:r>
              <w:t>I</w:t>
            </w:r>
            <w:r w:rsidR="006139B5">
              <w:t>nternationaliser</w:t>
            </w:r>
            <w:r>
              <w:t>ing op de website van de school vermelden.</w:t>
            </w:r>
          </w:p>
          <w:p w14:paraId="787C9A3F" w14:textId="77777777" w:rsidR="006139B5" w:rsidRDefault="006139B5" w:rsidP="004F2BD8">
            <w:pPr>
              <w:pStyle w:val="Ryckeveldebroodtekst"/>
            </w:pPr>
          </w:p>
        </w:tc>
      </w:tr>
      <w:tr w:rsidR="000819D3" w:rsidRPr="00A50035" w14:paraId="29DB1D8D" w14:textId="77777777" w:rsidTr="00506815">
        <w:tc>
          <w:tcPr>
            <w:tcW w:w="8926" w:type="dxa"/>
            <w:gridSpan w:val="2"/>
            <w:shd w:val="clear" w:color="auto" w:fill="FFFFFF" w:themeFill="background1"/>
          </w:tcPr>
          <w:p w14:paraId="439E4573" w14:textId="77777777" w:rsidR="000819D3" w:rsidRDefault="000819D3" w:rsidP="00506815">
            <w:pPr>
              <w:pStyle w:val="Ryckeveldebroodtekst"/>
            </w:pPr>
          </w:p>
        </w:tc>
      </w:tr>
      <w:tr w:rsidR="000918BF" w:rsidRPr="00A50035" w14:paraId="32A91D9A" w14:textId="77777777" w:rsidTr="00BB1EA2">
        <w:tc>
          <w:tcPr>
            <w:tcW w:w="2263" w:type="dxa"/>
          </w:tcPr>
          <w:p w14:paraId="56097CB8" w14:textId="77777777" w:rsidR="000918BF" w:rsidRDefault="000918BF" w:rsidP="00BB1EA2">
            <w:pPr>
              <w:pStyle w:val="Ryckeveldebroodtekst"/>
              <w:tabs>
                <w:tab w:val="right" w:pos="8300"/>
              </w:tabs>
              <w:rPr>
                <w:noProof/>
                <w:lang w:eastAsia="nl-BE"/>
              </w:rPr>
            </w:pPr>
          </w:p>
          <w:p w14:paraId="45027829" w14:textId="77777777" w:rsidR="000918BF" w:rsidRDefault="000918BF" w:rsidP="00BB1EA2">
            <w:pPr>
              <w:pStyle w:val="Ryckeveldebroodtekst"/>
              <w:tabs>
                <w:tab w:val="right" w:pos="8300"/>
              </w:tabs>
              <w:rPr>
                <w:noProof/>
                <w:lang w:eastAsia="nl-BE"/>
              </w:rPr>
            </w:pPr>
            <w:r>
              <w:rPr>
                <w:noProof/>
                <w:lang w:eastAsia="nl-BE"/>
              </w:rPr>
              <w:drawing>
                <wp:inline distT="0" distB="0" distL="0" distR="0" wp14:anchorId="50445D11" wp14:editId="69B33502">
                  <wp:extent cx="1291410" cy="1440000"/>
                  <wp:effectExtent l="0" t="0" r="4445" b="825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eep_calm_and_carry_on.jpg"/>
                          <pic:cNvPicPr/>
                        </pic:nvPicPr>
                        <pic:blipFill rotWithShape="1">
                          <a:blip r:embed="rId69">
                            <a:extLst>
                              <a:ext uri="{28A0092B-C50C-407E-A947-70E740481C1C}">
                                <a14:useLocalDpi xmlns:a14="http://schemas.microsoft.com/office/drawing/2010/main" val="0"/>
                              </a:ext>
                            </a:extLst>
                          </a:blip>
                          <a:srcRect b="4420"/>
                          <a:stretch/>
                        </pic:blipFill>
                        <pic:spPr bwMode="auto">
                          <a:xfrm>
                            <a:off x="0" y="0"/>
                            <a:ext cx="129141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6663" w:type="dxa"/>
          </w:tcPr>
          <w:p w14:paraId="0AC88428" w14:textId="77777777" w:rsidR="000918BF" w:rsidRPr="00952E7E" w:rsidRDefault="000918BF" w:rsidP="00BB1EA2">
            <w:pPr>
              <w:pStyle w:val="RyckeveldeKop3"/>
              <w:rPr>
                <w:color w:val="548DD4" w:themeColor="text2" w:themeTint="99"/>
              </w:rPr>
            </w:pPr>
            <w:r w:rsidRPr="00952E7E">
              <w:rPr>
                <w:color w:val="548DD4" w:themeColor="text2" w:themeTint="99"/>
              </w:rPr>
              <w:t xml:space="preserve">tip </w:t>
            </w:r>
            <w:r>
              <w:rPr>
                <w:color w:val="548DD4" w:themeColor="text2" w:themeTint="99"/>
              </w:rPr>
              <w:t>4</w:t>
            </w:r>
            <w:r w:rsidRPr="00952E7E">
              <w:rPr>
                <w:color w:val="548DD4" w:themeColor="text2" w:themeTint="99"/>
              </w:rPr>
              <w:t xml:space="preserve">: </w:t>
            </w:r>
            <w:r>
              <w:rPr>
                <w:color w:val="548DD4" w:themeColor="text2" w:themeTint="99"/>
              </w:rPr>
              <w:t>WERKEN AAN CULTUUR = EEN PROCES</w:t>
            </w:r>
          </w:p>
          <w:p w14:paraId="49829C0B" w14:textId="77777777" w:rsidR="000918BF" w:rsidRDefault="000918BF" w:rsidP="00BB1EA2">
            <w:pPr>
              <w:pStyle w:val="Ryckeveldebroodtekst"/>
            </w:pPr>
            <w:r>
              <w:t xml:space="preserve">Wie consistent de vorige stappen in de praktijk brengt, nl. een visie en strategie rond internationalisering uitwerkt en een groep mensen aan de slag laat gaan rond internationalisering en er kennis over deelt, creëert een draagvlak en bouwt automatisch aan een cultuur van internationalisering. </w:t>
            </w:r>
          </w:p>
        </w:tc>
      </w:tr>
      <w:tr w:rsidR="000918BF" w:rsidRPr="00A50035" w14:paraId="0C6C5EAD" w14:textId="77777777" w:rsidTr="00BB1EA2">
        <w:tc>
          <w:tcPr>
            <w:tcW w:w="8926" w:type="dxa"/>
            <w:gridSpan w:val="2"/>
            <w:shd w:val="clear" w:color="auto" w:fill="FFFFFF" w:themeFill="background1"/>
          </w:tcPr>
          <w:p w14:paraId="1CE15AFD" w14:textId="77777777" w:rsidR="000918BF" w:rsidRDefault="000918BF" w:rsidP="00BB1EA2">
            <w:pPr>
              <w:pStyle w:val="Ryckeveldebroodtekst"/>
            </w:pPr>
          </w:p>
        </w:tc>
      </w:tr>
    </w:tbl>
    <w:p w14:paraId="3478C041" w14:textId="77777777" w:rsidR="006139B5" w:rsidRPr="000918BF" w:rsidRDefault="006139B5" w:rsidP="006139B5">
      <w:pPr>
        <w:pStyle w:val="Ryckeveldebroodtekst"/>
        <w:tabs>
          <w:tab w:val="right" w:pos="8300"/>
        </w:tabs>
        <w:rPr>
          <w:lang w:val="nl-NL"/>
        </w:rPr>
      </w:pPr>
    </w:p>
    <w:p w14:paraId="17745A4D" w14:textId="77777777" w:rsidR="00EA7FB9" w:rsidRDefault="00EA7FB9" w:rsidP="00557740">
      <w:pPr>
        <w:pStyle w:val="Ryckeveldebroodtekst"/>
        <w:tabs>
          <w:tab w:val="right" w:pos="8300"/>
        </w:tabs>
      </w:pPr>
    </w:p>
    <w:p w14:paraId="65B909E5" w14:textId="77777777" w:rsidR="00E74452" w:rsidRDefault="00E74452" w:rsidP="00557740">
      <w:pPr>
        <w:pStyle w:val="Ryckeveldebroodtekst"/>
        <w:tabs>
          <w:tab w:val="right" w:pos="8300"/>
        </w:tabs>
      </w:pPr>
    </w:p>
    <w:p w14:paraId="06BD92CD" w14:textId="77777777" w:rsidR="00E74452" w:rsidRDefault="00E74452">
      <w:pPr>
        <w:rPr>
          <w:rFonts w:asciiTheme="minorHAnsi" w:eastAsia="Times New Roman" w:hAnsiTheme="minorHAnsi"/>
          <w:sz w:val="22"/>
          <w:szCs w:val="20"/>
          <w:lang w:val="nl-BE"/>
        </w:rPr>
      </w:pPr>
      <w:r>
        <w:br w:type="page"/>
      </w:r>
    </w:p>
    <w:tbl>
      <w:tblPr>
        <w:tblStyle w:val="Tabelraster"/>
        <w:tblW w:w="954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4626"/>
        <w:gridCol w:w="4922"/>
      </w:tblGrid>
      <w:tr w:rsidR="00E74452" w14:paraId="14DD7BA7" w14:textId="77777777" w:rsidTr="004F2BD8">
        <w:tc>
          <w:tcPr>
            <w:tcW w:w="4626" w:type="dxa"/>
          </w:tcPr>
          <w:p w14:paraId="31B57892" w14:textId="77777777" w:rsidR="00E74452" w:rsidRDefault="00E74452" w:rsidP="00707D39">
            <w:pPr>
              <w:pStyle w:val="Ryckeveldebroodtekst"/>
              <w:tabs>
                <w:tab w:val="right" w:pos="8300"/>
              </w:tabs>
              <w:ind w:left="-120"/>
            </w:pPr>
            <w:r>
              <w:rPr>
                <w:noProof/>
                <w:lang w:eastAsia="nl-BE"/>
              </w:rPr>
              <w:lastRenderedPageBreak/>
              <w:drawing>
                <wp:inline distT="0" distB="0" distL="0" distR="0" wp14:anchorId="1B0573C8" wp14:editId="3B378245">
                  <wp:extent cx="2871420" cy="1800000"/>
                  <wp:effectExtent l="0" t="0" r="5715"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rojectmanagement.jpg"/>
                          <pic:cNvPicPr/>
                        </pic:nvPicPr>
                        <pic:blipFill>
                          <a:blip r:embed="rId31">
                            <a:extLst>
                              <a:ext uri="{28A0092B-C50C-407E-A947-70E740481C1C}">
                                <a14:useLocalDpi xmlns:a14="http://schemas.microsoft.com/office/drawing/2010/main" val="0"/>
                              </a:ext>
                            </a:extLst>
                          </a:blip>
                          <a:stretch>
                            <a:fillRect/>
                          </a:stretch>
                        </pic:blipFill>
                        <pic:spPr>
                          <a:xfrm>
                            <a:off x="0" y="0"/>
                            <a:ext cx="2871420" cy="1800000"/>
                          </a:xfrm>
                          <a:prstGeom prst="rect">
                            <a:avLst/>
                          </a:prstGeom>
                        </pic:spPr>
                      </pic:pic>
                    </a:graphicData>
                  </a:graphic>
                </wp:inline>
              </w:drawing>
            </w:r>
          </w:p>
        </w:tc>
        <w:tc>
          <w:tcPr>
            <w:tcW w:w="4922" w:type="dxa"/>
          </w:tcPr>
          <w:p w14:paraId="19DF586D" w14:textId="77777777" w:rsidR="00E74452" w:rsidRDefault="00E74452" w:rsidP="00707D39">
            <w:pPr>
              <w:pStyle w:val="Ryckeveldebroodtekst"/>
              <w:tabs>
                <w:tab w:val="right" w:pos="8300"/>
              </w:tabs>
            </w:pPr>
          </w:p>
          <w:p w14:paraId="285009D7" w14:textId="77777777" w:rsidR="00E74452" w:rsidRDefault="00E74452" w:rsidP="00707D39">
            <w:pPr>
              <w:pStyle w:val="Ryckeveldebroodtekst"/>
              <w:tabs>
                <w:tab w:val="right" w:pos="8300"/>
              </w:tabs>
            </w:pPr>
          </w:p>
          <w:p w14:paraId="21965872" w14:textId="77777777" w:rsidR="00E74452" w:rsidRDefault="00E74452" w:rsidP="00707D39">
            <w:pPr>
              <w:pStyle w:val="Ryckeveldebroodtekst"/>
              <w:tabs>
                <w:tab w:val="right" w:pos="8300"/>
              </w:tabs>
            </w:pPr>
          </w:p>
          <w:p w14:paraId="1FCBD100" w14:textId="77777777" w:rsidR="00E74452" w:rsidRPr="00500DC9" w:rsidRDefault="00E74452" w:rsidP="00707D39">
            <w:pPr>
              <w:pStyle w:val="Ryckeveldebroodtekst"/>
              <w:tabs>
                <w:tab w:val="right" w:pos="8300"/>
              </w:tabs>
              <w:rPr>
                <w:sz w:val="14"/>
                <w:szCs w:val="14"/>
              </w:rPr>
            </w:pPr>
          </w:p>
          <w:p w14:paraId="691DC0B1" w14:textId="77777777" w:rsidR="00E74452" w:rsidRPr="00500DC9" w:rsidRDefault="00E74452" w:rsidP="00707D39">
            <w:pPr>
              <w:pStyle w:val="Ryckeveldebroodtekst"/>
              <w:tabs>
                <w:tab w:val="right" w:pos="8300"/>
              </w:tabs>
              <w:rPr>
                <w:sz w:val="14"/>
                <w:szCs w:val="14"/>
              </w:rPr>
            </w:pPr>
          </w:p>
          <w:p w14:paraId="35764262" w14:textId="77777777" w:rsidR="00E74452" w:rsidRDefault="00E74452" w:rsidP="00235B56">
            <w:pPr>
              <w:pStyle w:val="RyckeveldelKop1"/>
            </w:pPr>
            <w:bookmarkStart w:id="28" w:name="_Toc535751995"/>
            <w:r>
              <w:t xml:space="preserve">6. </w:t>
            </w:r>
            <w:r w:rsidR="00235B56">
              <w:t>Kwaliteitsvol projectmanagement</w:t>
            </w:r>
            <w:bookmarkEnd w:id="28"/>
          </w:p>
        </w:tc>
      </w:tr>
    </w:tbl>
    <w:p w14:paraId="0FDD652D" w14:textId="77777777" w:rsidR="00E74452" w:rsidRDefault="00E74452" w:rsidP="00E74452">
      <w:pPr>
        <w:pStyle w:val="Ryckeveldebroodtekst"/>
        <w:tabs>
          <w:tab w:val="right" w:pos="8300"/>
        </w:tabs>
      </w:pPr>
    </w:p>
    <w:p w14:paraId="3B7F28F8" w14:textId="77777777" w:rsidR="00E74452" w:rsidRPr="00E74452" w:rsidRDefault="004F2BD8" w:rsidP="004F2BD8">
      <w:pPr>
        <w:pStyle w:val="Ryckeveldekop2"/>
      </w:pPr>
      <w:bookmarkStart w:id="29" w:name="_Toc535751996"/>
      <w:r>
        <w:t>Inleiding</w:t>
      </w:r>
      <w:bookmarkEnd w:id="29"/>
    </w:p>
    <w:p w14:paraId="18537FB9" w14:textId="77777777" w:rsidR="00E74452" w:rsidRDefault="004F2BD8" w:rsidP="004F2BD8">
      <w:pPr>
        <w:pStyle w:val="Ryckeveldebroodtekst"/>
        <w:pBdr>
          <w:top w:val="single" w:sz="4" w:space="1" w:color="7F7F7F" w:themeColor="text1" w:themeTint="80"/>
          <w:left w:val="single" w:sz="4" w:space="4" w:color="7F7F7F" w:themeColor="text1" w:themeTint="80"/>
          <w:bottom w:val="single" w:sz="4" w:space="1" w:color="7F7F7F" w:themeColor="text1" w:themeTint="80"/>
          <w:right w:val="single" w:sz="4" w:space="4" w:color="7F7F7F" w:themeColor="text1" w:themeTint="80"/>
        </w:pBdr>
        <w:tabs>
          <w:tab w:val="right" w:pos="8300"/>
        </w:tabs>
      </w:pPr>
      <w:r>
        <w:t xml:space="preserve">Onze school realiseert </w:t>
      </w:r>
      <w:r w:rsidRPr="004F2BD8">
        <w:rPr>
          <w:b/>
        </w:rPr>
        <w:t>kwaliteitsvol projectmanagement</w:t>
      </w:r>
      <w:r>
        <w:t xml:space="preserve"> bij de uitvoering van grensoverschrijdende projecten.</w:t>
      </w:r>
    </w:p>
    <w:p w14:paraId="56579693" w14:textId="77777777" w:rsidR="00E74452" w:rsidRDefault="00E74452" w:rsidP="00557740">
      <w:pPr>
        <w:pStyle w:val="Ryckeveldebroodtekst"/>
        <w:tabs>
          <w:tab w:val="right" w:pos="8300"/>
        </w:tabs>
      </w:pPr>
    </w:p>
    <w:p w14:paraId="79387258" w14:textId="77777777" w:rsidR="004F2BD8" w:rsidRDefault="004F2BD8" w:rsidP="004F2BD8">
      <w:pPr>
        <w:pStyle w:val="Ryckeveldebroodtekst"/>
        <w:ind w:right="-631"/>
      </w:pPr>
      <w:r>
        <w:t>Projectmanagement gaat over d</w:t>
      </w:r>
      <w:r w:rsidRPr="004028DC">
        <w:t>e manier waarop projecten georganiseerd, voorbereid, gepland, uitgevoerd en afgerond worden</w:t>
      </w:r>
      <w:r>
        <w:t>. Het bestaat uit diverse onderdelen, zoals inhoudelijke, administratieve en financiële opvolging, planning en timing, en een duidelijke taakverdeling.</w:t>
      </w:r>
    </w:p>
    <w:p w14:paraId="05879E39" w14:textId="77777777" w:rsidR="004F2BD8" w:rsidRPr="006B5A5A" w:rsidRDefault="004F2BD8" w:rsidP="004F2BD8">
      <w:pPr>
        <w:pStyle w:val="Ryckeveldebroodtekst"/>
        <w:ind w:right="-631"/>
      </w:pPr>
      <w:r>
        <w:t xml:space="preserve">Kwaliteitsvol management is een belangrijk aspect in het realiseren van een kwaliteitsvol project. Daarom enkele tips. </w:t>
      </w:r>
    </w:p>
    <w:p w14:paraId="3ECD94BF" w14:textId="77777777" w:rsidR="004F2BD8" w:rsidRDefault="004F2BD8" w:rsidP="00557740">
      <w:pPr>
        <w:pStyle w:val="Ryckeveldebroodtekst"/>
        <w:tabs>
          <w:tab w:val="right" w:pos="8300"/>
        </w:tabs>
      </w:pPr>
    </w:p>
    <w:p w14:paraId="6FD04B62" w14:textId="77777777" w:rsidR="006139B5" w:rsidRPr="00952E7E" w:rsidRDefault="00235B56" w:rsidP="004F2BD8">
      <w:pPr>
        <w:pStyle w:val="Ryckeveldekop2"/>
      </w:pPr>
      <w:bookmarkStart w:id="30" w:name="_Toc535751997"/>
      <w:r>
        <w:t>Tips rond projectmanagement</w:t>
      </w:r>
      <w:bookmarkEnd w:id="30"/>
    </w:p>
    <w:p w14:paraId="24E8F34D" w14:textId="77777777" w:rsidR="006139B5" w:rsidRDefault="006139B5" w:rsidP="006139B5">
      <w:pPr>
        <w:pStyle w:val="Ryckeveldebroodtekst"/>
        <w:tabs>
          <w:tab w:val="right" w:pos="8300"/>
        </w:tabs>
      </w:pPr>
    </w:p>
    <w:tbl>
      <w:tblPr>
        <w:tblStyle w:val="Tabelraster"/>
        <w:tblW w:w="8926" w:type="dxa"/>
        <w:tblLook w:val="04A0" w:firstRow="1" w:lastRow="0" w:firstColumn="1" w:lastColumn="0" w:noHBand="0" w:noVBand="1"/>
      </w:tblPr>
      <w:tblGrid>
        <w:gridCol w:w="2254"/>
        <w:gridCol w:w="6672"/>
      </w:tblGrid>
      <w:tr w:rsidR="000918BF" w14:paraId="62E30689" w14:textId="77777777" w:rsidTr="000918BF">
        <w:tc>
          <w:tcPr>
            <w:tcW w:w="225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tcPr>
          <w:p w14:paraId="17CA9ED3" w14:textId="77777777" w:rsidR="000918BF" w:rsidRDefault="000918BF" w:rsidP="00BB1EA2">
            <w:pPr>
              <w:pStyle w:val="Ryckeveldebroodtekst"/>
              <w:tabs>
                <w:tab w:val="right" w:pos="8300"/>
              </w:tabs>
            </w:pPr>
          </w:p>
          <w:p w14:paraId="533BD3ED" w14:textId="77777777" w:rsidR="000918BF" w:rsidRDefault="000918BF" w:rsidP="00BB1EA2">
            <w:pPr>
              <w:pStyle w:val="Ryckeveldebroodtekst"/>
              <w:tabs>
                <w:tab w:val="right" w:pos="8300"/>
              </w:tabs>
            </w:pPr>
            <w:r>
              <w:rPr>
                <w:noProof/>
                <w:lang w:eastAsia="nl-BE"/>
              </w:rPr>
              <w:drawing>
                <wp:inline distT="0" distB="0" distL="0" distR="0" wp14:anchorId="5B8D56E6" wp14:editId="584B9A7B">
                  <wp:extent cx="1234328" cy="1440000"/>
                  <wp:effectExtent l="0" t="0" r="4445" b="825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eep-calm-and-start-early-9.jpg"/>
                          <pic:cNvPicPr/>
                        </pic:nvPicPr>
                        <pic:blipFill>
                          <a:blip r:embed="rId70">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72"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tcPr>
          <w:p w14:paraId="393E0BAE" w14:textId="77777777" w:rsidR="000918BF" w:rsidRPr="00952E7E" w:rsidRDefault="000918BF" w:rsidP="00BB1EA2">
            <w:pPr>
              <w:pStyle w:val="RyckeveldeKop3"/>
              <w:rPr>
                <w:color w:val="548DD4" w:themeColor="text2" w:themeTint="99"/>
              </w:rPr>
            </w:pPr>
            <w:r w:rsidRPr="00952E7E">
              <w:rPr>
                <w:color w:val="548DD4" w:themeColor="text2" w:themeTint="99"/>
              </w:rPr>
              <w:t xml:space="preserve">Tip 1: </w:t>
            </w:r>
            <w:r>
              <w:rPr>
                <w:color w:val="548DD4" w:themeColor="text2" w:themeTint="99"/>
              </w:rPr>
              <w:t>START je projectmanagement Al vóór de start van je project</w:t>
            </w:r>
          </w:p>
          <w:p w14:paraId="1C52F139" w14:textId="77777777" w:rsidR="000918BF" w:rsidRDefault="000918BF" w:rsidP="00BB1EA2">
            <w:pPr>
              <w:pStyle w:val="Ryckeveldebroodtekst"/>
              <w:numPr>
                <w:ilvl w:val="0"/>
                <w:numId w:val="12"/>
              </w:numPr>
              <w:ind w:right="34"/>
            </w:pPr>
            <w:r>
              <w:t xml:space="preserve">Kwaliteitsvol projectmanagement start al vóór je eigenlijke project van start gaat. Het gaat daarbij bijvoorbeeld over de keuze voor </w:t>
            </w:r>
            <w:r w:rsidRPr="00066EBF">
              <w:rPr>
                <w:b/>
              </w:rPr>
              <w:t>kwaliteitsvolle partners</w:t>
            </w:r>
            <w:r>
              <w:t xml:space="preserve">. Daarvoor kan een voorbereidend bezoek erg nuttig en informatief zijn. </w:t>
            </w:r>
          </w:p>
          <w:p w14:paraId="34FCD779" w14:textId="77777777" w:rsidR="000918BF" w:rsidRDefault="000918BF" w:rsidP="00BB1EA2">
            <w:pPr>
              <w:pStyle w:val="Ryckeveldebroodtekst"/>
              <w:numPr>
                <w:ilvl w:val="0"/>
                <w:numId w:val="12"/>
              </w:numPr>
              <w:ind w:right="34"/>
            </w:pPr>
            <w:r>
              <w:t xml:space="preserve">Daarnaast kan er ook grondig nagedacht worden over welk </w:t>
            </w:r>
            <w:r w:rsidRPr="00066EBF">
              <w:rPr>
                <w:b/>
              </w:rPr>
              <w:t>effect</w:t>
            </w:r>
            <w:r>
              <w:t xml:space="preserve"> je wil bereiken met het project en hoe je het effect zo groot mogelijk kan maken. Daarvoor kan de </w:t>
            </w:r>
            <w:hyperlink r:id="rId71" w:history="1">
              <w:r w:rsidRPr="00066EBF">
                <w:rPr>
                  <w:rStyle w:val="Hyperlink"/>
                </w:rPr>
                <w:t>Impact+ Tool</w:t>
              </w:r>
            </w:hyperlink>
            <w:r>
              <w:t xml:space="preserve"> een erg handig instrument zijn. </w:t>
            </w:r>
          </w:p>
        </w:tc>
      </w:tr>
      <w:tr w:rsidR="000918BF" w14:paraId="267A4CC6" w14:textId="77777777" w:rsidTr="000918BF">
        <w:trPr>
          <w:gridAfter w:val="1"/>
          <w:wAfter w:w="6672" w:type="dxa"/>
        </w:trPr>
        <w:tc>
          <w:tcPr>
            <w:tcW w:w="2254" w:type="dxa"/>
            <w:tcBorders>
              <w:top w:val="dashed" w:sz="4" w:space="0" w:color="808080" w:themeColor="background1" w:themeShade="80"/>
              <w:left w:val="dashed" w:sz="4" w:space="0" w:color="808080" w:themeColor="background1" w:themeShade="80"/>
              <w:bottom w:val="dashed" w:sz="4" w:space="0" w:color="808080" w:themeColor="background1" w:themeShade="80"/>
              <w:right w:val="dashed" w:sz="4" w:space="0" w:color="808080" w:themeColor="background1" w:themeShade="80"/>
            </w:tcBorders>
          </w:tcPr>
          <w:p w14:paraId="3A7E9DD8" w14:textId="77777777" w:rsidR="000918BF" w:rsidRDefault="000918BF" w:rsidP="00BB1EA2">
            <w:pPr>
              <w:pStyle w:val="Ryckeveldebroodtekst"/>
            </w:pPr>
          </w:p>
        </w:tc>
      </w:tr>
      <w:tr w:rsidR="006139B5" w14:paraId="7C534BB2" w14:textId="77777777" w:rsidTr="000918BF">
        <w:tblPrEx>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PrEx>
        <w:tc>
          <w:tcPr>
            <w:tcW w:w="2254" w:type="dxa"/>
            <w:tcBorders>
              <w:top w:val="dashed" w:sz="4" w:space="0" w:color="808080" w:themeColor="background1" w:themeShade="80"/>
            </w:tcBorders>
          </w:tcPr>
          <w:p w14:paraId="3CE01196" w14:textId="77777777" w:rsidR="006139B5" w:rsidRDefault="006139B5" w:rsidP="00707D39">
            <w:pPr>
              <w:pStyle w:val="Ryckeveldebroodtekst"/>
              <w:tabs>
                <w:tab w:val="right" w:pos="8300"/>
              </w:tabs>
            </w:pPr>
            <w:r>
              <w:rPr>
                <w:noProof/>
                <w:lang w:eastAsia="nl-BE"/>
              </w:rPr>
              <w:drawing>
                <wp:inline distT="0" distB="0" distL="0" distR="0" wp14:anchorId="67725439" wp14:editId="2815EBFF">
                  <wp:extent cx="1234328" cy="1440000"/>
                  <wp:effectExtent l="0" t="0" r="4445" b="825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eep-calm-and-prepare.jpg"/>
                          <pic:cNvPicPr/>
                        </pic:nvPicPr>
                        <pic:blipFill>
                          <a:blip r:embed="rId72">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72" w:type="dxa"/>
          </w:tcPr>
          <w:p w14:paraId="7B0F702B" w14:textId="77777777" w:rsidR="006139B5" w:rsidRPr="00952E7E" w:rsidRDefault="000918BF" w:rsidP="00707D39">
            <w:pPr>
              <w:pStyle w:val="RyckeveldeKop3"/>
              <w:rPr>
                <w:color w:val="548DD4" w:themeColor="text2" w:themeTint="99"/>
              </w:rPr>
            </w:pPr>
            <w:r>
              <w:rPr>
                <w:color w:val="548DD4" w:themeColor="text2" w:themeTint="99"/>
              </w:rPr>
              <w:t>Tip 2</w:t>
            </w:r>
            <w:r w:rsidR="006139B5" w:rsidRPr="00952E7E">
              <w:rPr>
                <w:color w:val="548DD4" w:themeColor="text2" w:themeTint="99"/>
              </w:rPr>
              <w:t>: zorg voor een goede voorbereiding</w:t>
            </w:r>
          </w:p>
          <w:p w14:paraId="1A4F292B" w14:textId="77777777" w:rsidR="006139B5" w:rsidRDefault="006139B5" w:rsidP="00612D38">
            <w:pPr>
              <w:pStyle w:val="Ryckeveldebroodtekst"/>
              <w:numPr>
                <w:ilvl w:val="0"/>
                <w:numId w:val="12"/>
              </w:numPr>
              <w:ind w:right="34"/>
            </w:pPr>
            <w:r>
              <w:t xml:space="preserve">Breng alle </w:t>
            </w:r>
            <w:r w:rsidRPr="00B6788E">
              <w:rPr>
                <w:b/>
              </w:rPr>
              <w:t>taken</w:t>
            </w:r>
            <w:r>
              <w:t xml:space="preserve"> die moeten gerealiseerd worden binnen het project in kaart: projectactiviteiten, communicatie- en disseminatieactiviteiten, contractuele verplichtingen (bv. interim- en eindrapport), enz. </w:t>
            </w:r>
          </w:p>
          <w:p w14:paraId="69EB20B9" w14:textId="77777777" w:rsidR="006139B5" w:rsidRDefault="006139B5" w:rsidP="00612D38">
            <w:pPr>
              <w:pStyle w:val="Ryckeveldebroodtekst"/>
              <w:numPr>
                <w:ilvl w:val="0"/>
                <w:numId w:val="12"/>
              </w:numPr>
              <w:ind w:right="34"/>
            </w:pPr>
            <w:r w:rsidRPr="00B6788E">
              <w:rPr>
                <w:b/>
              </w:rPr>
              <w:t>Verdeel</w:t>
            </w:r>
            <w:r>
              <w:t xml:space="preserve"> de taken over alle teamleden </w:t>
            </w:r>
            <w:r w:rsidR="004F2BD8">
              <w:t xml:space="preserve">(leden van de werkgroep, buitenlandse partners, en betrokken collega’s) </w:t>
            </w:r>
            <w:r>
              <w:t xml:space="preserve">en koppel er een </w:t>
            </w:r>
            <w:r w:rsidRPr="00B6788E">
              <w:rPr>
                <w:b/>
              </w:rPr>
              <w:t>timing</w:t>
            </w:r>
            <w:r>
              <w:t xml:space="preserve"> aan vast. Maak eventueel nog extra afspraken binnen het team, bv. over financiële verantwoording of </w:t>
            </w:r>
            <w:r w:rsidR="000E2BCF">
              <w:t>communicatieafspraken</w:t>
            </w:r>
            <w:r>
              <w:t>.</w:t>
            </w:r>
          </w:p>
        </w:tc>
      </w:tr>
      <w:tr w:rsidR="006139B5" w14:paraId="6A499366" w14:textId="77777777" w:rsidTr="00707D39">
        <w:tblPrEx>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PrEx>
        <w:tc>
          <w:tcPr>
            <w:tcW w:w="8926" w:type="dxa"/>
            <w:gridSpan w:val="2"/>
            <w:shd w:val="clear" w:color="auto" w:fill="FFFFFF" w:themeFill="background1"/>
          </w:tcPr>
          <w:p w14:paraId="228BDA7C" w14:textId="77777777" w:rsidR="006139B5" w:rsidRDefault="006139B5" w:rsidP="00707D39">
            <w:pPr>
              <w:pStyle w:val="Ryckeveldebroodtekst"/>
            </w:pPr>
          </w:p>
        </w:tc>
      </w:tr>
      <w:tr w:rsidR="006139B5" w14:paraId="7C7EB513" w14:textId="77777777" w:rsidTr="00707D39">
        <w:tblPrEx>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PrEx>
        <w:tc>
          <w:tcPr>
            <w:tcW w:w="2254" w:type="dxa"/>
          </w:tcPr>
          <w:p w14:paraId="23A88D6B" w14:textId="77777777" w:rsidR="006139B5" w:rsidRDefault="006139B5" w:rsidP="00707D39">
            <w:pPr>
              <w:pStyle w:val="Ryckeveldebroodtekst"/>
              <w:tabs>
                <w:tab w:val="right" w:pos="8300"/>
              </w:tabs>
              <w:rPr>
                <w:noProof/>
                <w:lang w:eastAsia="nl-BE"/>
              </w:rPr>
            </w:pPr>
          </w:p>
          <w:p w14:paraId="144601CA" w14:textId="77777777" w:rsidR="006139B5" w:rsidRDefault="006139B5" w:rsidP="00707D39">
            <w:pPr>
              <w:pStyle w:val="Ryckeveldebroodtekst"/>
              <w:tabs>
                <w:tab w:val="right" w:pos="8300"/>
              </w:tabs>
              <w:rPr>
                <w:noProof/>
                <w:lang w:eastAsia="nl-BE"/>
              </w:rPr>
            </w:pPr>
            <w:r>
              <w:rPr>
                <w:noProof/>
                <w:lang w:eastAsia="nl-BE"/>
              </w:rPr>
              <w:drawing>
                <wp:inline distT="0" distB="0" distL="0" distR="0" wp14:anchorId="6C0B4E94" wp14:editId="08D285C5">
                  <wp:extent cx="1234328" cy="1440000"/>
                  <wp:effectExtent l="0" t="0" r="4445" b="8255"/>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eep-calm-and-use-tools.jpg"/>
                          <pic:cNvPicPr/>
                        </pic:nvPicPr>
                        <pic:blipFill>
                          <a:blip r:embed="rId73">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72" w:type="dxa"/>
          </w:tcPr>
          <w:p w14:paraId="5CBF5389" w14:textId="77777777" w:rsidR="006139B5" w:rsidRPr="00952E7E" w:rsidRDefault="000918BF" w:rsidP="00707D39">
            <w:pPr>
              <w:pStyle w:val="RyckeveldeKop3"/>
              <w:rPr>
                <w:color w:val="548DD4" w:themeColor="text2" w:themeTint="99"/>
              </w:rPr>
            </w:pPr>
            <w:r>
              <w:rPr>
                <w:color w:val="548DD4" w:themeColor="text2" w:themeTint="99"/>
              </w:rPr>
              <w:t>tip 3</w:t>
            </w:r>
            <w:r w:rsidR="006139B5" w:rsidRPr="00952E7E">
              <w:rPr>
                <w:color w:val="548DD4" w:themeColor="text2" w:themeTint="99"/>
              </w:rPr>
              <w:t>: MAAK GEBRUIK VAN ONDERSTEUNENDE TOOLS</w:t>
            </w:r>
          </w:p>
          <w:p w14:paraId="32F48E9B" w14:textId="77777777" w:rsidR="006139B5" w:rsidRDefault="006139B5" w:rsidP="00707D39">
            <w:pPr>
              <w:pStyle w:val="Ryckeveldebroodtekst"/>
              <w:tabs>
                <w:tab w:val="right" w:pos="8300"/>
              </w:tabs>
            </w:pPr>
            <w:r>
              <w:t xml:space="preserve">Nadat de taken in kaart gebracht en verdeeld werden en de timing vastgelegd werd, is een goede </w:t>
            </w:r>
            <w:r w:rsidRPr="00B32593">
              <w:rPr>
                <w:b/>
              </w:rPr>
              <w:t>opvolging van het project</w:t>
            </w:r>
            <w:r>
              <w:t xml:space="preserve"> essentieel om de vooropgestelde doelstellingen te bereiken. </w:t>
            </w:r>
          </w:p>
          <w:p w14:paraId="6B0F8FFF" w14:textId="77777777" w:rsidR="006139B5" w:rsidRDefault="006139B5" w:rsidP="00707D39">
            <w:pPr>
              <w:pStyle w:val="Ryckeveldebroodtekst"/>
              <w:tabs>
                <w:tab w:val="right" w:pos="8300"/>
              </w:tabs>
            </w:pPr>
            <w:r>
              <w:t>Er bestaan heel wat gratis online tools die je bij dit proces ondersteuning kunnen bieden. Ze kunnen je projectmanagement overzichtelijk maken</w:t>
            </w:r>
            <w:r w:rsidR="000E2BCF">
              <w:t>,</w:t>
            </w:r>
            <w:r>
              <w:t xml:space="preserve"> vereenvoudigen</w:t>
            </w:r>
            <w:r w:rsidR="000E2BCF">
              <w:t xml:space="preserve"> en professioneler maken</w:t>
            </w:r>
            <w:r>
              <w:t>.</w:t>
            </w:r>
          </w:p>
          <w:p w14:paraId="4F14129C" w14:textId="77777777" w:rsidR="006139B5" w:rsidRDefault="006139B5" w:rsidP="00707D39">
            <w:pPr>
              <w:pStyle w:val="Ryckeveldebroodtekst"/>
              <w:tabs>
                <w:tab w:val="right" w:pos="8300"/>
              </w:tabs>
            </w:pPr>
            <w:r>
              <w:t>Enkele voorbeelden:</w:t>
            </w:r>
          </w:p>
          <w:p w14:paraId="501AD6F1" w14:textId="77777777" w:rsidR="006139B5" w:rsidRDefault="00BE0224" w:rsidP="00612D38">
            <w:pPr>
              <w:pStyle w:val="Ryckeveldebroodtekst"/>
              <w:numPr>
                <w:ilvl w:val="0"/>
                <w:numId w:val="14"/>
              </w:numPr>
              <w:tabs>
                <w:tab w:val="right" w:pos="8300"/>
              </w:tabs>
            </w:pPr>
            <w:hyperlink r:id="rId74" w:history="1">
              <w:r w:rsidR="006139B5" w:rsidRPr="00B32593">
                <w:rPr>
                  <w:rStyle w:val="Hyperlink"/>
                </w:rPr>
                <w:t>Open Project</w:t>
              </w:r>
            </w:hyperlink>
            <w:r w:rsidR="000918BF">
              <w:t xml:space="preserve"> (gratis):</w:t>
            </w:r>
            <w:r w:rsidR="006139B5">
              <w:t xml:space="preserve"> een gebruiksvriendelijke tool voor projectmanagement, met een tijdslijn voor het project, taakverdelingen, takenpakketten, enz.</w:t>
            </w:r>
          </w:p>
          <w:p w14:paraId="30B4C773" w14:textId="77777777" w:rsidR="006139B5" w:rsidRDefault="00BE0224" w:rsidP="00612D38">
            <w:pPr>
              <w:pStyle w:val="Ryckeveldebroodtekst"/>
              <w:numPr>
                <w:ilvl w:val="0"/>
                <w:numId w:val="14"/>
              </w:numPr>
              <w:tabs>
                <w:tab w:val="right" w:pos="8300"/>
              </w:tabs>
            </w:pPr>
            <w:hyperlink r:id="rId75" w:history="1">
              <w:proofErr w:type="spellStart"/>
              <w:r w:rsidR="006139B5" w:rsidRPr="006935D0">
                <w:rPr>
                  <w:rStyle w:val="Hyperlink"/>
                </w:rPr>
                <w:t>Trello</w:t>
              </w:r>
              <w:proofErr w:type="spellEnd"/>
            </w:hyperlink>
            <w:r w:rsidR="006139B5">
              <w:t xml:space="preserve"> </w:t>
            </w:r>
            <w:r w:rsidR="000918BF">
              <w:t xml:space="preserve">(gratis): </w:t>
            </w:r>
            <w:r w:rsidR="006139B5">
              <w:t>een tool voor projectmanagement, waarbij je een visueel overzicht krijgt van het project, met checklists, deadlines, enz.</w:t>
            </w:r>
          </w:p>
          <w:p w14:paraId="22544FD6" w14:textId="77777777" w:rsidR="006139B5" w:rsidRDefault="00BE0224" w:rsidP="00612D38">
            <w:pPr>
              <w:pStyle w:val="Ryckeveldebroodtekst"/>
              <w:numPr>
                <w:ilvl w:val="0"/>
                <w:numId w:val="14"/>
              </w:numPr>
              <w:tabs>
                <w:tab w:val="right" w:pos="8300"/>
              </w:tabs>
            </w:pPr>
            <w:hyperlink r:id="rId76" w:history="1">
              <w:r w:rsidR="006139B5" w:rsidRPr="006935D0">
                <w:rPr>
                  <w:rStyle w:val="Hyperlink"/>
                </w:rPr>
                <w:t>Anika</w:t>
              </w:r>
            </w:hyperlink>
            <w:r w:rsidR="006139B5">
              <w:t xml:space="preserve"> </w:t>
            </w:r>
            <w:r w:rsidR="000918BF">
              <w:t xml:space="preserve">(betalend): </w:t>
            </w:r>
            <w:r w:rsidR="006139B5">
              <w:t>een systeem om bv. werkuren of (</w:t>
            </w:r>
            <w:proofErr w:type="spellStart"/>
            <w:r w:rsidR="006139B5">
              <w:t>verplaatsings</w:t>
            </w:r>
            <w:proofErr w:type="spellEnd"/>
            <w:r w:rsidR="006139B5">
              <w:t>)kosten te registreren.</w:t>
            </w:r>
          </w:p>
          <w:p w14:paraId="17877C0B" w14:textId="77777777" w:rsidR="006139B5" w:rsidRDefault="00BE0224" w:rsidP="00612D38">
            <w:pPr>
              <w:pStyle w:val="Ryckeveldebroodtekst"/>
              <w:numPr>
                <w:ilvl w:val="0"/>
                <w:numId w:val="14"/>
              </w:numPr>
              <w:tabs>
                <w:tab w:val="right" w:pos="8300"/>
              </w:tabs>
            </w:pPr>
            <w:hyperlink r:id="rId77" w:anchor="tpl=home_0" w:history="1">
              <w:proofErr w:type="spellStart"/>
              <w:r w:rsidR="006139B5" w:rsidRPr="006935D0">
                <w:rPr>
                  <w:rStyle w:val="Hyperlink"/>
                </w:rPr>
                <w:t>Wiggio</w:t>
              </w:r>
              <w:proofErr w:type="spellEnd"/>
            </w:hyperlink>
            <w:r w:rsidR="006139B5">
              <w:t xml:space="preserve"> </w:t>
            </w:r>
            <w:r w:rsidR="000918BF">
              <w:t xml:space="preserve">(gratis): </w:t>
            </w:r>
            <w:r w:rsidR="006139B5">
              <w:t xml:space="preserve">een tool om samen te werken, met gedeelde kalender en mappen, </w:t>
            </w:r>
            <w:proofErr w:type="spellStart"/>
            <w:r w:rsidR="006139B5">
              <w:t>to</w:t>
            </w:r>
            <w:proofErr w:type="spellEnd"/>
            <w:r w:rsidR="006139B5">
              <w:t xml:space="preserve"> do-lijsten, virtuele meetings, enz.</w:t>
            </w:r>
          </w:p>
          <w:p w14:paraId="43AE676C" w14:textId="77777777" w:rsidR="006139B5" w:rsidRDefault="004F2BD8" w:rsidP="00612D38">
            <w:pPr>
              <w:pStyle w:val="Ryckeveldebroodtekst"/>
              <w:numPr>
                <w:ilvl w:val="0"/>
                <w:numId w:val="14"/>
              </w:numPr>
              <w:tabs>
                <w:tab w:val="right" w:pos="8300"/>
              </w:tabs>
            </w:pPr>
            <w:r>
              <w:t xml:space="preserve">Je vindt nog meer tools via </w:t>
            </w:r>
            <w:r w:rsidR="00F94A93">
              <w:t>deze link:</w:t>
            </w:r>
            <w:r w:rsidR="006139B5">
              <w:t xml:space="preserve"> ‘</w:t>
            </w:r>
            <w:hyperlink r:id="rId78" w:history="1">
              <w:r w:rsidR="006139B5" w:rsidRPr="006935D0">
                <w:rPr>
                  <w:rStyle w:val="Hyperlink"/>
                </w:rPr>
                <w:t>Tools voor samenwerking</w:t>
              </w:r>
            </w:hyperlink>
            <w:r w:rsidR="006139B5">
              <w:t>’</w:t>
            </w:r>
          </w:p>
          <w:p w14:paraId="14C26145" w14:textId="77777777" w:rsidR="006139B5" w:rsidRDefault="006139B5" w:rsidP="00707D39">
            <w:pPr>
              <w:pStyle w:val="Ryckeveldebroodtekst"/>
              <w:tabs>
                <w:tab w:val="right" w:pos="8300"/>
              </w:tabs>
            </w:pPr>
          </w:p>
          <w:p w14:paraId="001A4F0A" w14:textId="77777777" w:rsidR="006139B5" w:rsidRDefault="006139B5" w:rsidP="00707D39">
            <w:pPr>
              <w:pStyle w:val="Ryckeveldebroodtekst"/>
              <w:tabs>
                <w:tab w:val="right" w:pos="8300"/>
              </w:tabs>
            </w:pPr>
            <w:r>
              <w:rPr>
                <w:noProof/>
                <w:lang w:eastAsia="nl-BE"/>
              </w:rPr>
              <w:drawing>
                <wp:inline distT="0" distB="0" distL="0" distR="0" wp14:anchorId="0F628FBD" wp14:editId="53310FD7">
                  <wp:extent cx="4099855" cy="2412000"/>
                  <wp:effectExtent l="0" t="0" r="0" b="762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penproject.png"/>
                          <pic:cNvPicPr/>
                        </pic:nvPicPr>
                        <pic:blipFill>
                          <a:blip r:embed="rId79">
                            <a:extLst>
                              <a:ext uri="{28A0092B-C50C-407E-A947-70E740481C1C}">
                                <a14:useLocalDpi xmlns:a14="http://schemas.microsoft.com/office/drawing/2010/main" val="0"/>
                              </a:ext>
                            </a:extLst>
                          </a:blip>
                          <a:stretch>
                            <a:fillRect/>
                          </a:stretch>
                        </pic:blipFill>
                        <pic:spPr>
                          <a:xfrm>
                            <a:off x="0" y="0"/>
                            <a:ext cx="4099855" cy="2412000"/>
                          </a:xfrm>
                          <a:prstGeom prst="rect">
                            <a:avLst/>
                          </a:prstGeom>
                        </pic:spPr>
                      </pic:pic>
                    </a:graphicData>
                  </a:graphic>
                </wp:inline>
              </w:drawing>
            </w:r>
          </w:p>
          <w:p w14:paraId="0C56E43D" w14:textId="77777777" w:rsidR="006139B5" w:rsidRPr="006935D0" w:rsidRDefault="006139B5" w:rsidP="00707D39">
            <w:pPr>
              <w:pStyle w:val="Ryckeveldebroodtekst"/>
              <w:tabs>
                <w:tab w:val="right" w:pos="8300"/>
              </w:tabs>
              <w:jc w:val="center"/>
              <w:rPr>
                <w:i/>
                <w:sz w:val="20"/>
              </w:rPr>
            </w:pPr>
            <w:r w:rsidRPr="006935D0">
              <w:rPr>
                <w:i/>
                <w:sz w:val="20"/>
              </w:rPr>
              <w:t>Open Project</w:t>
            </w:r>
          </w:p>
        </w:tc>
      </w:tr>
      <w:tr w:rsidR="006139B5" w:rsidRPr="00A50035" w14:paraId="206D5063" w14:textId="77777777" w:rsidTr="00707D39">
        <w:tblPrEx>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PrEx>
        <w:tc>
          <w:tcPr>
            <w:tcW w:w="8926" w:type="dxa"/>
            <w:gridSpan w:val="2"/>
            <w:shd w:val="clear" w:color="auto" w:fill="FFFFFF" w:themeFill="background1"/>
          </w:tcPr>
          <w:p w14:paraId="23F59BF8" w14:textId="77777777" w:rsidR="006139B5" w:rsidRDefault="006139B5" w:rsidP="00707D39">
            <w:pPr>
              <w:pStyle w:val="Ryckeveldebroodtekst"/>
            </w:pPr>
          </w:p>
        </w:tc>
      </w:tr>
      <w:tr w:rsidR="006139B5" w:rsidRPr="00A50035" w14:paraId="0C18C9B4" w14:textId="77777777" w:rsidTr="00707D39">
        <w:tblPrEx>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PrEx>
        <w:tc>
          <w:tcPr>
            <w:tcW w:w="2254" w:type="dxa"/>
          </w:tcPr>
          <w:p w14:paraId="1CB1B0E5" w14:textId="77777777" w:rsidR="006139B5" w:rsidRDefault="006139B5" w:rsidP="00707D39">
            <w:pPr>
              <w:pStyle w:val="Ryckeveldebroodtekst"/>
              <w:tabs>
                <w:tab w:val="right" w:pos="8300"/>
              </w:tabs>
              <w:rPr>
                <w:noProof/>
                <w:lang w:eastAsia="nl-BE"/>
              </w:rPr>
            </w:pPr>
            <w:r>
              <w:rPr>
                <w:noProof/>
                <w:lang w:eastAsia="nl-BE"/>
              </w:rPr>
              <w:drawing>
                <wp:inline distT="0" distB="0" distL="0" distR="0" wp14:anchorId="1C397E34" wp14:editId="64AB5539">
                  <wp:extent cx="1234328" cy="1440000"/>
                  <wp:effectExtent l="0" t="0" r="4445" b="8255"/>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ep-calm-and-monitor.jpg"/>
                          <pic:cNvPicPr/>
                        </pic:nvPicPr>
                        <pic:blipFill>
                          <a:blip r:embed="rId80">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72" w:type="dxa"/>
          </w:tcPr>
          <w:p w14:paraId="67DC0D3E" w14:textId="77777777" w:rsidR="006139B5" w:rsidRPr="00952E7E" w:rsidRDefault="000918BF" w:rsidP="00707D39">
            <w:pPr>
              <w:pStyle w:val="RyckeveldeKop3"/>
              <w:rPr>
                <w:color w:val="548DD4" w:themeColor="text2" w:themeTint="99"/>
              </w:rPr>
            </w:pPr>
            <w:r>
              <w:rPr>
                <w:color w:val="548DD4" w:themeColor="text2" w:themeTint="99"/>
              </w:rPr>
              <w:t>tip 4</w:t>
            </w:r>
            <w:r w:rsidR="006139B5" w:rsidRPr="00952E7E">
              <w:rPr>
                <w:color w:val="548DD4" w:themeColor="text2" w:themeTint="99"/>
              </w:rPr>
              <w:t>: Monitor en evalueer je project</w:t>
            </w:r>
          </w:p>
          <w:p w14:paraId="7FF4EB5F" w14:textId="77777777" w:rsidR="000918BF" w:rsidRDefault="006139B5" w:rsidP="000918BF">
            <w:pPr>
              <w:pStyle w:val="Ryckeveldebroodtekst"/>
              <w:ind w:left="34"/>
            </w:pPr>
            <w:r>
              <w:t xml:space="preserve">Besteed voldoende tijd om </w:t>
            </w:r>
            <w:r w:rsidR="00F94A93">
              <w:t>(</w:t>
            </w:r>
            <w:r>
              <w:t>de kwaliteit van</w:t>
            </w:r>
            <w:r w:rsidR="00F94A93">
              <w:t>)</w:t>
            </w:r>
            <w:r>
              <w:t xml:space="preserve"> je project te monitoren en te evalueren. Bij </w:t>
            </w:r>
            <w:r w:rsidRPr="00090000">
              <w:rPr>
                <w:b/>
              </w:rPr>
              <w:t>monitoring</w:t>
            </w:r>
            <w:r>
              <w:t xml:space="preserve"> gaat </w:t>
            </w:r>
            <w:r w:rsidR="000E2BCF">
              <w:t xml:space="preserve">het </w:t>
            </w:r>
            <w:r>
              <w:t xml:space="preserve">om inhoudelijke, administratieve en financiële opvolging en de vraag of de projectdoelstellingen bereikt worden. Bij </w:t>
            </w:r>
            <w:r w:rsidRPr="00090000">
              <w:rPr>
                <w:b/>
              </w:rPr>
              <w:t>evaluatie</w:t>
            </w:r>
            <w:r>
              <w:t xml:space="preserve"> wordt de kwaliteit van de projectactiviteiten en -resultaten (materieel en immaterieel) onder de loep genomen. Monitoring en evaluatie gaan m.a.w. over de kwaliteitsontwikkeling van het project. Maak daarvoor gebruik van </w:t>
            </w:r>
            <w:hyperlink r:id="rId81" w:history="1">
              <w:r w:rsidRPr="00086520">
                <w:rPr>
                  <w:rStyle w:val="Hyperlink"/>
                </w:rPr>
                <w:t xml:space="preserve">de kwaliteitscirkel van </w:t>
              </w:r>
              <w:proofErr w:type="spellStart"/>
              <w:r w:rsidRPr="00086520">
                <w:rPr>
                  <w:rStyle w:val="Hyperlink"/>
                </w:rPr>
                <w:t>Deming</w:t>
              </w:r>
              <w:proofErr w:type="spellEnd"/>
            </w:hyperlink>
            <w:r>
              <w:t xml:space="preserve">: Plan – Do – Check – Act. Of laat je inspireren via de website van </w:t>
            </w:r>
            <w:hyperlink r:id="rId82" w:history="1">
              <w:r w:rsidRPr="00086520">
                <w:rPr>
                  <w:rStyle w:val="Hyperlink"/>
                </w:rPr>
                <w:t>Onderwijskwaliteit</w:t>
              </w:r>
            </w:hyperlink>
            <w:r>
              <w:t>.</w:t>
            </w:r>
            <w:r w:rsidR="000918BF">
              <w:t xml:space="preserve"> De </w:t>
            </w:r>
            <w:hyperlink r:id="rId83" w:history="1">
              <w:r w:rsidR="000918BF" w:rsidRPr="00B217A1">
                <w:rPr>
                  <w:rStyle w:val="Hyperlink"/>
                </w:rPr>
                <w:t>Impact+ Tool</w:t>
              </w:r>
            </w:hyperlink>
            <w:r w:rsidR="000918BF">
              <w:t xml:space="preserve"> ten slotte helpt je na te denken over de impact van je project en hoe je deze kan meten.</w:t>
            </w:r>
          </w:p>
          <w:p w14:paraId="71F69245" w14:textId="77777777" w:rsidR="006139B5" w:rsidRDefault="006139B5" w:rsidP="00707D39">
            <w:pPr>
              <w:pStyle w:val="Ryckeveldebroodtekst"/>
              <w:ind w:left="34"/>
            </w:pPr>
          </w:p>
          <w:p w14:paraId="1B565D86" w14:textId="77777777" w:rsidR="000918BF" w:rsidRDefault="000918BF" w:rsidP="000918BF">
            <w:pPr>
              <w:pStyle w:val="Ryckeveldebroodtekst"/>
              <w:ind w:left="34"/>
            </w:pPr>
            <w:r>
              <w:rPr>
                <w:noProof/>
                <w:lang w:eastAsia="nl-BE"/>
              </w:rPr>
              <w:lastRenderedPageBreak/>
              <w:drawing>
                <wp:inline distT="0" distB="0" distL="0" distR="0" wp14:anchorId="1BF15EB9" wp14:editId="15CBB215">
                  <wp:extent cx="3563807" cy="252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pact+ Tool.jpg"/>
                          <pic:cNvPicPr/>
                        </pic:nvPicPr>
                        <pic:blipFill>
                          <a:blip r:embed="rId84">
                            <a:extLst>
                              <a:ext uri="{28A0092B-C50C-407E-A947-70E740481C1C}">
                                <a14:useLocalDpi xmlns:a14="http://schemas.microsoft.com/office/drawing/2010/main" val="0"/>
                              </a:ext>
                            </a:extLst>
                          </a:blip>
                          <a:stretch>
                            <a:fillRect/>
                          </a:stretch>
                        </pic:blipFill>
                        <pic:spPr>
                          <a:xfrm>
                            <a:off x="0" y="0"/>
                            <a:ext cx="3563807" cy="2520000"/>
                          </a:xfrm>
                          <a:prstGeom prst="rect">
                            <a:avLst/>
                          </a:prstGeom>
                        </pic:spPr>
                      </pic:pic>
                    </a:graphicData>
                  </a:graphic>
                </wp:inline>
              </w:drawing>
            </w:r>
          </w:p>
          <w:p w14:paraId="5B4EAC47" w14:textId="77777777" w:rsidR="000918BF" w:rsidRPr="00016216" w:rsidRDefault="000918BF" w:rsidP="000918BF">
            <w:pPr>
              <w:pStyle w:val="Ryckeveldebroodtekst"/>
              <w:ind w:left="34"/>
              <w:jc w:val="center"/>
              <w:rPr>
                <w:i/>
              </w:rPr>
            </w:pPr>
            <w:r w:rsidRPr="00016216">
              <w:rPr>
                <w:i/>
              </w:rPr>
              <w:t>Impact+ Tool</w:t>
            </w:r>
          </w:p>
          <w:p w14:paraId="74340E62" w14:textId="77777777" w:rsidR="006139B5" w:rsidRPr="00A50035" w:rsidRDefault="006139B5" w:rsidP="00707D39">
            <w:pPr>
              <w:pStyle w:val="Ryckeveldebroodtekst"/>
              <w:ind w:left="34"/>
            </w:pPr>
          </w:p>
        </w:tc>
      </w:tr>
      <w:tr w:rsidR="006139B5" w:rsidRPr="00A50035" w14:paraId="205353CE" w14:textId="77777777" w:rsidTr="00707D39">
        <w:tblPrEx>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PrEx>
        <w:tc>
          <w:tcPr>
            <w:tcW w:w="8926" w:type="dxa"/>
            <w:gridSpan w:val="2"/>
            <w:shd w:val="clear" w:color="auto" w:fill="FFFFFF" w:themeFill="background1"/>
          </w:tcPr>
          <w:p w14:paraId="2DFEBADC" w14:textId="77777777" w:rsidR="006139B5" w:rsidRDefault="006139B5" w:rsidP="00707D39">
            <w:pPr>
              <w:pStyle w:val="Ryckeveldebroodtekst"/>
            </w:pPr>
          </w:p>
        </w:tc>
      </w:tr>
      <w:tr w:rsidR="006139B5" w:rsidRPr="00A50035" w14:paraId="65115563" w14:textId="77777777" w:rsidTr="00707D39">
        <w:tblPrEx>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PrEx>
        <w:tc>
          <w:tcPr>
            <w:tcW w:w="2254" w:type="dxa"/>
          </w:tcPr>
          <w:p w14:paraId="37C2BD0F" w14:textId="77777777" w:rsidR="006139B5" w:rsidRDefault="006139B5" w:rsidP="00707D39">
            <w:pPr>
              <w:pStyle w:val="Ryckeveldebroodtekst"/>
              <w:tabs>
                <w:tab w:val="right" w:pos="8300"/>
              </w:tabs>
              <w:rPr>
                <w:noProof/>
                <w:lang w:eastAsia="nl-BE"/>
              </w:rPr>
            </w:pPr>
          </w:p>
          <w:p w14:paraId="44DBBD45" w14:textId="77777777" w:rsidR="000918BF" w:rsidRDefault="000918BF" w:rsidP="00707D39">
            <w:pPr>
              <w:pStyle w:val="Ryckeveldebroodtekst"/>
              <w:tabs>
                <w:tab w:val="right" w:pos="8300"/>
              </w:tabs>
              <w:rPr>
                <w:noProof/>
                <w:lang w:eastAsia="nl-BE"/>
              </w:rPr>
            </w:pPr>
            <w:r>
              <w:rPr>
                <w:noProof/>
                <w:lang w:eastAsia="nl-BE"/>
              </w:rPr>
              <w:drawing>
                <wp:inline distT="0" distB="0" distL="0" distR="0" wp14:anchorId="427B7F0F" wp14:editId="16C63B78">
                  <wp:extent cx="1234328" cy="1440000"/>
                  <wp:effectExtent l="0" t="0" r="4445" b="8255"/>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eep-calm-and-be-flexible.jpg"/>
                          <pic:cNvPicPr/>
                        </pic:nvPicPr>
                        <pic:blipFill>
                          <a:blip r:embed="rId85">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672" w:type="dxa"/>
          </w:tcPr>
          <w:p w14:paraId="3CF8CB38" w14:textId="77777777" w:rsidR="006139B5" w:rsidRPr="00952E7E" w:rsidRDefault="000918BF" w:rsidP="00707D39">
            <w:pPr>
              <w:pStyle w:val="RyckeveldeKop3"/>
              <w:rPr>
                <w:color w:val="548DD4" w:themeColor="text2" w:themeTint="99"/>
              </w:rPr>
            </w:pPr>
            <w:r>
              <w:rPr>
                <w:color w:val="548DD4" w:themeColor="text2" w:themeTint="99"/>
              </w:rPr>
              <w:t>tip 5</w:t>
            </w:r>
            <w:r w:rsidR="006139B5" w:rsidRPr="00952E7E">
              <w:rPr>
                <w:color w:val="548DD4" w:themeColor="text2" w:themeTint="99"/>
              </w:rPr>
              <w:t>: WEES FLEXIBEL</w:t>
            </w:r>
          </w:p>
          <w:p w14:paraId="2F99044D" w14:textId="77777777" w:rsidR="000918BF" w:rsidRDefault="000918BF" w:rsidP="000918BF">
            <w:pPr>
              <w:pStyle w:val="Ryckeveldebroodtekst"/>
              <w:ind w:left="34"/>
            </w:pPr>
            <w:r>
              <w:t xml:space="preserve">Bij projectmanagement van grensoverschrijdende projecten is er één gouden regel om de samenwerking met de partners vlot te laten verlopen en dus het project te managen: </w:t>
            </w:r>
            <w:r w:rsidRPr="00016216">
              <w:rPr>
                <w:b/>
              </w:rPr>
              <w:t>wees flexibel</w:t>
            </w:r>
            <w:r>
              <w:t xml:space="preserve"> (geen enkel project loopt exact volgens plan) en zorg voor een open communicatie. Maar verlies daarbij de doelstellingen van je project nooit uit het oog. </w:t>
            </w:r>
          </w:p>
          <w:p w14:paraId="1C46D976" w14:textId="77777777" w:rsidR="006139B5" w:rsidRPr="00A50035" w:rsidRDefault="000918BF" w:rsidP="000918BF">
            <w:pPr>
              <w:pStyle w:val="Ryckeveldebroodtekst"/>
              <w:ind w:left="34"/>
            </w:pPr>
            <w:r>
              <w:t xml:space="preserve">Zie een internationale samenwerking dan ook als een </w:t>
            </w:r>
            <w:r w:rsidRPr="00016216">
              <w:rPr>
                <w:b/>
              </w:rPr>
              <w:t>leermoment</w:t>
            </w:r>
            <w:r>
              <w:t>: wees je bewust van de culturele verschillen, maar sta open voor de leerervaring van het samenwerken met andere culturen en leer elkaars culturele diversiteit kennen, los van de inhoud van het project.</w:t>
            </w:r>
          </w:p>
        </w:tc>
      </w:tr>
      <w:tr w:rsidR="006139B5" w:rsidRPr="00A50035" w14:paraId="2528D720" w14:textId="77777777" w:rsidTr="00707D39">
        <w:tblPrEx>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PrEx>
        <w:tc>
          <w:tcPr>
            <w:tcW w:w="8926" w:type="dxa"/>
            <w:gridSpan w:val="2"/>
            <w:shd w:val="clear" w:color="auto" w:fill="FFFFFF" w:themeFill="background1"/>
          </w:tcPr>
          <w:p w14:paraId="6505A8C7" w14:textId="77777777" w:rsidR="006139B5" w:rsidRDefault="006139B5" w:rsidP="00707D39">
            <w:pPr>
              <w:pStyle w:val="Ryckeveldebroodtekst"/>
            </w:pPr>
          </w:p>
        </w:tc>
      </w:tr>
    </w:tbl>
    <w:p w14:paraId="2AD1B1A1" w14:textId="77777777" w:rsidR="006139B5" w:rsidRPr="0022020B" w:rsidRDefault="006139B5" w:rsidP="006139B5">
      <w:pPr>
        <w:pStyle w:val="Ryckeveldebroodtekst"/>
        <w:tabs>
          <w:tab w:val="right" w:pos="8300"/>
        </w:tabs>
      </w:pPr>
    </w:p>
    <w:p w14:paraId="49984082" w14:textId="77777777" w:rsidR="006139B5" w:rsidRDefault="006139B5">
      <w:r>
        <w:br w:type="page"/>
      </w:r>
    </w:p>
    <w:p w14:paraId="70EF9EF4" w14:textId="77777777" w:rsidR="006139B5" w:rsidRDefault="006139B5" w:rsidP="006139B5">
      <w:pPr>
        <w:pStyle w:val="Ryckeveldebroodtekst"/>
        <w:tabs>
          <w:tab w:val="right" w:pos="8300"/>
        </w:tabs>
      </w:pPr>
    </w:p>
    <w:tbl>
      <w:tblPr>
        <w:tblStyle w:val="Tabelraster"/>
        <w:tblW w:w="879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5136"/>
        <w:gridCol w:w="3663"/>
      </w:tblGrid>
      <w:tr w:rsidR="006139B5" w14:paraId="5E202A08" w14:textId="77777777" w:rsidTr="00F94A93">
        <w:tc>
          <w:tcPr>
            <w:tcW w:w="5136" w:type="dxa"/>
          </w:tcPr>
          <w:p w14:paraId="33B1EDC7" w14:textId="77777777" w:rsidR="006139B5" w:rsidRDefault="006139B5" w:rsidP="00707D39">
            <w:pPr>
              <w:pStyle w:val="Ryckeveldebroodtekst"/>
              <w:tabs>
                <w:tab w:val="right" w:pos="8300"/>
              </w:tabs>
              <w:ind w:left="-120"/>
            </w:pPr>
            <w:r>
              <w:rPr>
                <w:noProof/>
                <w:lang w:eastAsia="nl-BE"/>
              </w:rPr>
              <w:drawing>
                <wp:inline distT="0" distB="0" distL="0" distR="0" wp14:anchorId="4DE415FA" wp14:editId="422BF82E">
                  <wp:extent cx="3199829" cy="1800000"/>
                  <wp:effectExtent l="0" t="0" r="635"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education-school-apple-learn-ss-1920.jpg"/>
                          <pic:cNvPicPr/>
                        </pic:nvPicPr>
                        <pic:blipFill>
                          <a:blip r:embed="rId33">
                            <a:extLst>
                              <a:ext uri="{28A0092B-C50C-407E-A947-70E740481C1C}">
                                <a14:useLocalDpi xmlns:a14="http://schemas.microsoft.com/office/drawing/2010/main" val="0"/>
                              </a:ext>
                            </a:extLst>
                          </a:blip>
                          <a:stretch>
                            <a:fillRect/>
                          </a:stretch>
                        </pic:blipFill>
                        <pic:spPr>
                          <a:xfrm>
                            <a:off x="0" y="0"/>
                            <a:ext cx="3199829" cy="1800000"/>
                          </a:xfrm>
                          <a:prstGeom prst="rect">
                            <a:avLst/>
                          </a:prstGeom>
                        </pic:spPr>
                      </pic:pic>
                    </a:graphicData>
                  </a:graphic>
                </wp:inline>
              </w:drawing>
            </w:r>
          </w:p>
        </w:tc>
        <w:tc>
          <w:tcPr>
            <w:tcW w:w="3663" w:type="dxa"/>
          </w:tcPr>
          <w:p w14:paraId="4BFBBDF0" w14:textId="77777777" w:rsidR="006139B5" w:rsidRDefault="006139B5" w:rsidP="00707D39">
            <w:pPr>
              <w:pStyle w:val="Ryckeveldebroodtekst"/>
              <w:tabs>
                <w:tab w:val="right" w:pos="8300"/>
              </w:tabs>
            </w:pPr>
          </w:p>
          <w:p w14:paraId="13B28771" w14:textId="77777777" w:rsidR="006139B5" w:rsidRPr="00F94A93" w:rsidRDefault="006139B5" w:rsidP="00707D39">
            <w:pPr>
              <w:pStyle w:val="Ryckeveldebroodtekst"/>
              <w:tabs>
                <w:tab w:val="right" w:pos="8300"/>
              </w:tabs>
              <w:rPr>
                <w:sz w:val="14"/>
                <w:szCs w:val="14"/>
              </w:rPr>
            </w:pPr>
          </w:p>
          <w:p w14:paraId="4302B911" w14:textId="77777777" w:rsidR="006139B5" w:rsidRPr="00F94A93" w:rsidRDefault="006139B5" w:rsidP="00707D39">
            <w:pPr>
              <w:pStyle w:val="Ryckeveldebroodtekst"/>
              <w:tabs>
                <w:tab w:val="right" w:pos="8300"/>
              </w:tabs>
              <w:rPr>
                <w:sz w:val="14"/>
                <w:szCs w:val="14"/>
              </w:rPr>
            </w:pPr>
          </w:p>
          <w:p w14:paraId="5A8291CC" w14:textId="77777777" w:rsidR="006139B5" w:rsidRDefault="006139B5" w:rsidP="00935410">
            <w:pPr>
              <w:pStyle w:val="RyckeveldelKop1"/>
            </w:pPr>
            <w:bookmarkStart w:id="31" w:name="_Toc535751998"/>
            <w:r>
              <w:t xml:space="preserve">7. </w:t>
            </w:r>
            <w:r w:rsidR="00F94A93">
              <w:t>E</w:t>
            </w:r>
            <w:r w:rsidR="00935410">
              <w:t>rkenning</w:t>
            </w:r>
            <w:r w:rsidR="000E2BCF">
              <w:t xml:space="preserve"> leerresultaten leerlingen</w:t>
            </w:r>
            <w:bookmarkEnd w:id="31"/>
          </w:p>
        </w:tc>
      </w:tr>
    </w:tbl>
    <w:p w14:paraId="12F95677" w14:textId="77777777" w:rsidR="006139B5" w:rsidRDefault="006139B5" w:rsidP="006139B5">
      <w:pPr>
        <w:pStyle w:val="Ryckeveldebroodtekst"/>
        <w:tabs>
          <w:tab w:val="right" w:pos="8300"/>
        </w:tabs>
      </w:pPr>
    </w:p>
    <w:p w14:paraId="0276D9BE" w14:textId="77777777" w:rsidR="006139B5" w:rsidRDefault="00F94A93" w:rsidP="00F94A93">
      <w:pPr>
        <w:pStyle w:val="Ryckeveldekop2"/>
      </w:pPr>
      <w:bookmarkStart w:id="32" w:name="_Toc535751999"/>
      <w:r>
        <w:t>Inleiding</w:t>
      </w:r>
      <w:bookmarkEnd w:id="32"/>
    </w:p>
    <w:p w14:paraId="248BFE94" w14:textId="77777777" w:rsidR="00F94A93" w:rsidRDefault="00F94A93" w:rsidP="00F94A93">
      <w:pPr>
        <w:pStyle w:val="Ryckeveldebroodtekst"/>
        <w:pBdr>
          <w:top w:val="single" w:sz="4" w:space="1" w:color="7F7F7F" w:themeColor="text1" w:themeTint="80"/>
          <w:left w:val="single" w:sz="4" w:space="4" w:color="7F7F7F" w:themeColor="text1" w:themeTint="80"/>
          <w:bottom w:val="single" w:sz="4" w:space="1" w:color="7F7F7F" w:themeColor="text1" w:themeTint="80"/>
          <w:right w:val="single" w:sz="4" w:space="4" w:color="7F7F7F" w:themeColor="text1" w:themeTint="80"/>
        </w:pBdr>
        <w:tabs>
          <w:tab w:val="right" w:pos="8300"/>
        </w:tabs>
        <w:rPr>
          <w:lang w:val="nl-NL"/>
        </w:rPr>
      </w:pPr>
      <w:r>
        <w:rPr>
          <w:lang w:val="nl-NL"/>
        </w:rPr>
        <w:t>Onze school erkent de resultaten van grensoverschrijdende projecten in het curriculum van de leerlingen, d.m.v. een portfolio, enz.</w:t>
      </w:r>
    </w:p>
    <w:p w14:paraId="29B24238" w14:textId="77777777" w:rsidR="00F94A93" w:rsidRDefault="00F94A93" w:rsidP="006139B5">
      <w:pPr>
        <w:pStyle w:val="Ryckeveldebroodtekst"/>
        <w:tabs>
          <w:tab w:val="right" w:pos="8300"/>
        </w:tabs>
        <w:rPr>
          <w:lang w:val="nl-NL"/>
        </w:rPr>
      </w:pPr>
    </w:p>
    <w:p w14:paraId="36A32FA4" w14:textId="77777777" w:rsidR="00F94A93" w:rsidRDefault="00F94A93" w:rsidP="00F94A93">
      <w:pPr>
        <w:pStyle w:val="Ryckeveldebroodtekst"/>
        <w:ind w:right="-631"/>
      </w:pPr>
      <w:r>
        <w:t xml:space="preserve">Hoewel bij grensoverschrijdende projecten voor leerlingen de aanpak verschilt van de gewone klaspraktijk staat </w:t>
      </w:r>
      <w:r w:rsidRPr="00231E8C">
        <w:rPr>
          <w:b/>
        </w:rPr>
        <w:t>de ontwikkeling van de leerlingen</w:t>
      </w:r>
      <w:r>
        <w:t xml:space="preserve"> toch </w:t>
      </w:r>
      <w:r w:rsidRPr="00231E8C">
        <w:rPr>
          <w:b/>
        </w:rPr>
        <w:t>centraal</w:t>
      </w:r>
      <w:r>
        <w:t xml:space="preserve">. In een internationale context gebeurt leren echter eerder op een informele en vakoverschrijdende manier. Het is daarom goed om na te denken over de beoogde leerdoelen en hoe de evolutie van de leerlingen kan gemeten of opgevolgd worden, zodat ook de resultaten van dat leren erkend </w:t>
      </w:r>
      <w:r w:rsidR="001107B0">
        <w:t xml:space="preserve">kunnen </w:t>
      </w:r>
      <w:r>
        <w:t>worden. Met het verankeren van leerresultaten bedoelen we ‘valideren’ of he</w:t>
      </w:r>
      <w:r w:rsidRPr="00642C45">
        <w:t xml:space="preserve">t zichtbaar maken en waarde geven aan het leren buiten </w:t>
      </w:r>
      <w:r>
        <w:t>het</w:t>
      </w:r>
      <w:r w:rsidRPr="00642C45">
        <w:t xml:space="preserve"> formele </w:t>
      </w:r>
      <w:r>
        <w:t>onderwijs</w:t>
      </w:r>
      <w:r w:rsidRPr="00642C45">
        <w:t>, ongeacht hoe, waar en wanneer</w:t>
      </w:r>
      <w:r>
        <w:t xml:space="preserve"> </w:t>
      </w:r>
      <w:r w:rsidRPr="00642C45">
        <w:t xml:space="preserve">dit leren </w:t>
      </w:r>
      <w:r>
        <w:t xml:space="preserve">plaatsvond. </w:t>
      </w:r>
    </w:p>
    <w:p w14:paraId="2D67837E" w14:textId="77777777" w:rsidR="00F94A93" w:rsidRDefault="00F94A93" w:rsidP="006139B5">
      <w:pPr>
        <w:pStyle w:val="Ryckeveldebroodtekst"/>
        <w:tabs>
          <w:tab w:val="right" w:pos="8300"/>
        </w:tabs>
      </w:pPr>
    </w:p>
    <w:p w14:paraId="772C353D" w14:textId="77777777" w:rsidR="00D05BA8" w:rsidRPr="00D05BA8" w:rsidRDefault="00D05BA8" w:rsidP="00D05BA8">
      <w:pPr>
        <w:pStyle w:val="Ryckeveldebroodtekst"/>
        <w:ind w:right="-631"/>
      </w:pPr>
      <w:r w:rsidRPr="00D05BA8">
        <w:t xml:space="preserve">Als er sprake is van een buitenlandse stage worden richtings- en vakspecifieke leerdoelen bereikt. Europass helpt om de impact van je projectresultaten op individueel- en op organisatieniveau beter te </w:t>
      </w:r>
      <w:r>
        <w:t>verspreiden</w:t>
      </w:r>
      <w:r w:rsidRPr="00D05BA8">
        <w:t xml:space="preserve">. Europass-Vlaanderen organiseert ieder jaar trainingen om scholen en leerkrachten te begeleiden in het gebruik van de Europass-Mobiliteit aanvraagtool, de opmaak van het Europass-Mobiliteit document en het kwalitatief beschrijven van competenties. Een training </w:t>
      </w:r>
      <w:r>
        <w:t>volgen,</w:t>
      </w:r>
      <w:r w:rsidRPr="00D05BA8">
        <w:t xml:space="preserve"> is verplicht voor deelnemers aan een Erasmus KA1-project met leerlingenmobiliteit.</w:t>
      </w:r>
    </w:p>
    <w:p w14:paraId="76035566" w14:textId="77777777" w:rsidR="00D05BA8" w:rsidRPr="00D05BA8" w:rsidRDefault="00D05BA8" w:rsidP="00D05BA8">
      <w:pPr>
        <w:pStyle w:val="Ryckeveldebroodtekst"/>
        <w:shd w:val="clear" w:color="auto" w:fill="FFFFFF" w:themeFill="background1"/>
        <w:ind w:right="-631"/>
      </w:pPr>
    </w:p>
    <w:p w14:paraId="78F02E26" w14:textId="77777777" w:rsidR="00D05BA8" w:rsidRPr="00D05BA8" w:rsidRDefault="00D05BA8" w:rsidP="00D05BA8">
      <w:pPr>
        <w:pStyle w:val="Ryckeveldebroodtekst"/>
        <w:shd w:val="clear" w:color="auto" w:fill="FFFFFF" w:themeFill="background1"/>
        <w:ind w:right="-631"/>
      </w:pPr>
      <w:r w:rsidRPr="00D05BA8">
        <w:t xml:space="preserve">Voor meer info zie </w:t>
      </w:r>
      <w:hyperlink r:id="rId86" w:history="1">
        <w:r w:rsidRPr="002044FB">
          <w:rPr>
            <w:rStyle w:val="Hyperlink"/>
          </w:rPr>
          <w:t>www.epos-vlaanderen.be</w:t>
        </w:r>
      </w:hyperlink>
      <w:r w:rsidRPr="00D05BA8">
        <w:t xml:space="preserve"> </w:t>
      </w:r>
    </w:p>
    <w:p w14:paraId="31277100" w14:textId="77777777" w:rsidR="00D05BA8" w:rsidRPr="00D05BA8" w:rsidRDefault="00D05BA8" w:rsidP="00D05BA8">
      <w:pPr>
        <w:pStyle w:val="Ryckeveldebroodtekst"/>
        <w:shd w:val="clear" w:color="auto" w:fill="FFFFFF" w:themeFill="background1"/>
        <w:ind w:right="-631"/>
      </w:pPr>
    </w:p>
    <w:p w14:paraId="5126D6F4" w14:textId="77777777" w:rsidR="00D05BA8" w:rsidRPr="00D05BA8" w:rsidRDefault="00D05BA8" w:rsidP="00D05BA8">
      <w:pPr>
        <w:pStyle w:val="Ryckeveldebroodtekst"/>
        <w:shd w:val="clear" w:color="auto" w:fill="FFFFFF" w:themeFill="background1"/>
        <w:ind w:right="-631"/>
      </w:pPr>
      <w:r w:rsidRPr="00D05BA8">
        <w:t xml:space="preserve">en </w:t>
      </w:r>
    </w:p>
    <w:p w14:paraId="5A113331" w14:textId="77777777" w:rsidR="00D05BA8" w:rsidRPr="00D05BA8" w:rsidRDefault="00D05BA8" w:rsidP="00D05BA8">
      <w:pPr>
        <w:pStyle w:val="Ryckeveldebroodtekst"/>
        <w:shd w:val="clear" w:color="auto" w:fill="FFFFFF" w:themeFill="background1"/>
        <w:ind w:right="-631"/>
      </w:pPr>
    </w:p>
    <w:p w14:paraId="60E5D5DC" w14:textId="77777777" w:rsidR="00D05BA8" w:rsidRPr="00D05BA8" w:rsidRDefault="00D05BA8" w:rsidP="00D05BA8">
      <w:pPr>
        <w:pStyle w:val="Ryckeveldebroodtekst"/>
        <w:shd w:val="clear" w:color="auto" w:fill="FFFFFF" w:themeFill="background1"/>
        <w:ind w:right="-631"/>
        <w:rPr>
          <w:rStyle w:val="Hyperlink"/>
          <w:color w:val="auto"/>
          <w:u w:val="none"/>
        </w:rPr>
      </w:pPr>
      <w:r w:rsidRPr="00D05BA8">
        <w:t>Nationaal Europass Centrum Vlaanderen - Keizerslaan 11 - B-1000 Brussel</w:t>
      </w:r>
      <w:r w:rsidRPr="00D05BA8">
        <w:br/>
      </w:r>
      <w:hyperlink r:id="rId87" w:history="1">
        <w:r w:rsidRPr="002044FB">
          <w:rPr>
            <w:rStyle w:val="Hyperlink"/>
          </w:rPr>
          <w:t>www.europass-vlaanderen.be</w:t>
        </w:r>
      </w:hyperlink>
    </w:p>
    <w:p w14:paraId="6C4A4ACF" w14:textId="77777777" w:rsidR="00D05BA8" w:rsidRDefault="00BE0224" w:rsidP="00D05BA8">
      <w:pPr>
        <w:pStyle w:val="Ryckeveldebroodtekst"/>
        <w:shd w:val="clear" w:color="auto" w:fill="FFFFFF" w:themeFill="background1"/>
        <w:ind w:right="-631"/>
      </w:pPr>
      <w:hyperlink r:id="rId88" w:history="1">
        <w:r w:rsidR="00D05BA8" w:rsidRPr="00D05BA8">
          <w:rPr>
            <w:rStyle w:val="Hyperlink"/>
          </w:rPr>
          <w:t>europass@vdab.be</w:t>
        </w:r>
      </w:hyperlink>
      <w:r w:rsidR="00D05BA8" w:rsidRPr="00D05BA8">
        <w:t xml:space="preserve"> </w:t>
      </w:r>
      <w:r w:rsidR="00D05BA8" w:rsidRPr="00D05BA8">
        <w:br/>
        <w:t>+32 (0) 2 553 87 19</w:t>
      </w:r>
      <w:r w:rsidR="00D05BA8" w:rsidRPr="00D05BA8">
        <w:br/>
        <w:t>+32 (0) 2 506 04 48</w:t>
      </w:r>
      <w:r w:rsidR="00D05BA8" w:rsidRPr="00CD4C88">
        <w:t xml:space="preserve"> </w:t>
      </w:r>
    </w:p>
    <w:p w14:paraId="7924EAFF" w14:textId="77777777" w:rsidR="00D05BA8" w:rsidRPr="00CD4C88" w:rsidRDefault="00D05BA8" w:rsidP="00D05BA8">
      <w:pPr>
        <w:pStyle w:val="Ryckeveldebroodtekst"/>
        <w:shd w:val="clear" w:color="auto" w:fill="FFFFFF" w:themeFill="background1"/>
        <w:ind w:right="-631"/>
      </w:pPr>
    </w:p>
    <w:p w14:paraId="185825F6" w14:textId="77777777" w:rsidR="00D05BA8" w:rsidRDefault="00D05BA8" w:rsidP="006139B5">
      <w:pPr>
        <w:pStyle w:val="Ryckeveldebroodtekst"/>
        <w:tabs>
          <w:tab w:val="right" w:pos="8300"/>
        </w:tabs>
      </w:pPr>
    </w:p>
    <w:p w14:paraId="08B50272" w14:textId="77777777" w:rsidR="00D05BA8" w:rsidRPr="00F94A93" w:rsidRDefault="00D05BA8" w:rsidP="006139B5">
      <w:pPr>
        <w:pStyle w:val="Ryckeveldebroodtekst"/>
        <w:tabs>
          <w:tab w:val="right" w:pos="8300"/>
        </w:tabs>
      </w:pPr>
    </w:p>
    <w:p w14:paraId="232B8C1C" w14:textId="77777777" w:rsidR="00B31FED" w:rsidRPr="00B31FED" w:rsidRDefault="00FB0259" w:rsidP="00F94A93">
      <w:pPr>
        <w:pStyle w:val="Ryckeveldekop2"/>
      </w:pPr>
      <w:bookmarkStart w:id="33" w:name="_Toc535752000"/>
      <w:r>
        <w:lastRenderedPageBreak/>
        <w:t xml:space="preserve">Tips voor het </w:t>
      </w:r>
      <w:r w:rsidR="00F94A93">
        <w:t>erkennen</w:t>
      </w:r>
      <w:r>
        <w:t xml:space="preserve"> van de leerresultaten van de leerlingen</w:t>
      </w:r>
      <w:bookmarkEnd w:id="33"/>
    </w:p>
    <w:p w14:paraId="58AAC697" w14:textId="77777777" w:rsidR="00B31FED" w:rsidRDefault="00B31FED" w:rsidP="00B31FED">
      <w:pPr>
        <w:pStyle w:val="Ryckeveldebroodtekst"/>
        <w:tabs>
          <w:tab w:val="right" w:pos="8300"/>
        </w:tabs>
      </w:pPr>
      <w:r>
        <w:t xml:space="preserve">Leerresultaten van leerlingen kan je op diverse manieren </w:t>
      </w:r>
      <w:r w:rsidR="00D05BA8">
        <w:t>vastleggen</w:t>
      </w:r>
      <w:r>
        <w:t>. We geven enkele mogelijkheden:</w:t>
      </w:r>
    </w:p>
    <w:p w14:paraId="2A918671" w14:textId="77777777" w:rsidR="00B31FED" w:rsidRDefault="00B31FED" w:rsidP="00B31FED">
      <w:pPr>
        <w:pStyle w:val="Ryckeveldebroodtekst"/>
        <w:tabs>
          <w:tab w:val="right" w:pos="8300"/>
        </w:tabs>
      </w:pPr>
    </w:p>
    <w:p w14:paraId="2BDF72FF" w14:textId="77777777" w:rsidR="00B31FED" w:rsidRDefault="00B31FED" w:rsidP="00B31FED">
      <w:pPr>
        <w:pStyle w:val="RyckeveldeKop4"/>
      </w:pPr>
      <w:r>
        <w:t>Inbedden in het curriculum van de leerlingen</w:t>
      </w:r>
    </w:p>
    <w:p w14:paraId="364B613A" w14:textId="77777777" w:rsidR="00B31FED" w:rsidRDefault="00B31FED" w:rsidP="00B31FED">
      <w:pPr>
        <w:pStyle w:val="Ryckeveldebroodtekst"/>
        <w:tabs>
          <w:tab w:val="right" w:pos="8300"/>
        </w:tabs>
      </w:pPr>
      <w:r>
        <w:t xml:space="preserve">De activiteiten die leerlingen doen binnen een grensoverschrijdend project zijn vaak erg sterke ervaringen die </w:t>
      </w:r>
      <w:r w:rsidR="0058518D">
        <w:t>veel leerkansen bieden</w:t>
      </w:r>
      <w:r>
        <w:t xml:space="preserve">. </w:t>
      </w:r>
      <w:r w:rsidR="0058518D">
        <w:t>Het is dus b</w:t>
      </w:r>
      <w:r>
        <w:t>elangrijk om deze te beschouwen als uiterst waardevolle leeractiviteiten die gelinkt zijn aan de kernopdracht van een school.</w:t>
      </w:r>
    </w:p>
    <w:p w14:paraId="04DDB794" w14:textId="77777777" w:rsidR="00B31FED" w:rsidRDefault="00B31FED" w:rsidP="00B31FED">
      <w:pPr>
        <w:pStyle w:val="Ryckeveldebroodtekst"/>
        <w:tabs>
          <w:tab w:val="right" w:pos="8300"/>
        </w:tabs>
      </w:pPr>
    </w:p>
    <w:p w14:paraId="48D86382" w14:textId="77777777" w:rsidR="00B31FED" w:rsidRPr="00B31FED" w:rsidRDefault="00B31FED" w:rsidP="00B31FED">
      <w:pPr>
        <w:pStyle w:val="Ryckeveldebroodtekst"/>
        <w:tabs>
          <w:tab w:val="right" w:pos="8300"/>
        </w:tabs>
        <w:rPr>
          <w:b/>
        </w:rPr>
      </w:pPr>
      <w:r w:rsidRPr="0057709F">
        <w:rPr>
          <w:b/>
        </w:rPr>
        <w:t>Enkele tips:</w:t>
      </w:r>
    </w:p>
    <w:p w14:paraId="306E5BA7" w14:textId="77777777" w:rsidR="00B31FED" w:rsidRDefault="00B31FED" w:rsidP="00612D38">
      <w:pPr>
        <w:pStyle w:val="Ryckeveldebroodtekst"/>
        <w:numPr>
          <w:ilvl w:val="0"/>
          <w:numId w:val="15"/>
        </w:numPr>
        <w:tabs>
          <w:tab w:val="right" w:pos="8300"/>
        </w:tabs>
        <w:ind w:left="426" w:hanging="426"/>
      </w:pPr>
      <w:r>
        <w:t>Koppel de grensoverschrijdende activiteiten voor leerlingen aan leerplandoelstellingen of de vakoverschrijdende eindtermen</w:t>
      </w:r>
      <w:r w:rsidR="00B977AD">
        <w:t>.</w:t>
      </w:r>
      <w:r w:rsidR="00F94A93">
        <w:t xml:space="preserve"> B</w:t>
      </w:r>
      <w:r>
        <w:t>epaal een methode om te beoordelen of deze doelstellingen gehaald werden, bv. via punten of via een portfolio.</w:t>
      </w:r>
    </w:p>
    <w:p w14:paraId="14BEDEF3" w14:textId="77777777" w:rsidR="00B31FED" w:rsidRDefault="00B31FED" w:rsidP="00612D38">
      <w:pPr>
        <w:pStyle w:val="Ryckeveldebroodtekst"/>
        <w:numPr>
          <w:ilvl w:val="0"/>
          <w:numId w:val="15"/>
        </w:numPr>
        <w:tabs>
          <w:tab w:val="right" w:pos="8300"/>
        </w:tabs>
        <w:ind w:left="426" w:hanging="426"/>
      </w:pPr>
      <w:r>
        <w:t>Bekijk of het project kan ingebed worden in een thematische leerlijn, zoals de leerlijn ‘burgerschap’ of ‘Europa’.</w:t>
      </w:r>
    </w:p>
    <w:p w14:paraId="797BDC7A" w14:textId="77777777" w:rsidR="00B31FED" w:rsidRDefault="00B31FED" w:rsidP="00612D38">
      <w:pPr>
        <w:pStyle w:val="Ryckeveldebroodtekst"/>
        <w:numPr>
          <w:ilvl w:val="0"/>
          <w:numId w:val="15"/>
        </w:numPr>
        <w:tabs>
          <w:tab w:val="right" w:pos="8300"/>
        </w:tabs>
        <w:ind w:left="426" w:hanging="426"/>
      </w:pPr>
      <w:r>
        <w:t>Bekijk of het project kan geïntegreerd worden in de vrije ruimte of in de GIP.</w:t>
      </w:r>
    </w:p>
    <w:p w14:paraId="1FC62A1C" w14:textId="77777777" w:rsidR="00B31FED" w:rsidRDefault="00B31FED" w:rsidP="00612D38">
      <w:pPr>
        <w:pStyle w:val="Ryckeveldebroodtekst"/>
        <w:numPr>
          <w:ilvl w:val="0"/>
          <w:numId w:val="15"/>
        </w:numPr>
        <w:tabs>
          <w:tab w:val="right" w:pos="8300"/>
        </w:tabs>
        <w:ind w:left="426" w:hanging="426"/>
      </w:pPr>
      <w:r>
        <w:t xml:space="preserve">Benoem de beoogde leerresultaten en communiceer die naar de leerlingen en geef aan hoe deze beoordeeld </w:t>
      </w:r>
      <w:r w:rsidR="0058518D">
        <w:t xml:space="preserve">zullen </w:t>
      </w:r>
      <w:r>
        <w:t>worden.</w:t>
      </w:r>
    </w:p>
    <w:p w14:paraId="104A3C55" w14:textId="77777777" w:rsidR="00B31FED" w:rsidRDefault="00B31FED" w:rsidP="00612D38">
      <w:pPr>
        <w:pStyle w:val="Ryckeveldebroodtekst"/>
        <w:numPr>
          <w:ilvl w:val="0"/>
          <w:numId w:val="15"/>
        </w:numPr>
        <w:tabs>
          <w:tab w:val="right" w:pos="8300"/>
        </w:tabs>
        <w:ind w:left="426" w:hanging="426"/>
      </w:pPr>
      <w:r>
        <w:t xml:space="preserve">Kies, indien gewenst, een methode om de leerresultaten en leerervaringen van de leerlingen te documenteren, zoals </w:t>
      </w:r>
      <w:hyperlink r:id="rId89" w:history="1">
        <w:r w:rsidRPr="00D03DCE">
          <w:rPr>
            <w:rStyle w:val="Hyperlink"/>
          </w:rPr>
          <w:t>http://mytalentatwork.herokuapp.com/</w:t>
        </w:r>
      </w:hyperlink>
      <w:r>
        <w:t xml:space="preserve"> of </w:t>
      </w:r>
      <w:hyperlink r:id="rId90" w:history="1">
        <w:r w:rsidRPr="00D03DCE">
          <w:rPr>
            <w:rStyle w:val="Hyperlink"/>
          </w:rPr>
          <w:t>http://mahara.vita-eu.org/</w:t>
        </w:r>
      </w:hyperlink>
      <w:r>
        <w:t>.</w:t>
      </w:r>
    </w:p>
    <w:p w14:paraId="0AF93949" w14:textId="77777777" w:rsidR="00B31FED" w:rsidRDefault="00B31FED" w:rsidP="00B31FED">
      <w:pPr>
        <w:pStyle w:val="Ryckeveldebroodtekst"/>
        <w:tabs>
          <w:tab w:val="right" w:pos="8300"/>
        </w:tabs>
      </w:pPr>
    </w:p>
    <w:p w14:paraId="16176609" w14:textId="77777777" w:rsidR="00B31FED" w:rsidRDefault="00B31FED" w:rsidP="00B31FED">
      <w:pPr>
        <w:pStyle w:val="Ryckeveldebroodtekst"/>
        <w:tabs>
          <w:tab w:val="right" w:pos="8300"/>
        </w:tabs>
      </w:pPr>
      <w:r>
        <w:t>De werkgroep ‘internationalisering’ kan hierbij zeker een ondersteunende rol spelen.</w:t>
      </w:r>
    </w:p>
    <w:p w14:paraId="1AB229CF" w14:textId="77777777" w:rsidR="00F94A93" w:rsidRDefault="00F94A93" w:rsidP="00B31FED">
      <w:pPr>
        <w:pStyle w:val="Ryckeveldebroodtekst"/>
        <w:tabs>
          <w:tab w:val="right" w:pos="8300"/>
        </w:tabs>
      </w:pPr>
    </w:p>
    <w:p w14:paraId="3FFAA910" w14:textId="77777777" w:rsidR="00B31FED" w:rsidRPr="00B11B92" w:rsidRDefault="00B31FED" w:rsidP="00B31FED">
      <w:pPr>
        <w:pStyle w:val="RyckeveldeKop4"/>
      </w:pPr>
      <w:r w:rsidRPr="00B11B92">
        <w:t>Instrument</w:t>
      </w:r>
      <w:r>
        <w:t>en</w:t>
      </w:r>
      <w:r w:rsidRPr="00B11B92">
        <w:t xml:space="preserve"> om competenties te valideren</w:t>
      </w:r>
    </w:p>
    <w:p w14:paraId="0E34B3DE" w14:textId="77777777" w:rsidR="00B31FED" w:rsidRPr="00B11B92" w:rsidRDefault="00B31FED" w:rsidP="00B31FED">
      <w:pPr>
        <w:pStyle w:val="RyckeveldeKop4"/>
        <w:rPr>
          <w:sz w:val="22"/>
          <w:szCs w:val="22"/>
          <w:u w:val="single"/>
        </w:rPr>
      </w:pPr>
      <w:r w:rsidRPr="00B11B92">
        <w:rPr>
          <w:sz w:val="22"/>
          <w:szCs w:val="22"/>
          <w:u w:val="single"/>
        </w:rPr>
        <w:t>Europass</w:t>
      </w:r>
    </w:p>
    <w:p w14:paraId="16E4F217" w14:textId="77777777" w:rsidR="00B31FED" w:rsidRPr="005E1840" w:rsidRDefault="00B31FED" w:rsidP="00B31FED">
      <w:pPr>
        <w:pStyle w:val="Ryckeveldebroodtekst"/>
        <w:ind w:right="-631"/>
      </w:pPr>
      <w:r w:rsidRPr="005E1840">
        <w:rPr>
          <w:b/>
        </w:rPr>
        <w:t>Europass</w:t>
      </w:r>
      <w:r w:rsidRPr="005E1840">
        <w:t xml:space="preserve"> is een Europees instrument om leerresultaten zichtbaar te maken. Met Europass toon je wie je bent, wat je geleerd hebt en wat je kunt. Het is een verzamelmap (portfolio) van documenten waarmee je je loopbaan in kaart kunt brengen. Voor het schoolonderwijs zijn deze Europass-documenten</w:t>
      </w:r>
      <w:r w:rsidR="0058518D">
        <w:t xml:space="preserve"> beschikbaar</w:t>
      </w:r>
      <w:r w:rsidRPr="005E1840">
        <w:t>:</w:t>
      </w:r>
    </w:p>
    <w:p w14:paraId="682816CC" w14:textId="77777777" w:rsidR="00B31FED" w:rsidRDefault="00B31FED" w:rsidP="00612D38">
      <w:pPr>
        <w:pStyle w:val="Ryckeveldebroodtekst"/>
        <w:numPr>
          <w:ilvl w:val="0"/>
          <w:numId w:val="16"/>
        </w:numPr>
        <w:ind w:left="284" w:right="-631" w:hanging="284"/>
      </w:pPr>
      <w:r w:rsidRPr="00C03F77">
        <w:rPr>
          <w:b/>
        </w:rPr>
        <w:t>Europass-CV (curriculum vitae)</w:t>
      </w:r>
      <w:r>
        <w:t>: een standaard cv dat er in alle Europese tal</w:t>
      </w:r>
      <w:r w:rsidR="0058518D">
        <w:t>en identiek uitziet. Je kan er de competenties in be</w:t>
      </w:r>
      <w:r>
        <w:t>schrijven die je in of buiten het onderwijs</w:t>
      </w:r>
      <w:r w:rsidR="0058518D">
        <w:t>,</w:t>
      </w:r>
      <w:r>
        <w:t xml:space="preserve"> op het werk of </w:t>
      </w:r>
      <w:r w:rsidR="0058518D">
        <w:t xml:space="preserve">tijdens de </w:t>
      </w:r>
      <w:r>
        <w:t>stage verworven hebt in binnen- of buitenland. Je kunt er ook nauwkeurig je ta</w:t>
      </w:r>
      <w:r w:rsidR="0058518D">
        <w:t>alvaardigheden in be</w:t>
      </w:r>
      <w:r>
        <w:t xml:space="preserve">schrijven. </w:t>
      </w:r>
    </w:p>
    <w:p w14:paraId="64FF8406" w14:textId="77777777" w:rsidR="00B31FED" w:rsidRDefault="00B31FED" w:rsidP="00612D38">
      <w:pPr>
        <w:pStyle w:val="Ryckeveldebroodtekst"/>
        <w:numPr>
          <w:ilvl w:val="0"/>
          <w:numId w:val="16"/>
        </w:numPr>
        <w:ind w:left="284" w:right="-631" w:hanging="284"/>
      </w:pPr>
      <w:r w:rsidRPr="00C03F77">
        <w:rPr>
          <w:b/>
        </w:rPr>
        <w:t>Europass-Taalpaspoort</w:t>
      </w:r>
      <w:r>
        <w:t xml:space="preserve">: een document waarmee je je taalkennis in kaart kan brengen op basis van het Europees Referentiekader voor Talen en documenteren met bijlagen. </w:t>
      </w:r>
    </w:p>
    <w:p w14:paraId="3978B3F2" w14:textId="77777777" w:rsidR="00B31FED" w:rsidRDefault="00B31FED" w:rsidP="00612D38">
      <w:pPr>
        <w:pStyle w:val="Ryckeveldebroodtekst"/>
        <w:numPr>
          <w:ilvl w:val="0"/>
          <w:numId w:val="16"/>
        </w:numPr>
        <w:ind w:left="284" w:right="-631" w:hanging="284"/>
      </w:pPr>
      <w:r w:rsidRPr="00682205">
        <w:rPr>
          <w:b/>
        </w:rPr>
        <w:t>Europass Mobiliteit</w:t>
      </w:r>
      <w:r>
        <w:t xml:space="preserve">: een document dat je krijgt als je gedurende een bepaalde periode in een ander Europees land stage loopt of een opleiding volgt. </w:t>
      </w:r>
    </w:p>
    <w:p w14:paraId="669C159E" w14:textId="77777777" w:rsidR="00B31FED" w:rsidRDefault="00B31FED" w:rsidP="00612D38">
      <w:pPr>
        <w:pStyle w:val="Ryckeveldebroodtekst"/>
        <w:numPr>
          <w:ilvl w:val="0"/>
          <w:numId w:val="16"/>
        </w:numPr>
        <w:ind w:left="284" w:right="-631" w:hanging="284"/>
      </w:pPr>
      <w:r w:rsidRPr="00682205">
        <w:rPr>
          <w:b/>
        </w:rPr>
        <w:t>Europass Certificaatsupplement</w:t>
      </w:r>
      <w:r>
        <w:t xml:space="preserve"> (voor beroepsopleiding): een document dat je samen met een certificaat van beroepsopleiding ontvangt. Het Certificaatsupplement beschrijft de competenties die je tijdens je opleiding verworven hebt en geeft een lijst van beroepen die je met je certificaat kunt uitoefenen.</w:t>
      </w:r>
    </w:p>
    <w:p w14:paraId="0CF62BEA" w14:textId="77777777" w:rsidR="00B31FED" w:rsidRDefault="00B31FED" w:rsidP="00B31FED">
      <w:pPr>
        <w:pStyle w:val="Ryckeveldebroodtekst"/>
        <w:ind w:right="-631"/>
      </w:pPr>
      <w:r>
        <w:t xml:space="preserve">Meer info: </w:t>
      </w:r>
      <w:hyperlink r:id="rId91" w:history="1">
        <w:r w:rsidRPr="00ED0FD2">
          <w:rPr>
            <w:rStyle w:val="Hyperlink"/>
          </w:rPr>
          <w:t>www.europass-vlaanderen.be</w:t>
        </w:r>
      </w:hyperlink>
      <w:r>
        <w:t xml:space="preserve"> </w:t>
      </w:r>
    </w:p>
    <w:p w14:paraId="5AFF577E" w14:textId="77777777" w:rsidR="00B31FED" w:rsidRDefault="00B31FED" w:rsidP="00B31FED">
      <w:pPr>
        <w:pStyle w:val="Ryckeveldebroodtekst"/>
        <w:tabs>
          <w:tab w:val="right" w:pos="8300"/>
        </w:tabs>
      </w:pPr>
    </w:p>
    <w:p w14:paraId="10CC726A" w14:textId="77777777" w:rsidR="00B31FED" w:rsidRPr="00B11B92" w:rsidRDefault="00B31FED" w:rsidP="00B31FED">
      <w:pPr>
        <w:pStyle w:val="RyckeveldeKop4"/>
        <w:rPr>
          <w:sz w:val="22"/>
          <w:szCs w:val="22"/>
          <w:u w:val="single"/>
        </w:rPr>
      </w:pPr>
      <w:r>
        <w:rPr>
          <w:sz w:val="22"/>
          <w:szCs w:val="22"/>
          <w:u w:val="single"/>
        </w:rPr>
        <w:lastRenderedPageBreak/>
        <w:t>ECVET</w:t>
      </w:r>
    </w:p>
    <w:p w14:paraId="0E4E06BB" w14:textId="77777777" w:rsidR="00B31FED" w:rsidRDefault="00B31FED" w:rsidP="00B31FED">
      <w:pPr>
        <w:pStyle w:val="Ryckeveldebroodtekst"/>
        <w:ind w:right="-631"/>
      </w:pPr>
      <w:r w:rsidRPr="005E444D">
        <w:rPr>
          <w:b/>
        </w:rPr>
        <w:t>ECVET</w:t>
      </w:r>
      <w:r>
        <w:t xml:space="preserve"> is het </w:t>
      </w:r>
      <w:r w:rsidRPr="00682205">
        <w:t>Europees systeem van studiepuntenoverdracht voor beroeps</w:t>
      </w:r>
      <w:r>
        <w:t xml:space="preserve">onderwijs en –opleiding. </w:t>
      </w:r>
      <w:r w:rsidRPr="00BA048D">
        <w:t xml:space="preserve">Het documenteert de in het buitenland </w:t>
      </w:r>
      <w:r w:rsidR="0058518D">
        <w:t>bereikte</w:t>
      </w:r>
      <w:r w:rsidRPr="00BA048D">
        <w:t xml:space="preserve"> </w:t>
      </w:r>
      <w:r>
        <w:t>leerresultaten</w:t>
      </w:r>
      <w:r w:rsidRPr="00BA048D">
        <w:t>: kennis, vaardigheden en competenties</w:t>
      </w:r>
      <w:r>
        <w:t>.</w:t>
      </w:r>
      <w:r w:rsidRPr="00BA048D">
        <w:t xml:space="preserve"> </w:t>
      </w:r>
      <w:r>
        <w:t xml:space="preserve">Zo kunnen </w:t>
      </w:r>
      <w:r w:rsidRPr="00BA048D">
        <w:t>mensen in het beroepsonderwijs volledig gebruik maken van de door hun behaalde leerresultaten, ongeacht hoe of waar deze resultaten in de Europese Unie (EU) zijn behaald.</w:t>
      </w:r>
    </w:p>
    <w:p w14:paraId="6264EC94" w14:textId="77777777" w:rsidR="00B31FED" w:rsidRPr="00BA048D" w:rsidRDefault="00B31FED" w:rsidP="00B31FED">
      <w:pPr>
        <w:pStyle w:val="Ryckeveldebroodtekst"/>
        <w:ind w:right="-631"/>
      </w:pPr>
      <w:r>
        <w:t xml:space="preserve">Meer info: </w:t>
      </w:r>
      <w:hyperlink r:id="rId92" w:history="1">
        <w:r w:rsidR="00B977AD" w:rsidRPr="002105C4">
          <w:rPr>
            <w:rStyle w:val="Hyperlink"/>
          </w:rPr>
          <w:t>www.ecvet-toolkit.eu</w:t>
        </w:r>
      </w:hyperlink>
      <w:r>
        <w:t xml:space="preserve">. </w:t>
      </w:r>
    </w:p>
    <w:p w14:paraId="54D4CFE4" w14:textId="77777777" w:rsidR="00B31FED" w:rsidRDefault="00B31FED" w:rsidP="00B31FED">
      <w:pPr>
        <w:pStyle w:val="Ryckeveldebroodtekst"/>
        <w:tabs>
          <w:tab w:val="right" w:pos="8300"/>
        </w:tabs>
        <w:rPr>
          <w:rStyle w:val="Hyperlink"/>
          <w:color w:val="auto"/>
          <w:u w:val="none"/>
        </w:rPr>
      </w:pPr>
    </w:p>
    <w:p w14:paraId="03384DC6" w14:textId="77777777" w:rsidR="00B31FED" w:rsidRPr="00B11B92" w:rsidRDefault="00B31FED" w:rsidP="00B31FED">
      <w:pPr>
        <w:pStyle w:val="RyckeveldeKop4"/>
        <w:rPr>
          <w:sz w:val="22"/>
          <w:szCs w:val="22"/>
          <w:u w:val="single"/>
        </w:rPr>
      </w:pPr>
      <w:r w:rsidRPr="00B11B92">
        <w:rPr>
          <w:sz w:val="22"/>
          <w:szCs w:val="22"/>
          <w:u w:val="single"/>
        </w:rPr>
        <w:t>Het LEVEL5 systeem</w:t>
      </w:r>
    </w:p>
    <w:p w14:paraId="220C66A5" w14:textId="77777777" w:rsidR="00B31FED" w:rsidRDefault="00B31FED" w:rsidP="00D05BA8">
      <w:pPr>
        <w:pStyle w:val="Ryckeveldebroodtekst"/>
        <w:tabs>
          <w:tab w:val="right" w:pos="8300"/>
        </w:tabs>
      </w:pPr>
      <w:r w:rsidRPr="009D1ABC">
        <w:rPr>
          <w:rStyle w:val="Hyperlink"/>
          <w:color w:val="auto"/>
          <w:u w:val="none"/>
        </w:rPr>
        <w:t xml:space="preserve">Het LEVEL5 systeem </w:t>
      </w:r>
      <w:r>
        <w:rPr>
          <w:rStyle w:val="Hyperlink"/>
          <w:color w:val="auto"/>
          <w:u w:val="none"/>
        </w:rPr>
        <w:t xml:space="preserve">is een instrument om competentiegericht leren </w:t>
      </w:r>
      <w:r w:rsidR="00B977AD" w:rsidRPr="009D1ABC">
        <w:rPr>
          <w:rStyle w:val="Hyperlink"/>
          <w:color w:val="auto"/>
          <w:u w:val="none"/>
        </w:rPr>
        <w:t>aan</w:t>
      </w:r>
      <w:r w:rsidR="00B977AD">
        <w:rPr>
          <w:rStyle w:val="Hyperlink"/>
          <w:color w:val="auto"/>
          <w:u w:val="none"/>
        </w:rPr>
        <w:t xml:space="preserve"> te </w:t>
      </w:r>
      <w:r w:rsidR="00B977AD" w:rsidRPr="009D1ABC">
        <w:rPr>
          <w:rStyle w:val="Hyperlink"/>
          <w:color w:val="auto"/>
          <w:u w:val="none"/>
        </w:rPr>
        <w:t>bieden</w:t>
      </w:r>
      <w:r w:rsidR="00B977AD">
        <w:rPr>
          <w:rStyle w:val="Hyperlink"/>
          <w:color w:val="auto"/>
          <w:u w:val="none"/>
        </w:rPr>
        <w:t>,</w:t>
      </w:r>
      <w:r w:rsidR="00B977AD" w:rsidRPr="009D1ABC">
        <w:rPr>
          <w:rStyle w:val="Hyperlink"/>
          <w:color w:val="auto"/>
          <w:u w:val="none"/>
        </w:rPr>
        <w:t xml:space="preserve"> </w:t>
      </w:r>
      <w:r w:rsidR="00B977AD">
        <w:rPr>
          <w:rStyle w:val="Hyperlink"/>
          <w:color w:val="auto"/>
          <w:u w:val="none"/>
        </w:rPr>
        <w:t>te plannen</w:t>
      </w:r>
      <w:r>
        <w:rPr>
          <w:rStyle w:val="Hyperlink"/>
          <w:color w:val="auto"/>
          <w:u w:val="none"/>
        </w:rPr>
        <w:t xml:space="preserve"> </w:t>
      </w:r>
      <w:r w:rsidRPr="009D1ABC">
        <w:rPr>
          <w:rStyle w:val="Hyperlink"/>
          <w:color w:val="auto"/>
          <w:u w:val="none"/>
        </w:rPr>
        <w:t xml:space="preserve">en </w:t>
      </w:r>
      <w:r>
        <w:rPr>
          <w:rStyle w:val="Hyperlink"/>
          <w:color w:val="auto"/>
          <w:u w:val="none"/>
        </w:rPr>
        <w:t>te</w:t>
      </w:r>
      <w:r w:rsidRPr="009D1ABC">
        <w:rPr>
          <w:rStyle w:val="Hyperlink"/>
          <w:color w:val="auto"/>
          <w:u w:val="none"/>
        </w:rPr>
        <w:t xml:space="preserve"> valideren.</w:t>
      </w:r>
      <w:r>
        <w:rPr>
          <w:rStyle w:val="Hyperlink"/>
          <w:color w:val="auto"/>
          <w:u w:val="none"/>
        </w:rPr>
        <w:t xml:space="preserve"> Het systeem</w:t>
      </w:r>
      <w:r>
        <w:t xml:space="preserve"> is gebaseerd op de definitie dat competentie de capaciteit van een persoon is om kennis, vaardigheden en attitudes toe te passen in een specifieke context met een bepaalde doel</w:t>
      </w:r>
      <w:r w:rsidR="0058518D">
        <w:t>gerichtheid</w:t>
      </w:r>
      <w:r>
        <w:t xml:space="preserve">. De drie dimensies moeten aan bod komen bij het plannen en valideren van competentieontwikkeling. Daarom </w:t>
      </w:r>
      <w:r w:rsidR="0058518D">
        <w:t>is LEVEL5 gebaseerd op een driedimensionaa</w:t>
      </w:r>
      <w:r>
        <w:t xml:space="preserve">l model dat de ontwikkeling in kaart brengt van kennis (cognitief begrip), vaardigheden (handelingen) en attitudes (emoties en waarden). Elke </w:t>
      </w:r>
      <w:r w:rsidRPr="00D05BA8">
        <w:t>dimensie wordt ingedeeld in 5 niveaus – van beginner tot competente expert – met elk een referentiesysteem.</w:t>
      </w:r>
      <w:r w:rsidR="00D05BA8" w:rsidRPr="00D05BA8">
        <w:t xml:space="preserve"> Aangezien de meeste internationaliseringsdocumenten in het Engels worden opgesteld, is ook LEVEL5 in deze taal ontwikkeld en laten we deze zo staan in de </w:t>
      </w:r>
      <w:proofErr w:type="spellStart"/>
      <w:r w:rsidR="00D05BA8" w:rsidRPr="00D05BA8">
        <w:t>toolbox</w:t>
      </w:r>
      <w:proofErr w:type="spellEnd"/>
      <w:r w:rsidR="00D05BA8" w:rsidRPr="00D05BA8">
        <w:t>.</w:t>
      </w:r>
    </w:p>
    <w:p w14:paraId="50CA86E2" w14:textId="77777777" w:rsidR="00B31FED" w:rsidRDefault="00B31FED" w:rsidP="00B31FED">
      <w:pPr>
        <w:pStyle w:val="Ryckeveldebroodtekst"/>
        <w:tabs>
          <w:tab w:val="right" w:pos="8300"/>
        </w:tabs>
      </w:pPr>
    </w:p>
    <w:p w14:paraId="04A56CC3" w14:textId="77777777" w:rsidR="00B31FED" w:rsidRDefault="00B31FED" w:rsidP="00B31FED">
      <w:pPr>
        <w:pStyle w:val="Ryckeveldebroodtekst"/>
        <w:tabs>
          <w:tab w:val="right" w:pos="8300"/>
        </w:tabs>
      </w:pPr>
      <w:r>
        <w:t xml:space="preserve">In bijlage vind je een voorbeeld van een referentiesysteem </w:t>
      </w:r>
      <w:r w:rsidR="00F94A93">
        <w:t xml:space="preserve">van LEVEL5 </w:t>
      </w:r>
      <w:r w:rsidR="00B977AD">
        <w:t>om</w:t>
      </w:r>
      <w:r>
        <w:t xml:space="preserve"> </w:t>
      </w:r>
      <w:r w:rsidRPr="00290D79">
        <w:rPr>
          <w:b/>
        </w:rPr>
        <w:t>interculturele competentie</w:t>
      </w:r>
      <w:r w:rsidR="00B977AD">
        <w:t xml:space="preserve"> te valideren</w:t>
      </w:r>
      <w:r>
        <w:t xml:space="preserve">. </w:t>
      </w:r>
    </w:p>
    <w:p w14:paraId="594A3474" w14:textId="77777777" w:rsidR="00B31FED" w:rsidRDefault="00B31FED" w:rsidP="00B31FED">
      <w:pPr>
        <w:pStyle w:val="Ryckeveldebroodtekst"/>
        <w:tabs>
          <w:tab w:val="right" w:pos="8300"/>
        </w:tabs>
      </w:pPr>
    </w:p>
    <w:p w14:paraId="0ECB2826" w14:textId="768A9770" w:rsidR="00B31FED" w:rsidRDefault="00BE0224" w:rsidP="00612D38">
      <w:pPr>
        <w:pStyle w:val="Ryckeveldebroodtekst"/>
        <w:numPr>
          <w:ilvl w:val="0"/>
          <w:numId w:val="17"/>
        </w:numPr>
        <w:tabs>
          <w:tab w:val="right" w:pos="8300"/>
        </w:tabs>
      </w:pPr>
      <w:hyperlink r:id="rId93" w:history="1">
        <w:r w:rsidR="00B31FED" w:rsidRPr="001F0726">
          <w:rPr>
            <w:rStyle w:val="Hyperlink"/>
          </w:rPr>
          <w:t>Stap 1</w:t>
        </w:r>
      </w:hyperlink>
      <w:r w:rsidR="00B31FED">
        <w:t>: de leerlingen doen een zelfevaluatie op basis van de vragenlijst die hen een idee geeft van wat de interculturele competentie precies inhoudt.</w:t>
      </w:r>
    </w:p>
    <w:p w14:paraId="22D003C3" w14:textId="00DCE57B" w:rsidR="00B31FED" w:rsidRDefault="00BE0224" w:rsidP="00612D38">
      <w:pPr>
        <w:pStyle w:val="Ryckeveldebroodtekst"/>
        <w:numPr>
          <w:ilvl w:val="0"/>
          <w:numId w:val="17"/>
        </w:numPr>
        <w:tabs>
          <w:tab w:val="right" w:pos="8300"/>
        </w:tabs>
      </w:pPr>
      <w:hyperlink r:id="rId94" w:history="1">
        <w:r w:rsidR="00B31FED" w:rsidRPr="001F0726">
          <w:rPr>
            <w:rStyle w:val="Hyperlink"/>
          </w:rPr>
          <w:t>Stap 2</w:t>
        </w:r>
      </w:hyperlink>
      <w:r w:rsidR="00B31FED">
        <w:t>: bepaling van het competentieniveau op basis van het referentiesysteem bij aanvang van het project of de leeractiviteit.</w:t>
      </w:r>
    </w:p>
    <w:p w14:paraId="212D0E08" w14:textId="31F84395" w:rsidR="00B31FED" w:rsidRDefault="00BE0224" w:rsidP="00612D38">
      <w:pPr>
        <w:pStyle w:val="Ryckeveldebroodtekst"/>
        <w:numPr>
          <w:ilvl w:val="0"/>
          <w:numId w:val="17"/>
        </w:numPr>
        <w:tabs>
          <w:tab w:val="right" w:pos="8300"/>
        </w:tabs>
      </w:pPr>
      <w:hyperlink r:id="rId95" w:history="1">
        <w:r w:rsidR="00B31FED" w:rsidRPr="001F0726">
          <w:rPr>
            <w:rStyle w:val="Hyperlink"/>
          </w:rPr>
          <w:t>Stap 3</w:t>
        </w:r>
      </w:hyperlink>
      <w:r w:rsidR="00B31FED">
        <w:t>: bepaling van het competentieniveau op basis van het referentiesysteem na het project of de leeractiviteit.</w:t>
      </w:r>
      <w:r w:rsidR="00B31FED">
        <w:br/>
        <w:t>Beide metingen kunnen visu</w:t>
      </w:r>
      <w:r w:rsidR="0058518D">
        <w:t>eel voorgesteld worden in een driedimensiona</w:t>
      </w:r>
      <w:r w:rsidR="00B31FED">
        <w:t xml:space="preserve">le kubus. </w:t>
      </w:r>
    </w:p>
    <w:p w14:paraId="5880199A" w14:textId="77777777" w:rsidR="00B31FED" w:rsidRDefault="00B31FED" w:rsidP="00F94A93">
      <w:pPr>
        <w:pStyle w:val="Ryckeveldebroodtekst"/>
        <w:tabs>
          <w:tab w:val="right" w:pos="8300"/>
        </w:tabs>
      </w:pPr>
      <w:r>
        <w:t xml:space="preserve">Meer informatie op </w:t>
      </w:r>
      <w:hyperlink r:id="rId96" w:history="1">
        <w:r w:rsidRPr="00C722FC">
          <w:rPr>
            <w:rStyle w:val="Hyperlink"/>
          </w:rPr>
          <w:t>http://mahara.vita-eu.org/</w:t>
        </w:r>
      </w:hyperlink>
      <w:r>
        <w:br w:type="page"/>
      </w:r>
    </w:p>
    <w:tbl>
      <w:tblPr>
        <w:tblStyle w:val="Tabelraster"/>
        <w:tblW w:w="878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4626"/>
        <w:gridCol w:w="4158"/>
      </w:tblGrid>
      <w:tr w:rsidR="006139B5" w14:paraId="30E1E898" w14:textId="77777777" w:rsidTr="00547E2D">
        <w:tc>
          <w:tcPr>
            <w:tcW w:w="4626" w:type="dxa"/>
          </w:tcPr>
          <w:p w14:paraId="45631AD6" w14:textId="77777777" w:rsidR="006139B5" w:rsidRDefault="006139B5" w:rsidP="00707D39">
            <w:pPr>
              <w:pStyle w:val="Ryckeveldebroodtekst"/>
              <w:tabs>
                <w:tab w:val="right" w:pos="8300"/>
              </w:tabs>
              <w:ind w:left="-120"/>
            </w:pPr>
            <w:r>
              <w:rPr>
                <w:noProof/>
                <w:lang w:eastAsia="nl-BE"/>
              </w:rPr>
              <w:lastRenderedPageBreak/>
              <w:drawing>
                <wp:inline distT="0" distB="0" distL="0" distR="0" wp14:anchorId="2BDCC6D1" wp14:editId="4FC40C0D">
                  <wp:extent cx="2871420" cy="1800000"/>
                  <wp:effectExtent l="0" t="0" r="5715"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rojectmanagement.jpg"/>
                          <pic:cNvPicPr/>
                        </pic:nvPicPr>
                        <pic:blipFill>
                          <a:blip r:embed="rId31">
                            <a:extLst>
                              <a:ext uri="{28A0092B-C50C-407E-A947-70E740481C1C}">
                                <a14:useLocalDpi xmlns:a14="http://schemas.microsoft.com/office/drawing/2010/main" val="0"/>
                              </a:ext>
                            </a:extLst>
                          </a:blip>
                          <a:stretch>
                            <a:fillRect/>
                          </a:stretch>
                        </pic:blipFill>
                        <pic:spPr>
                          <a:xfrm>
                            <a:off x="0" y="0"/>
                            <a:ext cx="2871420" cy="1800000"/>
                          </a:xfrm>
                          <a:prstGeom prst="rect">
                            <a:avLst/>
                          </a:prstGeom>
                        </pic:spPr>
                      </pic:pic>
                    </a:graphicData>
                  </a:graphic>
                </wp:inline>
              </w:drawing>
            </w:r>
          </w:p>
        </w:tc>
        <w:tc>
          <w:tcPr>
            <w:tcW w:w="4158" w:type="dxa"/>
          </w:tcPr>
          <w:p w14:paraId="0609612E" w14:textId="77777777" w:rsidR="006139B5" w:rsidRDefault="006139B5" w:rsidP="00547E2D">
            <w:pPr>
              <w:pStyle w:val="RyckeveldelKop1"/>
            </w:pPr>
            <w:bookmarkStart w:id="34" w:name="_Toc535752001"/>
            <w:r>
              <w:t xml:space="preserve">8. </w:t>
            </w:r>
            <w:r w:rsidR="00547E2D">
              <w:t xml:space="preserve">Erkenning en verankering </w:t>
            </w:r>
            <w:r w:rsidR="00B977AD">
              <w:t>leerresultaten leerkrachten</w:t>
            </w:r>
            <w:bookmarkEnd w:id="34"/>
          </w:p>
        </w:tc>
      </w:tr>
    </w:tbl>
    <w:p w14:paraId="65A4E29D" w14:textId="77777777" w:rsidR="006139B5" w:rsidRDefault="006139B5" w:rsidP="006139B5">
      <w:pPr>
        <w:pStyle w:val="Ryckeveldebroodtekst"/>
        <w:tabs>
          <w:tab w:val="right" w:pos="8300"/>
        </w:tabs>
      </w:pPr>
    </w:p>
    <w:p w14:paraId="0196813F" w14:textId="77777777" w:rsidR="00547E2D" w:rsidRDefault="00547E2D" w:rsidP="00547E2D">
      <w:pPr>
        <w:pStyle w:val="Ryckeveldekop2"/>
      </w:pPr>
      <w:bookmarkStart w:id="35" w:name="_Toc535752002"/>
      <w:r>
        <w:t>Inleiding</w:t>
      </w:r>
      <w:bookmarkEnd w:id="35"/>
    </w:p>
    <w:p w14:paraId="05E90A0F" w14:textId="77777777" w:rsidR="00547E2D" w:rsidRDefault="00547E2D" w:rsidP="00547E2D">
      <w:pPr>
        <w:pStyle w:val="Ryckeveldebroodtekst"/>
        <w:pBdr>
          <w:top w:val="single" w:sz="4" w:space="1" w:color="7F7F7F" w:themeColor="text1" w:themeTint="80"/>
          <w:left w:val="single" w:sz="4" w:space="4" w:color="7F7F7F" w:themeColor="text1" w:themeTint="80"/>
          <w:bottom w:val="single" w:sz="4" w:space="1" w:color="7F7F7F" w:themeColor="text1" w:themeTint="80"/>
          <w:right w:val="single" w:sz="4" w:space="4" w:color="7F7F7F" w:themeColor="text1" w:themeTint="80"/>
        </w:pBdr>
        <w:tabs>
          <w:tab w:val="right" w:pos="8300"/>
        </w:tabs>
      </w:pPr>
      <w:r>
        <w:t xml:space="preserve">Onze school erkent en verankert de resultaten van grensoverschrijdende projecten </w:t>
      </w:r>
      <w:r w:rsidRPr="0027295A">
        <w:rPr>
          <w:b/>
        </w:rPr>
        <w:t>op schoolniveau</w:t>
      </w:r>
      <w:r>
        <w:t>.</w:t>
      </w:r>
    </w:p>
    <w:p w14:paraId="58338F75" w14:textId="77777777" w:rsidR="00547E2D" w:rsidRDefault="00547E2D" w:rsidP="006139B5">
      <w:pPr>
        <w:pStyle w:val="Ryckeveldebroodtekst"/>
        <w:tabs>
          <w:tab w:val="right" w:pos="8300"/>
        </w:tabs>
      </w:pPr>
    </w:p>
    <w:p w14:paraId="4D134EB5" w14:textId="77777777" w:rsidR="00547E2D" w:rsidRPr="00AD29D4" w:rsidRDefault="00547E2D" w:rsidP="00547E2D">
      <w:pPr>
        <w:pStyle w:val="Ryckeveldebroodtekst"/>
        <w:tabs>
          <w:tab w:val="right" w:pos="8300"/>
        </w:tabs>
      </w:pPr>
      <w:r>
        <w:t>Leerkrachten doen heel wat competenties op door deel te nemen aan en het organiseren van grensoverschrijdende activiteiten op school. Wat ze leerden, erk</w:t>
      </w:r>
      <w:r w:rsidR="00460502">
        <w:t>en en veranker</w:t>
      </w:r>
      <w:r>
        <w:t xml:space="preserve"> je best </w:t>
      </w:r>
      <w:r w:rsidRPr="00AD29D4">
        <w:t xml:space="preserve">binnen de school. </w:t>
      </w:r>
      <w:r w:rsidR="00A042B5" w:rsidRPr="00AD29D4">
        <w:t xml:space="preserve">Zo kan je groeien als school </w:t>
      </w:r>
      <w:r w:rsidR="00AD29D4" w:rsidRPr="00AD29D4">
        <w:t>en vergroot je de impact van alle individuele professionaliseringsinspanningen.</w:t>
      </w:r>
    </w:p>
    <w:p w14:paraId="78BF501D" w14:textId="77777777" w:rsidR="00547E2D" w:rsidRPr="00AD29D4" w:rsidRDefault="00547E2D" w:rsidP="00547E2D">
      <w:pPr>
        <w:pStyle w:val="Ryckeveldebroodtekst"/>
        <w:tabs>
          <w:tab w:val="right" w:pos="8300"/>
        </w:tabs>
      </w:pPr>
    </w:p>
    <w:p w14:paraId="5E716AFC" w14:textId="77777777" w:rsidR="00547E2D" w:rsidRPr="00AD29D4" w:rsidRDefault="00547E2D" w:rsidP="00547E2D">
      <w:pPr>
        <w:pStyle w:val="Ryckeveldebroodtekst"/>
        <w:tabs>
          <w:tab w:val="right" w:pos="8300"/>
        </w:tabs>
      </w:pPr>
      <w:r w:rsidRPr="00AD29D4">
        <w:t>Enkele tips/randvoorwaarden om het verankeren van leerresultaten van leerkrachten te bevorderen:</w:t>
      </w:r>
    </w:p>
    <w:p w14:paraId="40222887" w14:textId="77777777" w:rsidR="00547E2D" w:rsidRPr="00AD29D4" w:rsidRDefault="00547E2D" w:rsidP="00547E2D">
      <w:pPr>
        <w:pStyle w:val="Ryckeveldebroodtekst"/>
        <w:numPr>
          <w:ilvl w:val="0"/>
          <w:numId w:val="25"/>
        </w:numPr>
        <w:tabs>
          <w:tab w:val="right" w:pos="8300"/>
        </w:tabs>
        <w:ind w:left="426" w:hanging="426"/>
      </w:pPr>
      <w:r w:rsidRPr="00AD29D4">
        <w:t>Formuleer duidelijke leernoden bij aanvang van het project</w:t>
      </w:r>
      <w:r w:rsidR="00AD29D4" w:rsidRPr="00AD29D4">
        <w:t>: waar heeft jouw school nood aan, wat wil je als school bijleren in het buitenland of met je internationaal project? Formuleer problemen/uitdagingen die jullie zien opduiken op school en waar jullie denken een antwoord op te kunnen vinden via een internationaal project</w:t>
      </w:r>
      <w:r w:rsidRPr="00AD29D4">
        <w:t>.</w:t>
      </w:r>
    </w:p>
    <w:p w14:paraId="79799ADB" w14:textId="77777777" w:rsidR="00547E2D" w:rsidRPr="00AD29D4" w:rsidRDefault="00547E2D" w:rsidP="00547E2D">
      <w:pPr>
        <w:pStyle w:val="Ryckeveldebroodtekst"/>
        <w:numPr>
          <w:ilvl w:val="0"/>
          <w:numId w:val="25"/>
        </w:numPr>
        <w:tabs>
          <w:tab w:val="right" w:pos="8300"/>
        </w:tabs>
        <w:ind w:left="426" w:hanging="426"/>
      </w:pPr>
      <w:r w:rsidRPr="00AD29D4">
        <w:t xml:space="preserve">Ga na en expliciteer in welke mate je antwoorden kreeg op je leernoden. </w:t>
      </w:r>
    </w:p>
    <w:p w14:paraId="4936BF44" w14:textId="77777777" w:rsidR="00547E2D" w:rsidRPr="00465B69" w:rsidRDefault="00547E2D" w:rsidP="00547E2D">
      <w:pPr>
        <w:pStyle w:val="Lijstalinea"/>
        <w:numPr>
          <w:ilvl w:val="0"/>
          <w:numId w:val="25"/>
        </w:numPr>
        <w:ind w:left="426" w:hanging="426"/>
        <w:rPr>
          <w:rFonts w:asciiTheme="minorHAnsi" w:eastAsia="Times New Roman" w:hAnsiTheme="minorHAnsi"/>
          <w:sz w:val="22"/>
          <w:szCs w:val="20"/>
          <w:lang w:val="nl-BE"/>
        </w:rPr>
      </w:pPr>
      <w:r>
        <w:rPr>
          <w:rFonts w:asciiTheme="minorHAnsi" w:eastAsia="Times New Roman" w:hAnsiTheme="minorHAnsi"/>
          <w:sz w:val="22"/>
          <w:szCs w:val="20"/>
          <w:lang w:val="nl-BE"/>
        </w:rPr>
        <w:t xml:space="preserve">Neem </w:t>
      </w:r>
      <w:r w:rsidRPr="00465B69">
        <w:rPr>
          <w:rFonts w:asciiTheme="minorHAnsi" w:eastAsia="Times New Roman" w:hAnsiTheme="minorHAnsi"/>
          <w:sz w:val="22"/>
          <w:szCs w:val="20"/>
          <w:lang w:val="nl-BE"/>
        </w:rPr>
        <w:t xml:space="preserve">met </w:t>
      </w:r>
      <w:r>
        <w:rPr>
          <w:rFonts w:asciiTheme="minorHAnsi" w:eastAsia="Times New Roman" w:hAnsiTheme="minorHAnsi"/>
          <w:sz w:val="22"/>
          <w:szCs w:val="20"/>
          <w:lang w:val="nl-BE"/>
        </w:rPr>
        <w:t xml:space="preserve">minstens 2 </w:t>
      </w:r>
      <w:r w:rsidRPr="00465B69">
        <w:rPr>
          <w:rFonts w:asciiTheme="minorHAnsi" w:eastAsia="Times New Roman" w:hAnsiTheme="minorHAnsi"/>
          <w:sz w:val="22"/>
          <w:szCs w:val="20"/>
          <w:lang w:val="nl-BE"/>
        </w:rPr>
        <w:t>of meer leerkrachten deel</w:t>
      </w:r>
      <w:r>
        <w:rPr>
          <w:rFonts w:asciiTheme="minorHAnsi" w:eastAsia="Times New Roman" w:hAnsiTheme="minorHAnsi"/>
          <w:sz w:val="22"/>
          <w:szCs w:val="20"/>
          <w:lang w:val="nl-BE"/>
        </w:rPr>
        <w:t xml:space="preserve"> aan een grensoverschrijdende activiteit</w:t>
      </w:r>
      <w:r w:rsidRPr="00465B69">
        <w:rPr>
          <w:rFonts w:asciiTheme="minorHAnsi" w:eastAsia="Times New Roman" w:hAnsiTheme="minorHAnsi"/>
          <w:sz w:val="22"/>
          <w:szCs w:val="20"/>
          <w:lang w:val="nl-BE"/>
        </w:rPr>
        <w:t xml:space="preserve">. </w:t>
      </w:r>
      <w:r>
        <w:rPr>
          <w:rFonts w:asciiTheme="minorHAnsi" w:eastAsia="Times New Roman" w:hAnsiTheme="minorHAnsi"/>
          <w:sz w:val="22"/>
          <w:szCs w:val="20"/>
          <w:lang w:val="nl-BE"/>
        </w:rPr>
        <w:t xml:space="preserve">Het feit dat je kan overleggen over wat je leerde, zorgt ervoor dat je sneller zicht krijgt op hoe je het geleerde kan implementeren op school. </w:t>
      </w:r>
    </w:p>
    <w:p w14:paraId="54546958" w14:textId="77777777" w:rsidR="00547E2D" w:rsidRDefault="00547E2D" w:rsidP="00547E2D">
      <w:pPr>
        <w:pStyle w:val="Ryckeveldebroodtekst"/>
        <w:numPr>
          <w:ilvl w:val="0"/>
          <w:numId w:val="25"/>
        </w:numPr>
        <w:tabs>
          <w:tab w:val="right" w:pos="8300"/>
        </w:tabs>
        <w:ind w:left="426" w:hanging="426"/>
      </w:pPr>
      <w:r>
        <w:t>Voorzie na de mobiliteit een moment waarop de nieuwe inzichten gedeeld worden met collega’s.</w:t>
      </w:r>
    </w:p>
    <w:p w14:paraId="455A4669" w14:textId="77777777" w:rsidR="00547E2D" w:rsidRDefault="00547E2D" w:rsidP="00547E2D">
      <w:pPr>
        <w:pStyle w:val="Ryckeveldebroodtekst"/>
        <w:numPr>
          <w:ilvl w:val="0"/>
          <w:numId w:val="25"/>
        </w:numPr>
        <w:tabs>
          <w:tab w:val="right" w:pos="8300"/>
        </w:tabs>
        <w:ind w:left="426" w:hanging="426"/>
      </w:pPr>
      <w:r>
        <w:t>Creëer een werkgroep voor de implementatie van de opgedane inzichten, methodes,….</w:t>
      </w:r>
    </w:p>
    <w:p w14:paraId="334C0422" w14:textId="77777777" w:rsidR="00547E2D" w:rsidRDefault="00547E2D" w:rsidP="00547E2D">
      <w:pPr>
        <w:pStyle w:val="Ryckeveldebroodtekst"/>
        <w:tabs>
          <w:tab w:val="right" w:pos="8300"/>
        </w:tabs>
      </w:pPr>
    </w:p>
    <w:p w14:paraId="06476BF7" w14:textId="77777777" w:rsidR="006139B5" w:rsidRDefault="006139B5" w:rsidP="00547E2D">
      <w:pPr>
        <w:pStyle w:val="Ryckeveldebroodtekst"/>
        <w:tabs>
          <w:tab w:val="right" w:pos="8300"/>
        </w:tabs>
      </w:pPr>
    </w:p>
    <w:p w14:paraId="7D058D83" w14:textId="77777777" w:rsidR="002F7990" w:rsidRDefault="002F7990">
      <w:pPr>
        <w:rPr>
          <w:rFonts w:asciiTheme="minorHAnsi" w:eastAsiaTheme="majorEastAsia" w:hAnsiTheme="minorHAnsi" w:cstheme="majorBidi"/>
          <w:bCs/>
          <w:color w:val="595959" w:themeColor="text1" w:themeTint="A6"/>
          <w:sz w:val="40"/>
          <w:szCs w:val="26"/>
          <w:lang w:val="nl-BE"/>
        </w:rPr>
      </w:pPr>
      <w:r>
        <w:br w:type="page"/>
      </w:r>
    </w:p>
    <w:p w14:paraId="5912CFED" w14:textId="77777777" w:rsidR="009E21AE" w:rsidRPr="009E21AE" w:rsidRDefault="00B977AD" w:rsidP="00547E2D">
      <w:pPr>
        <w:pStyle w:val="Ryckeveldekop2"/>
      </w:pPr>
      <w:bookmarkStart w:id="36" w:name="_Toc535752003"/>
      <w:r>
        <w:lastRenderedPageBreak/>
        <w:t xml:space="preserve">Tips voor het </w:t>
      </w:r>
      <w:r w:rsidR="00460502">
        <w:t xml:space="preserve">erkennen en </w:t>
      </w:r>
      <w:r>
        <w:t>verankere</w:t>
      </w:r>
      <w:r w:rsidR="00547E2D">
        <w:t>n van leerresultaten van leerkr</w:t>
      </w:r>
      <w:r>
        <w:t>achten</w:t>
      </w:r>
      <w:bookmarkEnd w:id="36"/>
    </w:p>
    <w:p w14:paraId="41BFA252" w14:textId="77777777" w:rsidR="009E21AE" w:rsidRPr="00547E2D" w:rsidRDefault="009E21AE" w:rsidP="009E21AE">
      <w:pPr>
        <w:pStyle w:val="RyckeveldeKop3"/>
        <w:rPr>
          <w:color w:val="548DD4" w:themeColor="text2" w:themeTint="99"/>
          <w:sz w:val="28"/>
        </w:rPr>
      </w:pPr>
      <w:r w:rsidRPr="00547E2D">
        <w:rPr>
          <w:color w:val="548DD4" w:themeColor="text2" w:themeTint="99"/>
          <w:sz w:val="28"/>
        </w:rPr>
        <w:t xml:space="preserve">LEERRESULTATEN VAN leerkrachten </w:t>
      </w:r>
      <w:r w:rsidR="00460502">
        <w:rPr>
          <w:color w:val="548DD4" w:themeColor="text2" w:themeTint="99"/>
          <w:sz w:val="28"/>
        </w:rPr>
        <w:t>erkennen</w:t>
      </w:r>
      <w:r w:rsidRPr="00547E2D">
        <w:rPr>
          <w:color w:val="548DD4" w:themeColor="text2" w:themeTint="99"/>
          <w:sz w:val="28"/>
        </w:rPr>
        <w:t>: HOE?</w:t>
      </w:r>
    </w:p>
    <w:p w14:paraId="6FC2FADA" w14:textId="77777777" w:rsidR="009E21AE" w:rsidRDefault="009E21AE" w:rsidP="009E21AE">
      <w:pPr>
        <w:pStyle w:val="Ryckeveldebroodtekst"/>
        <w:tabs>
          <w:tab w:val="right" w:pos="8300"/>
        </w:tabs>
      </w:pPr>
      <w:r>
        <w:t xml:space="preserve">Leerresultaten van leerkrachten kan je op </w:t>
      </w:r>
      <w:r w:rsidR="00AD29D4" w:rsidRPr="00AD29D4">
        <w:t>diverse manieren vastleggen en erkennen</w:t>
      </w:r>
      <w:r>
        <w:t>. We geven enkele mogelijkheden:</w:t>
      </w:r>
    </w:p>
    <w:p w14:paraId="261E7FF2" w14:textId="77777777" w:rsidR="00460502" w:rsidRDefault="00460502" w:rsidP="009E21AE">
      <w:pPr>
        <w:pStyle w:val="Ryckeveldebroodtekst"/>
        <w:tabs>
          <w:tab w:val="right" w:pos="8300"/>
        </w:tabs>
      </w:pPr>
    </w:p>
    <w:p w14:paraId="7B1F3F67" w14:textId="77777777" w:rsidR="009E21AE" w:rsidRDefault="009E21AE" w:rsidP="009E21AE">
      <w:pPr>
        <w:pStyle w:val="RyckeveldeKop4"/>
      </w:pPr>
      <w:r>
        <w:t>Europass</w:t>
      </w:r>
    </w:p>
    <w:p w14:paraId="78D0401C" w14:textId="77777777" w:rsidR="009E21AE" w:rsidRDefault="009E21AE" w:rsidP="009E21AE">
      <w:pPr>
        <w:pStyle w:val="Ryckeveldebroodtekst"/>
        <w:tabs>
          <w:tab w:val="right" w:pos="8300"/>
        </w:tabs>
      </w:pPr>
      <w:r>
        <w:t>Europass is een Europees instrument om leerresultaten te valideren. De mogelijkheden van Europass voor personeel van de school zijn drieledig:</w:t>
      </w:r>
    </w:p>
    <w:p w14:paraId="68386F60" w14:textId="77777777" w:rsidR="009E21AE" w:rsidRPr="00E82D1A" w:rsidRDefault="00BE0224" w:rsidP="00612D38">
      <w:pPr>
        <w:pStyle w:val="Ryckeveldebroodtekst"/>
        <w:numPr>
          <w:ilvl w:val="0"/>
          <w:numId w:val="27"/>
        </w:numPr>
        <w:ind w:left="426" w:hanging="426"/>
        <w:rPr>
          <w:lang w:eastAsia="nl-BE"/>
        </w:rPr>
      </w:pPr>
      <w:hyperlink r:id="rId97" w:history="1">
        <w:r w:rsidR="009E21AE" w:rsidRPr="00E82D1A">
          <w:t>Europass-Mobiliteit</w:t>
        </w:r>
      </w:hyperlink>
      <w:r w:rsidR="009E21AE">
        <w:t xml:space="preserve">: </w:t>
      </w:r>
      <w:r w:rsidR="00AD29D4">
        <w:rPr>
          <w:lang w:eastAsia="nl-BE"/>
        </w:rPr>
        <w:t>d</w:t>
      </w:r>
      <w:r w:rsidR="009E21AE" w:rsidRPr="00E82D1A">
        <w:rPr>
          <w:lang w:eastAsia="nl-BE"/>
        </w:rPr>
        <w:t>ocumenteert de tijdens een buitenlandse leerervaring of stage verworven vaardigheden.</w:t>
      </w:r>
    </w:p>
    <w:p w14:paraId="5815A3CB" w14:textId="77777777" w:rsidR="009E21AE" w:rsidRDefault="00BE0224" w:rsidP="00612D38">
      <w:pPr>
        <w:pStyle w:val="Ryckeveldebroodtekst"/>
        <w:numPr>
          <w:ilvl w:val="0"/>
          <w:numId w:val="27"/>
        </w:numPr>
        <w:ind w:left="426" w:hanging="426"/>
      </w:pPr>
      <w:hyperlink r:id="rId98" w:history="1">
        <w:r w:rsidR="009E21AE" w:rsidRPr="00E82D1A">
          <w:t>Europass-Taalpaspoort</w:t>
        </w:r>
      </w:hyperlink>
      <w:r w:rsidR="009E21AE">
        <w:t xml:space="preserve">: </w:t>
      </w:r>
      <w:r w:rsidR="00AD29D4">
        <w:t>i</w:t>
      </w:r>
      <w:r w:rsidR="009E21AE" w:rsidRPr="00E82D1A">
        <w:t>deaal om de taalkennis en taalvaardi</w:t>
      </w:r>
      <w:r w:rsidR="00AD29D4">
        <w:t>gheden voor en na de buitenland</w:t>
      </w:r>
      <w:r w:rsidR="009E21AE" w:rsidRPr="00E82D1A">
        <w:t>ervaring in te schalen.</w:t>
      </w:r>
    </w:p>
    <w:p w14:paraId="51398E7E" w14:textId="77777777" w:rsidR="009E21AE" w:rsidRPr="00E82D1A" w:rsidRDefault="00BE0224" w:rsidP="00612D38">
      <w:pPr>
        <w:pStyle w:val="Ryckeveldebroodtekst"/>
        <w:numPr>
          <w:ilvl w:val="0"/>
          <w:numId w:val="27"/>
        </w:numPr>
        <w:ind w:left="426" w:hanging="426"/>
      </w:pPr>
      <w:hyperlink r:id="rId99" w:history="1">
        <w:r w:rsidR="009E21AE" w:rsidRPr="00E82D1A">
          <w:t>Europass-CV</w:t>
        </w:r>
      </w:hyperlink>
      <w:r w:rsidR="009E21AE">
        <w:t xml:space="preserve">: </w:t>
      </w:r>
      <w:r w:rsidR="00AD29D4">
        <w:t>h</w:t>
      </w:r>
      <w:r w:rsidR="009E21AE" w:rsidRPr="00E82D1A">
        <w:t>et Europass-CV toont de competenties en vaardigheden van je deelnemers. </w:t>
      </w:r>
    </w:p>
    <w:p w14:paraId="281C5942" w14:textId="77777777" w:rsidR="009E21AE" w:rsidRDefault="009E21AE" w:rsidP="009E21AE">
      <w:pPr>
        <w:pStyle w:val="Ryckeveldebroodtekst"/>
      </w:pPr>
      <w:r>
        <w:t xml:space="preserve">Meer info vind je via de website van </w:t>
      </w:r>
      <w:hyperlink r:id="rId100" w:history="1">
        <w:r w:rsidRPr="00E82D1A">
          <w:rPr>
            <w:rStyle w:val="Hyperlink"/>
          </w:rPr>
          <w:t>Europass Vlaanderen</w:t>
        </w:r>
      </w:hyperlink>
      <w:r>
        <w:t>.</w:t>
      </w:r>
    </w:p>
    <w:p w14:paraId="6298F884" w14:textId="77777777" w:rsidR="009E21AE" w:rsidRDefault="009E21AE" w:rsidP="009E21AE">
      <w:pPr>
        <w:pStyle w:val="Ryckeveldebroodtekst"/>
        <w:tabs>
          <w:tab w:val="right" w:pos="8300"/>
        </w:tabs>
      </w:pPr>
    </w:p>
    <w:p w14:paraId="2182BAFE" w14:textId="77777777" w:rsidR="009E21AE" w:rsidRDefault="009E21AE" w:rsidP="009E21AE">
      <w:pPr>
        <w:pStyle w:val="RyckeveldeKop4"/>
      </w:pPr>
      <w:r>
        <w:t>Personeelsgesprekken</w:t>
      </w:r>
    </w:p>
    <w:p w14:paraId="2F4C705A" w14:textId="77777777" w:rsidR="009E21AE" w:rsidRDefault="009E21AE" w:rsidP="009E21AE">
      <w:pPr>
        <w:pStyle w:val="Ryckeveldebroodtekst"/>
        <w:tabs>
          <w:tab w:val="right" w:pos="8300"/>
        </w:tabs>
      </w:pPr>
      <w:r>
        <w:t xml:space="preserve">Engagementen die leerkrachten opnemen in het kader van grensoverschrijdende projecten kunnen aan bod komen tijdens functioneringsgesprekken als instellingsgebonden taken die niet voor evaluatie in aanmerking komen, m.a.w. als positieve bijdrage aan de schoolwerking. Om verder te groeien in deze taken, kan het toch nuttig zijn </w:t>
      </w:r>
      <w:r w:rsidR="00AD29D4" w:rsidRPr="00AD29D4">
        <w:t>om na te gaan welk competentieniveau de coördinator internationalisering bv. heeft</w:t>
      </w:r>
      <w:r>
        <w:t>, en een doel of werkpunt te kiezen per schooljaar om verder te professionaliseren. Dit kan deel uitmaken van het persoonlijk ontwikkelingsplan van het personeel.</w:t>
      </w:r>
    </w:p>
    <w:p w14:paraId="227EEA83" w14:textId="77777777" w:rsidR="009E21AE" w:rsidRDefault="009E21AE" w:rsidP="009E21AE">
      <w:pPr>
        <w:pStyle w:val="Ryckeveldebroodtekst"/>
        <w:tabs>
          <w:tab w:val="right" w:pos="8300"/>
        </w:tabs>
      </w:pPr>
    </w:p>
    <w:p w14:paraId="79F777CE" w14:textId="77777777" w:rsidR="009E21AE" w:rsidRDefault="009E21AE" w:rsidP="009E21AE">
      <w:pPr>
        <w:pStyle w:val="RyckeveldeKop4"/>
      </w:pPr>
      <w:r>
        <w:t>Publieke erkenning</w:t>
      </w:r>
    </w:p>
    <w:p w14:paraId="25BC2056" w14:textId="77777777" w:rsidR="009E21AE" w:rsidRDefault="009E21AE" w:rsidP="009E21AE">
      <w:pPr>
        <w:pStyle w:val="Ryckeveldebroodtekst"/>
        <w:tabs>
          <w:tab w:val="right" w:pos="8300"/>
        </w:tabs>
      </w:pPr>
      <w:r>
        <w:t>Dit is een ruim begrip dat ook ruim ingevuld mag worden, zoals</w:t>
      </w:r>
    </w:p>
    <w:p w14:paraId="3D313884" w14:textId="77777777" w:rsidR="00AD29D4" w:rsidRPr="00AD29D4" w:rsidRDefault="00AD29D4" w:rsidP="00AD29D4">
      <w:pPr>
        <w:pStyle w:val="Ryckeveldebroodtekst"/>
        <w:numPr>
          <w:ilvl w:val="0"/>
          <w:numId w:val="28"/>
        </w:numPr>
        <w:tabs>
          <w:tab w:val="right" w:pos="8300"/>
        </w:tabs>
        <w:ind w:left="426" w:hanging="426"/>
      </w:pPr>
      <w:r w:rsidRPr="00AD29D4">
        <w:t>leerkrachten krijgen extra verantwoordelijkheden of een nieuwe functie binnen de school.</w:t>
      </w:r>
    </w:p>
    <w:p w14:paraId="2451FF6A" w14:textId="77777777" w:rsidR="00AD29D4" w:rsidRPr="00AD29D4" w:rsidRDefault="00AD29D4" w:rsidP="00AD29D4">
      <w:pPr>
        <w:pStyle w:val="Ryckeveldebroodtekst"/>
        <w:numPr>
          <w:ilvl w:val="0"/>
          <w:numId w:val="28"/>
        </w:numPr>
        <w:tabs>
          <w:tab w:val="right" w:pos="8300"/>
        </w:tabs>
        <w:ind w:left="426" w:hanging="426"/>
      </w:pPr>
      <w:r w:rsidRPr="00AD29D4">
        <w:t>de leerresultaten worden benoemd en geprezen tijdens een personeelsvergadering of andere bijeenkomst.</w:t>
      </w:r>
    </w:p>
    <w:p w14:paraId="78C048B7" w14:textId="77777777" w:rsidR="00AD29D4" w:rsidRPr="00AD29D4" w:rsidRDefault="00AD29D4" w:rsidP="00AD29D4">
      <w:pPr>
        <w:pStyle w:val="Ryckeveldebroodtekst"/>
        <w:numPr>
          <w:ilvl w:val="0"/>
          <w:numId w:val="28"/>
        </w:numPr>
        <w:tabs>
          <w:tab w:val="right" w:pos="8300"/>
        </w:tabs>
        <w:ind w:left="426" w:hanging="426"/>
      </w:pPr>
      <w:r w:rsidRPr="00AD29D4">
        <w:t>de leerkracht wordt een aantal uren vrijgesteld voor internationalisering.</w:t>
      </w:r>
    </w:p>
    <w:p w14:paraId="03B29210" w14:textId="77777777" w:rsidR="009E21AE" w:rsidRDefault="009E21AE" w:rsidP="009E21AE">
      <w:pPr>
        <w:pStyle w:val="Ryckeveldebroodtekst"/>
        <w:tabs>
          <w:tab w:val="right" w:pos="8300"/>
        </w:tabs>
      </w:pPr>
    </w:p>
    <w:p w14:paraId="749A33C5" w14:textId="77777777" w:rsidR="009E21AE" w:rsidRDefault="009E21AE" w:rsidP="009E21AE">
      <w:pPr>
        <w:pStyle w:val="RyckeveldeKop4"/>
      </w:pPr>
      <w:r>
        <w:t>LEVEL5</w:t>
      </w:r>
    </w:p>
    <w:p w14:paraId="5AC1031A" w14:textId="77777777" w:rsidR="009E21AE" w:rsidRDefault="009E21AE" w:rsidP="009E21AE">
      <w:pPr>
        <w:pStyle w:val="Ryckeveldebroodtekst"/>
        <w:tabs>
          <w:tab w:val="right" w:pos="8300"/>
        </w:tabs>
      </w:pPr>
      <w:r>
        <w:t xml:space="preserve">LEVEL5 is </w:t>
      </w:r>
      <w:r w:rsidR="00AD29D4">
        <w:t xml:space="preserve">ook </w:t>
      </w:r>
      <w:r>
        <w:t>een leidraad voor het valideren van leerresultaten van leerkrachten. Het ontwikkelen van competenties en het beoordelen ervan, is complexer dan het bijbrengen van kennis. Daarom is LEVEL5 een goed instrument om competentiegericht leren te plannen</w:t>
      </w:r>
      <w:r w:rsidR="00B977AD">
        <w:t>,</w:t>
      </w:r>
      <w:r>
        <w:t xml:space="preserve"> aan te bieden en te valideren. </w:t>
      </w:r>
    </w:p>
    <w:p w14:paraId="39A0E412" w14:textId="77777777" w:rsidR="009E21AE" w:rsidRDefault="009E21AE" w:rsidP="009E21AE">
      <w:pPr>
        <w:pStyle w:val="Ryckeveldebroodtekst"/>
        <w:tabs>
          <w:tab w:val="right" w:pos="8300"/>
        </w:tabs>
      </w:pPr>
      <w:r>
        <w:t>Daarom is LEVEL5 gebaseerd op een drie-dimensioneel model dat de ontwikkeling van kennis (cognitief begrip), vaardigheden (handelingen) en attitudes (emoties en waarden) in kaart brengt. De methode ziet competentie als de capaciteit van een persoon om kennis, vaardigheden en attitudes toe te passen in een specifieke context met een bepaalde doel</w:t>
      </w:r>
      <w:r w:rsidR="00AD29D4">
        <w:t>gerichtheid</w:t>
      </w:r>
      <w:r>
        <w:t>. Elke dimensie wordt ingedeeld in 5 niveaus: van beginner tot competente expert.</w:t>
      </w:r>
    </w:p>
    <w:p w14:paraId="6C5A6865" w14:textId="77777777" w:rsidR="009E21AE" w:rsidRDefault="009E21AE" w:rsidP="009E21AE">
      <w:pPr>
        <w:pStyle w:val="Ryckeveldebroodtekst"/>
        <w:tabs>
          <w:tab w:val="right" w:pos="8300"/>
        </w:tabs>
      </w:pPr>
      <w:r>
        <w:lastRenderedPageBreak/>
        <w:t xml:space="preserve">Leerkrachten kunnen hun competentieontwikkeling a.d.h.v. LEVEL5 vastleggen via </w:t>
      </w:r>
      <w:hyperlink r:id="rId101" w:history="1">
        <w:r w:rsidRPr="002B6997">
          <w:rPr>
            <w:rStyle w:val="Hyperlink"/>
          </w:rPr>
          <w:t>http://mahara.vita-eu.org</w:t>
        </w:r>
      </w:hyperlink>
      <w:r>
        <w:t xml:space="preserve">. </w:t>
      </w:r>
    </w:p>
    <w:p w14:paraId="6363CD12" w14:textId="77777777" w:rsidR="009E21AE" w:rsidRDefault="009E21AE" w:rsidP="009E21AE">
      <w:pPr>
        <w:pStyle w:val="Ryckeveldebroodtekst"/>
        <w:tabs>
          <w:tab w:val="right" w:pos="8300"/>
        </w:tabs>
      </w:pPr>
    </w:p>
    <w:p w14:paraId="06BF186A" w14:textId="77777777" w:rsidR="009E21AE" w:rsidRDefault="009E21AE" w:rsidP="009E21AE">
      <w:pPr>
        <w:pStyle w:val="Ryckeveldebroodtekst"/>
        <w:tabs>
          <w:tab w:val="right" w:pos="8300"/>
        </w:tabs>
      </w:pPr>
      <w:r>
        <w:t xml:space="preserve">In </w:t>
      </w:r>
      <w:r w:rsidRPr="00465B69">
        <w:rPr>
          <w:b/>
        </w:rPr>
        <w:t>bijlage</w:t>
      </w:r>
      <w:r>
        <w:t xml:space="preserve"> vind je referentiesystemen </w:t>
      </w:r>
      <w:r w:rsidR="00460502">
        <w:t xml:space="preserve">van LEVEL5 </w:t>
      </w:r>
      <w:r>
        <w:t>voor een aantal competenties die aan bod komen bij grensoverschrijdende activiteiten:</w:t>
      </w:r>
    </w:p>
    <w:p w14:paraId="6C184B0F" w14:textId="2B8A9C19" w:rsidR="009E21AE" w:rsidRPr="00F22F91" w:rsidRDefault="00BE0224" w:rsidP="00612D38">
      <w:pPr>
        <w:pStyle w:val="Ryckeveldebroodtekst"/>
        <w:numPr>
          <w:ilvl w:val="0"/>
          <w:numId w:val="26"/>
        </w:numPr>
        <w:tabs>
          <w:tab w:val="right" w:pos="8300"/>
        </w:tabs>
        <w:rPr>
          <w:lang w:val="en-US"/>
        </w:rPr>
      </w:pPr>
      <w:hyperlink r:id="rId102" w:history="1">
        <w:r w:rsidR="009E21AE" w:rsidRPr="002F7990">
          <w:rPr>
            <w:rStyle w:val="Hyperlink"/>
            <w:lang w:val="en-US"/>
          </w:rPr>
          <w:t>Project Management</w:t>
        </w:r>
      </w:hyperlink>
    </w:p>
    <w:p w14:paraId="7B047342" w14:textId="6B10D206" w:rsidR="009E21AE" w:rsidRPr="00F22F91" w:rsidRDefault="00BE0224" w:rsidP="00612D38">
      <w:pPr>
        <w:pStyle w:val="Ryckeveldebroodtekst"/>
        <w:numPr>
          <w:ilvl w:val="0"/>
          <w:numId w:val="26"/>
        </w:numPr>
        <w:tabs>
          <w:tab w:val="right" w:pos="8300"/>
        </w:tabs>
        <w:rPr>
          <w:lang w:val="en-US"/>
        </w:rPr>
      </w:pPr>
      <w:hyperlink r:id="rId103" w:history="1">
        <w:r w:rsidR="009E21AE" w:rsidRPr="002F7990">
          <w:rPr>
            <w:rStyle w:val="Hyperlink"/>
            <w:lang w:val="en-US"/>
          </w:rPr>
          <w:t>Leadership</w:t>
        </w:r>
      </w:hyperlink>
    </w:p>
    <w:p w14:paraId="74C6B212" w14:textId="7EC5CF83" w:rsidR="009E21AE" w:rsidRPr="00F22F91" w:rsidRDefault="00BE0224" w:rsidP="00612D38">
      <w:pPr>
        <w:pStyle w:val="Ryckeveldebroodtekst"/>
        <w:numPr>
          <w:ilvl w:val="0"/>
          <w:numId w:val="26"/>
        </w:numPr>
        <w:tabs>
          <w:tab w:val="right" w:pos="8300"/>
        </w:tabs>
        <w:rPr>
          <w:lang w:val="en-US"/>
        </w:rPr>
      </w:pPr>
      <w:hyperlink r:id="rId104" w:history="1">
        <w:r w:rsidR="009E21AE" w:rsidRPr="002F7990">
          <w:rPr>
            <w:rStyle w:val="Hyperlink"/>
            <w:lang w:val="en-US"/>
          </w:rPr>
          <w:t>European Scope</w:t>
        </w:r>
      </w:hyperlink>
    </w:p>
    <w:p w14:paraId="05AA4990" w14:textId="167D4022" w:rsidR="009E21AE" w:rsidRPr="00F22F91" w:rsidRDefault="00BE0224" w:rsidP="00612D38">
      <w:pPr>
        <w:pStyle w:val="Ryckeveldebroodtekst"/>
        <w:numPr>
          <w:ilvl w:val="0"/>
          <w:numId w:val="26"/>
        </w:numPr>
        <w:tabs>
          <w:tab w:val="right" w:pos="8300"/>
        </w:tabs>
        <w:rPr>
          <w:lang w:val="en-US"/>
        </w:rPr>
      </w:pPr>
      <w:hyperlink r:id="rId105" w:history="1">
        <w:r w:rsidR="009E21AE" w:rsidRPr="00EF6E3C">
          <w:rPr>
            <w:rStyle w:val="Hyperlink"/>
            <w:lang w:val="en-US"/>
          </w:rPr>
          <w:t>Teamwork</w:t>
        </w:r>
      </w:hyperlink>
    </w:p>
    <w:p w14:paraId="70D4D7E0" w14:textId="10E0D8A4" w:rsidR="009E21AE" w:rsidRPr="00F22F91" w:rsidRDefault="00BE0224" w:rsidP="00612D38">
      <w:pPr>
        <w:pStyle w:val="Ryckeveldebroodtekst"/>
        <w:numPr>
          <w:ilvl w:val="0"/>
          <w:numId w:val="26"/>
        </w:numPr>
        <w:tabs>
          <w:tab w:val="right" w:pos="8300"/>
        </w:tabs>
        <w:rPr>
          <w:lang w:val="en-US"/>
        </w:rPr>
      </w:pPr>
      <w:hyperlink r:id="rId106" w:history="1">
        <w:r w:rsidR="009E21AE" w:rsidRPr="00EF6E3C">
          <w:rPr>
            <w:rStyle w:val="Hyperlink"/>
            <w:lang w:val="en-US"/>
          </w:rPr>
          <w:t>Networking</w:t>
        </w:r>
      </w:hyperlink>
    </w:p>
    <w:p w14:paraId="306A9FEA" w14:textId="12475BD6" w:rsidR="009E21AE" w:rsidRPr="00F22F91" w:rsidRDefault="00BE0224" w:rsidP="00612D38">
      <w:pPr>
        <w:pStyle w:val="Ryckeveldebroodtekst"/>
        <w:numPr>
          <w:ilvl w:val="0"/>
          <w:numId w:val="26"/>
        </w:numPr>
        <w:tabs>
          <w:tab w:val="right" w:pos="8300"/>
        </w:tabs>
        <w:rPr>
          <w:lang w:val="en-US"/>
        </w:rPr>
      </w:pPr>
      <w:hyperlink r:id="rId107" w:history="1">
        <w:r w:rsidR="009E21AE" w:rsidRPr="00EF6E3C">
          <w:rPr>
            <w:rStyle w:val="Hyperlink"/>
            <w:lang w:val="en-US"/>
          </w:rPr>
          <w:t>Intercultural awareness</w:t>
        </w:r>
      </w:hyperlink>
    </w:p>
    <w:p w14:paraId="0585B173" w14:textId="67D4BF15" w:rsidR="009E21AE" w:rsidRDefault="00BE0224" w:rsidP="00612D38">
      <w:pPr>
        <w:pStyle w:val="Ryckeveldebroodtekst"/>
        <w:numPr>
          <w:ilvl w:val="0"/>
          <w:numId w:val="26"/>
        </w:numPr>
        <w:tabs>
          <w:tab w:val="right" w:pos="8300"/>
        </w:tabs>
        <w:rPr>
          <w:lang w:val="en-US"/>
        </w:rPr>
      </w:pPr>
      <w:hyperlink r:id="rId108" w:history="1">
        <w:r w:rsidR="009E21AE" w:rsidRPr="00EF6E3C">
          <w:rPr>
            <w:rStyle w:val="Hyperlink"/>
            <w:lang w:val="en-US"/>
          </w:rPr>
          <w:t>Intercultural communication</w:t>
        </w:r>
      </w:hyperlink>
    </w:p>
    <w:p w14:paraId="74F5294B" w14:textId="77777777" w:rsidR="00460502" w:rsidRDefault="009E21AE" w:rsidP="009E21AE">
      <w:pPr>
        <w:pStyle w:val="Ryckeveldebroodtekst"/>
        <w:tabs>
          <w:tab w:val="right" w:pos="8300"/>
        </w:tabs>
      </w:pPr>
      <w:r w:rsidRPr="00465B69">
        <w:t xml:space="preserve">Zie ook: </w:t>
      </w:r>
      <w:hyperlink r:id="rId109" w:history="1">
        <w:r w:rsidR="00326300" w:rsidRPr="002105C4">
          <w:rPr>
            <w:rStyle w:val="Hyperlink"/>
          </w:rPr>
          <w:t>www.reveal-eu.org</w:t>
        </w:r>
      </w:hyperlink>
      <w:r>
        <w:t xml:space="preserve"> </w:t>
      </w:r>
    </w:p>
    <w:p w14:paraId="7C3E1C00" w14:textId="77777777" w:rsidR="00460502" w:rsidRDefault="00460502" w:rsidP="009E21AE">
      <w:pPr>
        <w:pStyle w:val="Ryckeveldebroodtekst"/>
        <w:tabs>
          <w:tab w:val="right" w:pos="8300"/>
        </w:tabs>
      </w:pPr>
    </w:p>
    <w:p w14:paraId="75C532A5" w14:textId="77777777" w:rsidR="00460502" w:rsidRDefault="00460502" w:rsidP="009E21AE">
      <w:pPr>
        <w:pStyle w:val="Ryckeveldebroodtekst"/>
        <w:tabs>
          <w:tab w:val="right" w:pos="8300"/>
        </w:tabs>
      </w:pPr>
    </w:p>
    <w:p w14:paraId="2934CD84" w14:textId="77777777" w:rsidR="00460502" w:rsidRPr="00547E2D" w:rsidRDefault="00460502" w:rsidP="00460502">
      <w:pPr>
        <w:pStyle w:val="RyckeveldeKop3"/>
        <w:rPr>
          <w:color w:val="548DD4" w:themeColor="text2" w:themeTint="99"/>
          <w:sz w:val="28"/>
        </w:rPr>
      </w:pPr>
      <w:r w:rsidRPr="00547E2D">
        <w:rPr>
          <w:color w:val="548DD4" w:themeColor="text2" w:themeTint="99"/>
          <w:sz w:val="28"/>
        </w:rPr>
        <w:t>LEERRESULTATEN VAN leerkrachten VERANKEREN</w:t>
      </w:r>
      <w:r>
        <w:rPr>
          <w:color w:val="548DD4" w:themeColor="text2" w:themeTint="99"/>
          <w:sz w:val="28"/>
        </w:rPr>
        <w:t xml:space="preserve"> op school</w:t>
      </w:r>
      <w:r w:rsidRPr="00547E2D">
        <w:rPr>
          <w:color w:val="548DD4" w:themeColor="text2" w:themeTint="99"/>
          <w:sz w:val="28"/>
        </w:rPr>
        <w:t>: HOE?</w:t>
      </w:r>
    </w:p>
    <w:p w14:paraId="69BD183E" w14:textId="77777777" w:rsidR="00460502" w:rsidRDefault="00952D73" w:rsidP="009E21AE">
      <w:pPr>
        <w:pStyle w:val="Ryckeveldebroodtekst"/>
        <w:tabs>
          <w:tab w:val="right" w:pos="8300"/>
        </w:tabs>
      </w:pPr>
      <w:r>
        <w:t>Leerresultaten van leerkrachten kunnen verankerd worden op het niveau van de organisatie of de klaspraktijk.</w:t>
      </w:r>
    </w:p>
    <w:p w14:paraId="1657F3D1" w14:textId="77777777" w:rsidR="00952D73" w:rsidRDefault="00952D73" w:rsidP="00952D73">
      <w:pPr>
        <w:pStyle w:val="Ryckeveldebroodtekst"/>
        <w:numPr>
          <w:ilvl w:val="0"/>
          <w:numId w:val="37"/>
        </w:numPr>
        <w:tabs>
          <w:tab w:val="right" w:pos="8300"/>
        </w:tabs>
        <w:ind w:left="426"/>
      </w:pPr>
      <w:r w:rsidRPr="00952D73">
        <w:rPr>
          <w:b/>
        </w:rPr>
        <w:t>Op organisatieniveau</w:t>
      </w:r>
      <w:r>
        <w:t xml:space="preserve">: er kan </w:t>
      </w:r>
      <w:r w:rsidR="00AD29D4">
        <w:t xml:space="preserve">een </w:t>
      </w:r>
      <w:r>
        <w:t xml:space="preserve">nieuw beleid uitgewerkt worden (bv. een diversiteitsbeleid) of </w:t>
      </w:r>
      <w:r w:rsidR="00AD29D4">
        <w:t xml:space="preserve">het </w:t>
      </w:r>
      <w:r>
        <w:t>beleid kan aangepast worden, er kunnen logistieke aanpassingen gedaan worden in de school (</w:t>
      </w:r>
      <w:proofErr w:type="spellStart"/>
      <w:r>
        <w:t>ict</w:t>
      </w:r>
      <w:proofErr w:type="spellEnd"/>
      <w:r>
        <w:t>-infrastructuur of de aankoop robots of 3D-printer in het kader van STEM-vakken), enz.</w:t>
      </w:r>
    </w:p>
    <w:p w14:paraId="473164FA" w14:textId="77777777" w:rsidR="00952D73" w:rsidRDefault="00952D73" w:rsidP="00952D73">
      <w:pPr>
        <w:pStyle w:val="Ryckeveldebroodtekst"/>
        <w:numPr>
          <w:ilvl w:val="0"/>
          <w:numId w:val="37"/>
        </w:numPr>
        <w:tabs>
          <w:tab w:val="right" w:pos="8300"/>
        </w:tabs>
        <w:ind w:left="426"/>
      </w:pPr>
      <w:r>
        <w:rPr>
          <w:b/>
        </w:rPr>
        <w:t>In de klaspraktijk</w:t>
      </w:r>
      <w:r w:rsidRPr="00952D73">
        <w:t>:</w:t>
      </w:r>
      <w:r>
        <w:t xml:space="preserve"> nieuwe inhoudelijke kennis of methoden die verworven werden tijdens grensoverschrijdende projecten </w:t>
      </w:r>
      <w:r w:rsidR="00AD29D4">
        <w:t>worden</w:t>
      </w:r>
      <w:r>
        <w:t xml:space="preserve"> opgenomen in de lessen. Daarbij kunnen er bijvoorbeeld ‘pilots’ opgestart worden om deze kennis geleidelijk aan ingang te doen vinden in de school.</w:t>
      </w:r>
    </w:p>
    <w:p w14:paraId="4CFBB2AC" w14:textId="77777777" w:rsidR="00952D73" w:rsidRDefault="00952D73" w:rsidP="00952D73">
      <w:pPr>
        <w:pStyle w:val="Ryckeveldebroodtekst"/>
        <w:tabs>
          <w:tab w:val="right" w:pos="8300"/>
        </w:tabs>
      </w:pPr>
    </w:p>
    <w:p w14:paraId="6F0240E1" w14:textId="77777777" w:rsidR="00460502" w:rsidRDefault="00460502" w:rsidP="009E21AE">
      <w:pPr>
        <w:pStyle w:val="Ryckeveldebroodtekst"/>
        <w:tabs>
          <w:tab w:val="right" w:pos="8300"/>
        </w:tabs>
      </w:pPr>
    </w:p>
    <w:p w14:paraId="447FF41F" w14:textId="77777777" w:rsidR="009E21AE" w:rsidRPr="00465B69" w:rsidRDefault="009E21AE" w:rsidP="009E21AE">
      <w:pPr>
        <w:pStyle w:val="Ryckeveldebroodtekst"/>
        <w:tabs>
          <w:tab w:val="right" w:pos="8300"/>
        </w:tabs>
      </w:pPr>
      <w:r w:rsidRPr="00465B69">
        <w:br w:type="page"/>
      </w:r>
    </w:p>
    <w:p w14:paraId="7BC510D1" w14:textId="77777777" w:rsidR="009E21AE" w:rsidRPr="00F615FE" w:rsidRDefault="009E21AE">
      <w:pPr>
        <w:rPr>
          <w:lang w:val="nl-BE"/>
        </w:rPr>
      </w:pPr>
    </w:p>
    <w:tbl>
      <w:tblPr>
        <w:tblStyle w:val="Tabelraster"/>
        <w:tblW w:w="878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4356"/>
        <w:gridCol w:w="4428"/>
      </w:tblGrid>
      <w:tr w:rsidR="00707D39" w14:paraId="324C416A" w14:textId="77777777" w:rsidTr="009F6BE1">
        <w:tc>
          <w:tcPr>
            <w:tcW w:w="4356" w:type="dxa"/>
          </w:tcPr>
          <w:p w14:paraId="52230DAC" w14:textId="77777777" w:rsidR="00707D39" w:rsidRDefault="00707D39" w:rsidP="00707D39">
            <w:pPr>
              <w:pStyle w:val="Ryckeveldebroodtekst"/>
              <w:tabs>
                <w:tab w:val="right" w:pos="8300"/>
              </w:tabs>
              <w:ind w:left="-120"/>
            </w:pPr>
            <w:r>
              <w:rPr>
                <w:noProof/>
                <w:lang w:eastAsia="nl-BE"/>
              </w:rPr>
              <w:drawing>
                <wp:inline distT="0" distB="0" distL="0" distR="0" wp14:anchorId="2F0F3D8B" wp14:editId="76B8C9C5">
                  <wp:extent cx="2700000" cy="1800000"/>
                  <wp:effectExtent l="0" t="0" r="5715"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thumbs-up-e1431497921602.jpg"/>
                          <pic:cNvPicPr/>
                        </pic:nvPicPr>
                        <pic:blipFill>
                          <a:blip r:embed="rId34">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p>
        </w:tc>
        <w:tc>
          <w:tcPr>
            <w:tcW w:w="4428" w:type="dxa"/>
          </w:tcPr>
          <w:p w14:paraId="25D0611E" w14:textId="77777777" w:rsidR="00707D39" w:rsidRDefault="00707D39" w:rsidP="00707D39">
            <w:pPr>
              <w:pStyle w:val="Ryckeveldebroodtekst"/>
              <w:tabs>
                <w:tab w:val="right" w:pos="8300"/>
              </w:tabs>
            </w:pPr>
          </w:p>
          <w:p w14:paraId="462A8960" w14:textId="77777777" w:rsidR="00707D39" w:rsidRDefault="00707D39" w:rsidP="00707D39">
            <w:pPr>
              <w:pStyle w:val="Ryckeveldebroodtekst"/>
              <w:tabs>
                <w:tab w:val="right" w:pos="8300"/>
              </w:tabs>
            </w:pPr>
          </w:p>
          <w:p w14:paraId="68E4FAAB" w14:textId="77777777" w:rsidR="00707D39" w:rsidRDefault="00707D39" w:rsidP="00707D39">
            <w:pPr>
              <w:pStyle w:val="Ryckeveldebroodtekst"/>
              <w:tabs>
                <w:tab w:val="right" w:pos="8300"/>
              </w:tabs>
            </w:pPr>
          </w:p>
          <w:p w14:paraId="3371674F" w14:textId="77777777" w:rsidR="00707D39" w:rsidRPr="00500DC9" w:rsidRDefault="00707D39" w:rsidP="00707D39">
            <w:pPr>
              <w:pStyle w:val="Ryckeveldebroodtekst"/>
              <w:tabs>
                <w:tab w:val="right" w:pos="8300"/>
              </w:tabs>
              <w:rPr>
                <w:sz w:val="14"/>
                <w:szCs w:val="14"/>
              </w:rPr>
            </w:pPr>
          </w:p>
          <w:p w14:paraId="20951ED6" w14:textId="77777777" w:rsidR="00707D39" w:rsidRPr="00500DC9" w:rsidRDefault="00707D39" w:rsidP="00707D39">
            <w:pPr>
              <w:pStyle w:val="Ryckeveldebroodtekst"/>
              <w:tabs>
                <w:tab w:val="right" w:pos="8300"/>
              </w:tabs>
              <w:rPr>
                <w:sz w:val="14"/>
                <w:szCs w:val="14"/>
              </w:rPr>
            </w:pPr>
          </w:p>
          <w:p w14:paraId="13CCC91E" w14:textId="77777777" w:rsidR="00707D39" w:rsidRDefault="00707D39" w:rsidP="00326300">
            <w:pPr>
              <w:pStyle w:val="RyckeveldelKop1"/>
            </w:pPr>
            <w:bookmarkStart w:id="37" w:name="_Toc535752004"/>
            <w:r>
              <w:t xml:space="preserve">9. </w:t>
            </w:r>
            <w:r w:rsidR="00326300">
              <w:t>Kwaliteits</w:t>
            </w:r>
            <w:r w:rsidR="009F6BE1">
              <w:t>-</w:t>
            </w:r>
            <w:r w:rsidR="00326300">
              <w:t>ontwikkeling</w:t>
            </w:r>
            <w:bookmarkEnd w:id="37"/>
          </w:p>
        </w:tc>
      </w:tr>
    </w:tbl>
    <w:p w14:paraId="32765E38" w14:textId="77777777" w:rsidR="00707D39" w:rsidRDefault="00707D39" w:rsidP="00707D39">
      <w:pPr>
        <w:pStyle w:val="Ryckeveldebroodtekst"/>
        <w:tabs>
          <w:tab w:val="right" w:pos="8300"/>
        </w:tabs>
      </w:pPr>
    </w:p>
    <w:p w14:paraId="0209549A" w14:textId="77777777" w:rsidR="009E21AE" w:rsidRDefault="009E21AE" w:rsidP="009F6BE1">
      <w:pPr>
        <w:pStyle w:val="Ryckeveldebroodtekst"/>
      </w:pPr>
    </w:p>
    <w:p w14:paraId="3AFF4BA5" w14:textId="77777777" w:rsidR="009F6BE1" w:rsidRDefault="009F6BE1" w:rsidP="009F6BE1">
      <w:pPr>
        <w:pStyle w:val="Ryckeveldekop2"/>
      </w:pPr>
      <w:bookmarkStart w:id="38" w:name="_Toc535752005"/>
      <w:r>
        <w:t>Inleiding</w:t>
      </w:r>
      <w:bookmarkEnd w:id="38"/>
    </w:p>
    <w:p w14:paraId="6F05DF85" w14:textId="77777777" w:rsidR="009F6BE1" w:rsidRDefault="009F6BE1" w:rsidP="009F6BE1">
      <w:pPr>
        <w:pStyle w:val="Ryckeveldebroodtekst"/>
        <w:pBdr>
          <w:top w:val="single" w:sz="4" w:space="1" w:color="7F7F7F" w:themeColor="text1" w:themeTint="80"/>
          <w:left w:val="single" w:sz="4" w:space="4" w:color="7F7F7F" w:themeColor="text1" w:themeTint="80"/>
          <w:bottom w:val="single" w:sz="4" w:space="1" w:color="7F7F7F" w:themeColor="text1" w:themeTint="80"/>
          <w:right w:val="single" w:sz="4" w:space="4" w:color="7F7F7F" w:themeColor="text1" w:themeTint="80"/>
        </w:pBdr>
        <w:tabs>
          <w:tab w:val="right" w:pos="8300"/>
        </w:tabs>
      </w:pPr>
      <w:r>
        <w:t xml:space="preserve">Onze school beschikt over een strategie om de grensoverschrijdende activiteiten te </w:t>
      </w:r>
      <w:r w:rsidRPr="00B12025">
        <w:rPr>
          <w:b/>
        </w:rPr>
        <w:t>evalueren</w:t>
      </w:r>
      <w:r>
        <w:t xml:space="preserve"> en </w:t>
      </w:r>
      <w:r w:rsidRPr="00B12025">
        <w:rPr>
          <w:b/>
        </w:rPr>
        <w:t>bij</w:t>
      </w:r>
      <w:r>
        <w:t xml:space="preserve"> te </w:t>
      </w:r>
      <w:r w:rsidRPr="00B12025">
        <w:rPr>
          <w:b/>
        </w:rPr>
        <w:t>sturen</w:t>
      </w:r>
      <w:r>
        <w:t xml:space="preserve"> en om te </w:t>
      </w:r>
      <w:r w:rsidRPr="003834C3">
        <w:rPr>
          <w:b/>
        </w:rPr>
        <w:t>meten</w:t>
      </w:r>
      <w:r>
        <w:t xml:space="preserve"> of de vooropgestelde doelstellingen bereikt werden.</w:t>
      </w:r>
    </w:p>
    <w:p w14:paraId="4F5CD558" w14:textId="77777777" w:rsidR="009F6BE1" w:rsidRDefault="009F6BE1" w:rsidP="009F6BE1">
      <w:pPr>
        <w:pStyle w:val="Ryckeveldebroodtekst"/>
        <w:tabs>
          <w:tab w:val="right" w:pos="8300"/>
        </w:tabs>
      </w:pPr>
    </w:p>
    <w:p w14:paraId="37717DB1" w14:textId="77777777" w:rsidR="009F6BE1" w:rsidRPr="0051222C" w:rsidRDefault="009F6BE1" w:rsidP="009F6BE1">
      <w:pPr>
        <w:pStyle w:val="Ryckeveldebroodtekst"/>
        <w:tabs>
          <w:tab w:val="right" w:pos="8300"/>
        </w:tabs>
      </w:pPr>
      <w:r w:rsidRPr="0051222C">
        <w:t>Om op een kwaliteitsvolle manier aan internationalisering te doen, is het belangrijk om je internationale werking geregeld te evalueren en bij te sturen. Om een goede evaluatiestrategie te ontwikkelen, hou je best rekening met 5 elementen:</w:t>
      </w:r>
    </w:p>
    <w:p w14:paraId="17EFB849" w14:textId="77777777" w:rsidR="009F6BE1" w:rsidRPr="0051222C" w:rsidRDefault="009F6BE1" w:rsidP="009F6BE1">
      <w:pPr>
        <w:pStyle w:val="Ryckeveldebroodtekst"/>
        <w:numPr>
          <w:ilvl w:val="0"/>
          <w:numId w:val="33"/>
        </w:numPr>
        <w:tabs>
          <w:tab w:val="right" w:pos="8300"/>
        </w:tabs>
        <w:ind w:left="426" w:hanging="426"/>
      </w:pPr>
      <w:r w:rsidRPr="0051222C">
        <w:t>Waarom evalueren?</w:t>
      </w:r>
    </w:p>
    <w:p w14:paraId="627D78D9" w14:textId="77777777" w:rsidR="009F6BE1" w:rsidRPr="0051222C" w:rsidRDefault="009F6BE1" w:rsidP="009F6BE1">
      <w:pPr>
        <w:pStyle w:val="Ryckeveldebroodtekst"/>
        <w:numPr>
          <w:ilvl w:val="0"/>
          <w:numId w:val="33"/>
        </w:numPr>
        <w:tabs>
          <w:tab w:val="right" w:pos="8300"/>
        </w:tabs>
        <w:ind w:left="426" w:hanging="426"/>
      </w:pPr>
      <w:r w:rsidRPr="0051222C">
        <w:t>Wat evalueren?</w:t>
      </w:r>
    </w:p>
    <w:p w14:paraId="0291FCBF" w14:textId="77777777" w:rsidR="009F6BE1" w:rsidRPr="0051222C" w:rsidRDefault="009F6BE1" w:rsidP="009F6BE1">
      <w:pPr>
        <w:pStyle w:val="Ryckeveldebroodtekst"/>
        <w:numPr>
          <w:ilvl w:val="0"/>
          <w:numId w:val="33"/>
        </w:numPr>
        <w:tabs>
          <w:tab w:val="right" w:pos="8300"/>
        </w:tabs>
        <w:ind w:left="426" w:hanging="426"/>
      </w:pPr>
      <w:r w:rsidRPr="0051222C">
        <w:t>Wie evalueert?</w:t>
      </w:r>
    </w:p>
    <w:p w14:paraId="3599CBAF" w14:textId="77777777" w:rsidR="009F6BE1" w:rsidRPr="0051222C" w:rsidRDefault="009F6BE1" w:rsidP="009F6BE1">
      <w:pPr>
        <w:pStyle w:val="Ryckeveldebroodtekst"/>
        <w:numPr>
          <w:ilvl w:val="0"/>
          <w:numId w:val="33"/>
        </w:numPr>
        <w:tabs>
          <w:tab w:val="right" w:pos="8300"/>
        </w:tabs>
        <w:ind w:left="426" w:hanging="426"/>
      </w:pPr>
      <w:r w:rsidRPr="0051222C">
        <w:t>Hoe evalueren?</w:t>
      </w:r>
    </w:p>
    <w:p w14:paraId="6827B711" w14:textId="77777777" w:rsidR="009F6BE1" w:rsidRPr="0051222C" w:rsidRDefault="009F6BE1" w:rsidP="009F6BE1">
      <w:pPr>
        <w:pStyle w:val="Ryckeveldebroodtekst"/>
        <w:numPr>
          <w:ilvl w:val="0"/>
          <w:numId w:val="33"/>
        </w:numPr>
        <w:tabs>
          <w:tab w:val="right" w:pos="8300"/>
        </w:tabs>
        <w:ind w:left="426" w:hanging="426"/>
      </w:pPr>
      <w:r w:rsidRPr="0051222C">
        <w:t>Wat doe</w:t>
      </w:r>
      <w:r w:rsidR="006E67ED">
        <w:t xml:space="preserve"> je </w:t>
      </w:r>
      <w:r w:rsidRPr="0051222C">
        <w:t>met de resultaten van de evaluatie?</w:t>
      </w:r>
    </w:p>
    <w:p w14:paraId="56A6E463" w14:textId="77777777" w:rsidR="009F6BE1" w:rsidRPr="0051222C" w:rsidRDefault="009F6BE1" w:rsidP="009F6BE1">
      <w:pPr>
        <w:pStyle w:val="Ryckeveldebroodtekst"/>
        <w:tabs>
          <w:tab w:val="right" w:pos="8300"/>
        </w:tabs>
      </w:pPr>
    </w:p>
    <w:p w14:paraId="5B94824E" w14:textId="77777777" w:rsidR="009F6BE1" w:rsidRDefault="009F6BE1" w:rsidP="009F6BE1">
      <w:pPr>
        <w:pStyle w:val="Ryckeveldebroodtekst"/>
      </w:pPr>
    </w:p>
    <w:p w14:paraId="6B57CA18" w14:textId="77777777" w:rsidR="00707D39" w:rsidRPr="009F6BE1" w:rsidRDefault="00707D39">
      <w:pPr>
        <w:rPr>
          <w:lang w:val="nl-BE"/>
        </w:rPr>
      </w:pPr>
    </w:p>
    <w:p w14:paraId="21F0D9CE" w14:textId="77777777" w:rsidR="00707D39" w:rsidRPr="009F6BE1" w:rsidRDefault="00707D39">
      <w:pPr>
        <w:rPr>
          <w:lang w:val="nl-BE"/>
        </w:rPr>
      </w:pPr>
    </w:p>
    <w:p w14:paraId="2FE07AA5" w14:textId="77777777" w:rsidR="00707D39" w:rsidRPr="009F6BE1" w:rsidRDefault="00707D39">
      <w:pPr>
        <w:rPr>
          <w:lang w:val="nl-BE"/>
        </w:rPr>
        <w:sectPr w:rsidR="00707D39" w:rsidRPr="009F6BE1" w:rsidSect="0006251F">
          <w:pgSz w:w="11900" w:h="16840"/>
          <w:pgMar w:top="1389" w:right="1800" w:bottom="1276" w:left="1800" w:header="708" w:footer="708" w:gutter="0"/>
          <w:cols w:space="708"/>
          <w:docGrid w:linePitch="326"/>
        </w:sectPr>
      </w:pPr>
    </w:p>
    <w:p w14:paraId="51CDD85E" w14:textId="77777777" w:rsidR="00707D39" w:rsidRPr="00952E7E" w:rsidRDefault="00326300" w:rsidP="009F6BE1">
      <w:pPr>
        <w:pStyle w:val="Ryckeveldekop2"/>
      </w:pPr>
      <w:bookmarkStart w:id="39" w:name="_Toc535752006"/>
      <w:r>
        <w:lastRenderedPageBreak/>
        <w:t>Tips voor kwaliteitsontwikkeling</w:t>
      </w:r>
      <w:bookmarkEnd w:id="39"/>
    </w:p>
    <w:p w14:paraId="60F2727A" w14:textId="77777777" w:rsidR="00707D39" w:rsidRPr="0051222C" w:rsidRDefault="00707D39" w:rsidP="00612D38">
      <w:pPr>
        <w:pStyle w:val="RyckeveldeKop4"/>
        <w:numPr>
          <w:ilvl w:val="0"/>
          <w:numId w:val="29"/>
        </w:numPr>
        <w:ind w:left="426" w:hanging="426"/>
        <w:rPr>
          <w:lang w:val="nl-BE"/>
        </w:rPr>
      </w:pPr>
      <w:r w:rsidRPr="0051222C">
        <w:rPr>
          <w:lang w:val="nl-BE"/>
        </w:rPr>
        <w:t>Waarom evalueren?</w:t>
      </w:r>
    </w:p>
    <w:p w14:paraId="501E947A" w14:textId="77777777" w:rsidR="00707D39" w:rsidRPr="0051222C" w:rsidRDefault="00707D39" w:rsidP="00707D39">
      <w:pPr>
        <w:pStyle w:val="Ryckeveldebroodtekst"/>
        <w:tabs>
          <w:tab w:val="right" w:pos="8300"/>
        </w:tabs>
      </w:pPr>
      <w:r w:rsidRPr="0051222C">
        <w:t>Het lijkt evident dat we evalueren om na te gaan of (en in welke mate) de projectdoelstellingen bereikt werden en om de projectresultaten bij te sturen of te verbeteren. Het verzamelen van deze gegevens is noodzakelijk voor het eindverslag van elk project.</w:t>
      </w:r>
    </w:p>
    <w:p w14:paraId="4032E436" w14:textId="77777777" w:rsidR="00707D39" w:rsidRPr="0051222C" w:rsidRDefault="00707D39" w:rsidP="00707D39">
      <w:pPr>
        <w:pStyle w:val="Ryckeveldebroodtekst"/>
        <w:tabs>
          <w:tab w:val="right" w:pos="8300"/>
        </w:tabs>
      </w:pPr>
    </w:p>
    <w:p w14:paraId="7B69C7ED" w14:textId="77777777" w:rsidR="00707D39" w:rsidRPr="0051222C" w:rsidRDefault="00707D39" w:rsidP="00707D39">
      <w:pPr>
        <w:pStyle w:val="Ryckeveldebroodtekst"/>
        <w:tabs>
          <w:tab w:val="right" w:pos="8300"/>
        </w:tabs>
      </w:pPr>
      <w:r w:rsidRPr="0051222C">
        <w:t>Maar er zijn ook nog bijkomende redenen waarom evaluatie belangrijk is:</w:t>
      </w:r>
    </w:p>
    <w:p w14:paraId="2427C6E9" w14:textId="77777777" w:rsidR="00707D39" w:rsidRPr="0051222C" w:rsidRDefault="00707D39" w:rsidP="00612D38">
      <w:pPr>
        <w:pStyle w:val="Ryckeveldebroodtekst"/>
        <w:numPr>
          <w:ilvl w:val="0"/>
          <w:numId w:val="33"/>
        </w:numPr>
        <w:tabs>
          <w:tab w:val="right" w:pos="8300"/>
        </w:tabs>
        <w:ind w:left="426" w:hanging="426"/>
      </w:pPr>
      <w:r w:rsidRPr="0051222C">
        <w:t>Om de projectresultaten (of de gehele internationale werking) meer zichtbaar te maken</w:t>
      </w:r>
    </w:p>
    <w:p w14:paraId="25069D35" w14:textId="77777777" w:rsidR="00707D39" w:rsidRPr="0051222C" w:rsidRDefault="00707D39" w:rsidP="00612D38">
      <w:pPr>
        <w:pStyle w:val="Ryckeveldebroodtekst"/>
        <w:numPr>
          <w:ilvl w:val="0"/>
          <w:numId w:val="33"/>
        </w:numPr>
        <w:tabs>
          <w:tab w:val="right" w:pos="8300"/>
        </w:tabs>
        <w:ind w:left="426" w:hanging="426"/>
      </w:pPr>
      <w:r w:rsidRPr="0051222C">
        <w:t xml:space="preserve">Om </w:t>
      </w:r>
      <w:r w:rsidR="006E67ED">
        <w:t>de</w:t>
      </w:r>
      <w:r w:rsidRPr="0051222C">
        <w:t xml:space="preserve"> impact (al dan niet beoogd) te meten en te benoemen</w:t>
      </w:r>
    </w:p>
    <w:p w14:paraId="09C9B573" w14:textId="77777777" w:rsidR="00707D39" w:rsidRPr="0051222C" w:rsidRDefault="00707D39" w:rsidP="00612D38">
      <w:pPr>
        <w:pStyle w:val="Ryckeveldebroodtekst"/>
        <w:numPr>
          <w:ilvl w:val="0"/>
          <w:numId w:val="33"/>
        </w:numPr>
        <w:tabs>
          <w:tab w:val="right" w:pos="8300"/>
        </w:tabs>
        <w:ind w:left="426" w:hanging="426"/>
      </w:pPr>
      <w:r w:rsidRPr="0051222C">
        <w:t>Om sterke en zwakke punten te identificeren</w:t>
      </w:r>
    </w:p>
    <w:p w14:paraId="1A42C34A" w14:textId="77777777" w:rsidR="00707D39" w:rsidRPr="0051222C" w:rsidRDefault="00707D39" w:rsidP="00612D38">
      <w:pPr>
        <w:pStyle w:val="Ryckeveldebroodtekst"/>
        <w:numPr>
          <w:ilvl w:val="0"/>
          <w:numId w:val="33"/>
        </w:numPr>
        <w:tabs>
          <w:tab w:val="right" w:pos="8300"/>
        </w:tabs>
        <w:ind w:left="426" w:hanging="426"/>
      </w:pPr>
      <w:r w:rsidRPr="0051222C">
        <w:t>Om obstakels te benoemen</w:t>
      </w:r>
    </w:p>
    <w:p w14:paraId="0E4A9E71" w14:textId="77777777" w:rsidR="00707D39" w:rsidRPr="0051222C" w:rsidRDefault="00707D39" w:rsidP="00612D38">
      <w:pPr>
        <w:pStyle w:val="Ryckeveldebroodtekst"/>
        <w:numPr>
          <w:ilvl w:val="0"/>
          <w:numId w:val="33"/>
        </w:numPr>
        <w:tabs>
          <w:tab w:val="right" w:pos="8300"/>
        </w:tabs>
        <w:ind w:left="426" w:hanging="426"/>
      </w:pPr>
      <w:r w:rsidRPr="0051222C">
        <w:t>Om emoties (enthousiasme, frustraties) een plaats te geven</w:t>
      </w:r>
    </w:p>
    <w:p w14:paraId="5FACFD23" w14:textId="77777777" w:rsidR="00707D39" w:rsidRPr="0051222C" w:rsidRDefault="00707D39" w:rsidP="00612D38">
      <w:pPr>
        <w:pStyle w:val="Ryckeveldebroodtekst"/>
        <w:numPr>
          <w:ilvl w:val="0"/>
          <w:numId w:val="33"/>
        </w:numPr>
        <w:tabs>
          <w:tab w:val="right" w:pos="8300"/>
        </w:tabs>
        <w:ind w:left="426" w:hanging="426"/>
      </w:pPr>
      <w:r w:rsidRPr="0051222C">
        <w:t>Om professionele beslissingen te nemen</w:t>
      </w:r>
    </w:p>
    <w:p w14:paraId="0A780860" w14:textId="77777777" w:rsidR="00707D39" w:rsidRPr="0051222C" w:rsidRDefault="00707D39" w:rsidP="00612D38">
      <w:pPr>
        <w:pStyle w:val="Ryckeveldebroodtekst"/>
        <w:numPr>
          <w:ilvl w:val="0"/>
          <w:numId w:val="33"/>
        </w:numPr>
        <w:tabs>
          <w:tab w:val="right" w:pos="8300"/>
        </w:tabs>
        <w:ind w:left="426" w:hanging="426"/>
      </w:pPr>
      <w:r w:rsidRPr="0051222C">
        <w:t>Om te leren</w:t>
      </w:r>
    </w:p>
    <w:p w14:paraId="39E60A7D" w14:textId="77777777" w:rsidR="00707D39" w:rsidRPr="0051222C" w:rsidRDefault="00707D39" w:rsidP="00707D39">
      <w:pPr>
        <w:pStyle w:val="Ryckeveldebroodtekst"/>
        <w:tabs>
          <w:tab w:val="right" w:pos="8300"/>
        </w:tabs>
      </w:pPr>
    </w:p>
    <w:p w14:paraId="492D3F6B" w14:textId="77777777" w:rsidR="00707D39" w:rsidRPr="0051222C" w:rsidRDefault="00707D39" w:rsidP="00612D38">
      <w:pPr>
        <w:pStyle w:val="RyckeveldeKop4"/>
        <w:numPr>
          <w:ilvl w:val="0"/>
          <w:numId w:val="29"/>
        </w:numPr>
        <w:ind w:left="426" w:hanging="426"/>
        <w:rPr>
          <w:lang w:val="nl-BE"/>
        </w:rPr>
      </w:pPr>
      <w:r w:rsidRPr="0051222C">
        <w:rPr>
          <w:lang w:val="nl-BE"/>
        </w:rPr>
        <w:t>Wat evalueren?</w:t>
      </w:r>
    </w:p>
    <w:p w14:paraId="67E6B5D3" w14:textId="77777777" w:rsidR="00707D39" w:rsidRPr="0051222C" w:rsidRDefault="00707D39" w:rsidP="00707D39">
      <w:pPr>
        <w:pStyle w:val="Ryckeveldebroodtekst"/>
        <w:tabs>
          <w:tab w:val="right" w:pos="8300"/>
        </w:tabs>
      </w:pPr>
      <w:r w:rsidRPr="0051222C">
        <w:t xml:space="preserve">Bij de evaluatie van je internationale werking kijk je best naar zoveel mogelijk aspecten. Deze kunnen ingedeeld worden in vier domeinen: </w:t>
      </w:r>
    </w:p>
    <w:p w14:paraId="18DA4435" w14:textId="77777777" w:rsidR="00707D39" w:rsidRPr="0051222C" w:rsidRDefault="00707D39" w:rsidP="00612D38">
      <w:pPr>
        <w:pStyle w:val="Ryckeveldebroodtekst"/>
        <w:numPr>
          <w:ilvl w:val="0"/>
          <w:numId w:val="30"/>
        </w:numPr>
        <w:tabs>
          <w:tab w:val="right" w:pos="8300"/>
        </w:tabs>
      </w:pPr>
      <w:r w:rsidRPr="0051222C">
        <w:t>organisatie</w:t>
      </w:r>
    </w:p>
    <w:p w14:paraId="087775F5" w14:textId="77777777" w:rsidR="00707D39" w:rsidRPr="0051222C" w:rsidRDefault="00707D39" w:rsidP="00612D38">
      <w:pPr>
        <w:pStyle w:val="Ryckeveldebroodtekst"/>
        <w:numPr>
          <w:ilvl w:val="0"/>
          <w:numId w:val="30"/>
        </w:numPr>
        <w:tabs>
          <w:tab w:val="right" w:pos="8300"/>
        </w:tabs>
      </w:pPr>
      <w:r w:rsidRPr="0051222C">
        <w:t>processen en methodes</w:t>
      </w:r>
    </w:p>
    <w:p w14:paraId="69F4DD2B" w14:textId="77777777" w:rsidR="00707D39" w:rsidRPr="0051222C" w:rsidRDefault="00707D39" w:rsidP="00612D38">
      <w:pPr>
        <w:pStyle w:val="Ryckeveldebroodtekst"/>
        <w:numPr>
          <w:ilvl w:val="0"/>
          <w:numId w:val="30"/>
        </w:numPr>
        <w:tabs>
          <w:tab w:val="right" w:pos="8300"/>
        </w:tabs>
      </w:pPr>
      <w:r w:rsidRPr="0051222C">
        <w:t>resultaten</w:t>
      </w:r>
    </w:p>
    <w:p w14:paraId="71D5980E" w14:textId="77777777" w:rsidR="00707D39" w:rsidRPr="0051222C" w:rsidRDefault="00707D39" w:rsidP="00612D38">
      <w:pPr>
        <w:pStyle w:val="Ryckeveldebroodtekst"/>
        <w:numPr>
          <w:ilvl w:val="0"/>
          <w:numId w:val="30"/>
        </w:numPr>
        <w:tabs>
          <w:tab w:val="right" w:pos="8300"/>
        </w:tabs>
      </w:pPr>
      <w:r w:rsidRPr="0051222C">
        <w:t>impact</w:t>
      </w:r>
    </w:p>
    <w:p w14:paraId="2A373E55" w14:textId="77777777" w:rsidR="00707D39" w:rsidRPr="0051222C" w:rsidRDefault="00707D39" w:rsidP="00707D39">
      <w:pPr>
        <w:pStyle w:val="Ryckeveldebroodtekst"/>
        <w:tabs>
          <w:tab w:val="right" w:pos="8300"/>
        </w:tabs>
      </w:pPr>
    </w:p>
    <w:p w14:paraId="245F166D" w14:textId="77777777" w:rsidR="00707D39" w:rsidRPr="0051222C" w:rsidRDefault="00707D39" w:rsidP="00707D39">
      <w:pPr>
        <w:pStyle w:val="Ryckeveldebroodtekst"/>
        <w:tabs>
          <w:tab w:val="right" w:pos="8300"/>
        </w:tabs>
      </w:pPr>
      <w:r w:rsidRPr="0051222C">
        <w:t>Voor elk van deze domeinen geven we een aantal elementen die je kan evalueren:</w:t>
      </w:r>
    </w:p>
    <w:p w14:paraId="6EEC1B60" w14:textId="77777777" w:rsidR="00707D39" w:rsidRPr="0051222C" w:rsidRDefault="00707D39" w:rsidP="00707D39">
      <w:pPr>
        <w:pStyle w:val="Ryckeveldebroodtekst"/>
        <w:tabs>
          <w:tab w:val="right" w:pos="8300"/>
        </w:tabs>
      </w:pPr>
    </w:p>
    <w:tbl>
      <w:tblPr>
        <w:tblStyle w:val="Tabelraster"/>
        <w:tblW w:w="0" w:type="auto"/>
        <w:tblLook w:val="04A0" w:firstRow="1" w:lastRow="0" w:firstColumn="1" w:lastColumn="0" w:noHBand="0" w:noVBand="1"/>
      </w:tblPr>
      <w:tblGrid>
        <w:gridCol w:w="3541"/>
        <w:gridCol w:w="3541"/>
        <w:gridCol w:w="3541"/>
        <w:gridCol w:w="3542"/>
      </w:tblGrid>
      <w:tr w:rsidR="006E67ED" w:rsidRPr="0051222C" w14:paraId="1ACE0356" w14:textId="77777777" w:rsidTr="0057269E">
        <w:tc>
          <w:tcPr>
            <w:tcW w:w="3541" w:type="dxa"/>
            <w:shd w:val="clear" w:color="auto" w:fill="DBE5F1" w:themeFill="accent1" w:themeFillTint="33"/>
          </w:tcPr>
          <w:p w14:paraId="72E33286" w14:textId="77777777" w:rsidR="006E67ED" w:rsidRPr="0051222C" w:rsidRDefault="006E67ED" w:rsidP="0057269E">
            <w:pPr>
              <w:pStyle w:val="Ryckeveldebroodtekst"/>
              <w:tabs>
                <w:tab w:val="right" w:pos="8300"/>
              </w:tabs>
              <w:rPr>
                <w:b/>
              </w:rPr>
            </w:pPr>
            <w:r w:rsidRPr="0051222C">
              <w:rPr>
                <w:b/>
                <w:smallCaps/>
                <w:color w:val="7F7F7F" w:themeColor="text1" w:themeTint="80"/>
              </w:rPr>
              <w:t>organisatie</w:t>
            </w:r>
          </w:p>
        </w:tc>
        <w:tc>
          <w:tcPr>
            <w:tcW w:w="3541" w:type="dxa"/>
            <w:shd w:val="clear" w:color="auto" w:fill="FDE9D9" w:themeFill="accent6" w:themeFillTint="33"/>
          </w:tcPr>
          <w:p w14:paraId="11163A3D" w14:textId="77777777" w:rsidR="006E67ED" w:rsidRPr="0051222C" w:rsidRDefault="006E67ED" w:rsidP="0057269E">
            <w:pPr>
              <w:pStyle w:val="Ryckeveldebroodtekst"/>
              <w:tabs>
                <w:tab w:val="right" w:pos="8300"/>
              </w:tabs>
              <w:rPr>
                <w:b/>
              </w:rPr>
            </w:pPr>
            <w:r w:rsidRPr="0051222C">
              <w:rPr>
                <w:b/>
                <w:smallCaps/>
                <w:color w:val="7F7F7F" w:themeColor="text1" w:themeTint="80"/>
              </w:rPr>
              <w:t>processen</w:t>
            </w:r>
          </w:p>
        </w:tc>
        <w:tc>
          <w:tcPr>
            <w:tcW w:w="3541" w:type="dxa"/>
            <w:shd w:val="clear" w:color="auto" w:fill="EAF1DD" w:themeFill="accent3" w:themeFillTint="33"/>
          </w:tcPr>
          <w:p w14:paraId="1CC4FDDE" w14:textId="77777777" w:rsidR="006E67ED" w:rsidRPr="0051222C" w:rsidRDefault="006E67ED" w:rsidP="0057269E">
            <w:pPr>
              <w:pStyle w:val="Ryckeveldebroodtekst"/>
              <w:tabs>
                <w:tab w:val="right" w:pos="8300"/>
              </w:tabs>
              <w:rPr>
                <w:b/>
              </w:rPr>
            </w:pPr>
            <w:r w:rsidRPr="00123D4F">
              <w:rPr>
                <w:b/>
                <w:smallCaps/>
                <w:color w:val="7F7F7F" w:themeColor="text1" w:themeTint="80"/>
              </w:rPr>
              <w:t>resultaten</w:t>
            </w:r>
          </w:p>
        </w:tc>
        <w:tc>
          <w:tcPr>
            <w:tcW w:w="3542" w:type="dxa"/>
            <w:shd w:val="clear" w:color="auto" w:fill="FCFDD3"/>
          </w:tcPr>
          <w:p w14:paraId="4C4C00F8" w14:textId="77777777" w:rsidR="006E67ED" w:rsidRPr="0051222C" w:rsidRDefault="006E67ED" w:rsidP="0057269E">
            <w:pPr>
              <w:pStyle w:val="Ryckeveldebroodtekst"/>
              <w:tabs>
                <w:tab w:val="right" w:pos="8300"/>
              </w:tabs>
              <w:rPr>
                <w:b/>
              </w:rPr>
            </w:pPr>
            <w:r w:rsidRPr="00123D4F">
              <w:rPr>
                <w:b/>
                <w:smallCaps/>
                <w:color w:val="7F7F7F" w:themeColor="text1" w:themeTint="80"/>
              </w:rPr>
              <w:t>impact</w:t>
            </w:r>
          </w:p>
        </w:tc>
      </w:tr>
      <w:tr w:rsidR="006E67ED" w:rsidRPr="00123D4F" w14:paraId="7F7F6FE7" w14:textId="77777777" w:rsidTr="0057269E">
        <w:tc>
          <w:tcPr>
            <w:tcW w:w="3541" w:type="dxa"/>
            <w:shd w:val="clear" w:color="auto" w:fill="DBE5F1" w:themeFill="accent1" w:themeFillTint="33"/>
          </w:tcPr>
          <w:p w14:paraId="6C62BA87" w14:textId="77777777" w:rsidR="006E67ED" w:rsidRPr="00123D4F" w:rsidRDefault="006E67ED" w:rsidP="0057269E">
            <w:pPr>
              <w:pStyle w:val="Ryckeveldebroodtekst"/>
              <w:tabs>
                <w:tab w:val="right" w:pos="8300"/>
              </w:tabs>
              <w:rPr>
                <w:sz w:val="20"/>
              </w:rPr>
            </w:pPr>
            <w:r w:rsidRPr="00123D4F">
              <w:rPr>
                <w:sz w:val="20"/>
              </w:rPr>
              <w:t>Planning en management</w:t>
            </w:r>
          </w:p>
        </w:tc>
        <w:tc>
          <w:tcPr>
            <w:tcW w:w="3541" w:type="dxa"/>
            <w:shd w:val="clear" w:color="auto" w:fill="FDE9D9" w:themeFill="accent6" w:themeFillTint="33"/>
          </w:tcPr>
          <w:p w14:paraId="229AC767" w14:textId="77777777" w:rsidR="006E67ED" w:rsidRPr="00123D4F" w:rsidRDefault="006E67ED" w:rsidP="0057269E">
            <w:pPr>
              <w:pStyle w:val="Ryckeveldebroodtekst"/>
              <w:tabs>
                <w:tab w:val="right" w:pos="8300"/>
              </w:tabs>
              <w:rPr>
                <w:sz w:val="20"/>
              </w:rPr>
            </w:pPr>
            <w:r w:rsidRPr="00123D4F">
              <w:rPr>
                <w:sz w:val="20"/>
              </w:rPr>
              <w:t>Gebruiken we de juiste methodes om onze doelstellingen te behalen?</w:t>
            </w:r>
          </w:p>
        </w:tc>
        <w:tc>
          <w:tcPr>
            <w:tcW w:w="3541" w:type="dxa"/>
            <w:shd w:val="clear" w:color="auto" w:fill="EAF1DD" w:themeFill="accent3" w:themeFillTint="33"/>
          </w:tcPr>
          <w:p w14:paraId="26E085B9" w14:textId="77777777" w:rsidR="006E67ED" w:rsidRPr="00123D4F" w:rsidRDefault="006E67ED" w:rsidP="0057269E">
            <w:pPr>
              <w:pStyle w:val="Ryckeveldebroodtekst"/>
              <w:tabs>
                <w:tab w:val="right" w:pos="8300"/>
              </w:tabs>
              <w:rPr>
                <w:sz w:val="20"/>
              </w:rPr>
            </w:pPr>
            <w:r w:rsidRPr="00123D4F">
              <w:rPr>
                <w:sz w:val="20"/>
              </w:rPr>
              <w:t>Voldoen de resultaten van onze werking kwantitatief aan de verwachtingen?</w:t>
            </w:r>
          </w:p>
        </w:tc>
        <w:tc>
          <w:tcPr>
            <w:tcW w:w="3542" w:type="dxa"/>
            <w:shd w:val="clear" w:color="auto" w:fill="FCFDD3"/>
          </w:tcPr>
          <w:p w14:paraId="0E76D2BE" w14:textId="77777777" w:rsidR="006E67ED" w:rsidRPr="00123D4F" w:rsidRDefault="006E67ED" w:rsidP="0057269E">
            <w:pPr>
              <w:pStyle w:val="Ryckeveldebroodtekst"/>
              <w:tabs>
                <w:tab w:val="right" w:pos="8300"/>
              </w:tabs>
              <w:rPr>
                <w:sz w:val="20"/>
              </w:rPr>
            </w:pPr>
            <w:r w:rsidRPr="00123D4F">
              <w:rPr>
                <w:sz w:val="20"/>
              </w:rPr>
              <w:t>Op internationaal niveau</w:t>
            </w:r>
          </w:p>
        </w:tc>
      </w:tr>
      <w:tr w:rsidR="006E67ED" w:rsidRPr="00123D4F" w14:paraId="2FD44A38" w14:textId="77777777" w:rsidTr="0057269E">
        <w:tc>
          <w:tcPr>
            <w:tcW w:w="3541" w:type="dxa"/>
            <w:shd w:val="clear" w:color="auto" w:fill="DBE5F1" w:themeFill="accent1" w:themeFillTint="33"/>
          </w:tcPr>
          <w:p w14:paraId="56F4E98D" w14:textId="77777777" w:rsidR="006E67ED" w:rsidRPr="00123D4F" w:rsidRDefault="006E67ED" w:rsidP="0057269E">
            <w:pPr>
              <w:pStyle w:val="Ryckeveldebroodtekst"/>
              <w:tabs>
                <w:tab w:val="right" w:pos="8300"/>
              </w:tabs>
              <w:rPr>
                <w:sz w:val="20"/>
              </w:rPr>
            </w:pPr>
            <w:r w:rsidRPr="00123D4F">
              <w:rPr>
                <w:sz w:val="20"/>
              </w:rPr>
              <w:lastRenderedPageBreak/>
              <w:t>Samenstelling van de werkgroep internationalisering</w:t>
            </w:r>
          </w:p>
        </w:tc>
        <w:tc>
          <w:tcPr>
            <w:tcW w:w="3541" w:type="dxa"/>
            <w:shd w:val="clear" w:color="auto" w:fill="FDE9D9" w:themeFill="accent6" w:themeFillTint="33"/>
          </w:tcPr>
          <w:p w14:paraId="0CB0B126" w14:textId="77777777" w:rsidR="006E67ED" w:rsidRPr="00123D4F" w:rsidRDefault="006E67ED" w:rsidP="0057269E">
            <w:pPr>
              <w:pStyle w:val="Ryckeveldebroodtekst"/>
              <w:tabs>
                <w:tab w:val="right" w:pos="8300"/>
              </w:tabs>
              <w:rPr>
                <w:sz w:val="20"/>
              </w:rPr>
            </w:pPr>
            <w:r w:rsidRPr="00123D4F">
              <w:rPr>
                <w:sz w:val="20"/>
              </w:rPr>
              <w:t>Verloopt de samenwerking naar wens?</w:t>
            </w:r>
          </w:p>
        </w:tc>
        <w:tc>
          <w:tcPr>
            <w:tcW w:w="3541" w:type="dxa"/>
            <w:shd w:val="clear" w:color="auto" w:fill="EAF1DD" w:themeFill="accent3" w:themeFillTint="33"/>
          </w:tcPr>
          <w:p w14:paraId="7188B9FF" w14:textId="77777777" w:rsidR="006E67ED" w:rsidRPr="00123D4F" w:rsidRDefault="006E67ED" w:rsidP="0057269E">
            <w:pPr>
              <w:pStyle w:val="Ryckeveldebroodtekst"/>
              <w:tabs>
                <w:tab w:val="right" w:pos="8300"/>
              </w:tabs>
              <w:rPr>
                <w:sz w:val="20"/>
              </w:rPr>
            </w:pPr>
            <w:r w:rsidRPr="00123D4F">
              <w:rPr>
                <w:sz w:val="20"/>
              </w:rPr>
              <w:t>Zijn de resultaten van onze werking kwaliteitsvol?</w:t>
            </w:r>
          </w:p>
        </w:tc>
        <w:tc>
          <w:tcPr>
            <w:tcW w:w="3542" w:type="dxa"/>
            <w:shd w:val="clear" w:color="auto" w:fill="FCFDD3"/>
          </w:tcPr>
          <w:p w14:paraId="25545882" w14:textId="77777777" w:rsidR="006E67ED" w:rsidRPr="00123D4F" w:rsidRDefault="006E67ED" w:rsidP="0057269E">
            <w:pPr>
              <w:pStyle w:val="Ryckeveldebroodtekst"/>
              <w:tabs>
                <w:tab w:val="right" w:pos="8300"/>
              </w:tabs>
              <w:rPr>
                <w:sz w:val="20"/>
              </w:rPr>
            </w:pPr>
            <w:r w:rsidRPr="00123D4F">
              <w:rPr>
                <w:sz w:val="20"/>
              </w:rPr>
              <w:t>Op nationaal of regionaal niveau</w:t>
            </w:r>
          </w:p>
        </w:tc>
      </w:tr>
      <w:tr w:rsidR="006E67ED" w:rsidRPr="00123D4F" w14:paraId="6F264556" w14:textId="77777777" w:rsidTr="0057269E">
        <w:tc>
          <w:tcPr>
            <w:tcW w:w="3541" w:type="dxa"/>
            <w:shd w:val="clear" w:color="auto" w:fill="DBE5F1" w:themeFill="accent1" w:themeFillTint="33"/>
          </w:tcPr>
          <w:p w14:paraId="7E301BC2" w14:textId="77777777" w:rsidR="006E67ED" w:rsidRPr="00123D4F" w:rsidRDefault="006E67ED" w:rsidP="0057269E">
            <w:pPr>
              <w:pStyle w:val="Ryckeveldebroodtekst"/>
              <w:tabs>
                <w:tab w:val="right" w:pos="8300"/>
              </w:tabs>
              <w:rPr>
                <w:sz w:val="20"/>
              </w:rPr>
            </w:pPr>
            <w:r w:rsidRPr="00123D4F">
              <w:rPr>
                <w:sz w:val="20"/>
              </w:rPr>
              <w:t xml:space="preserve">Engagement van de betrokkenen en </w:t>
            </w:r>
            <w:proofErr w:type="spellStart"/>
            <w:r w:rsidRPr="00123D4F">
              <w:rPr>
                <w:sz w:val="20"/>
              </w:rPr>
              <w:t>ownership</w:t>
            </w:r>
            <w:proofErr w:type="spellEnd"/>
          </w:p>
        </w:tc>
        <w:tc>
          <w:tcPr>
            <w:tcW w:w="3541" w:type="dxa"/>
            <w:shd w:val="clear" w:color="auto" w:fill="FDE9D9" w:themeFill="accent6" w:themeFillTint="33"/>
          </w:tcPr>
          <w:p w14:paraId="16A5E461" w14:textId="77777777" w:rsidR="006E67ED" w:rsidRPr="00123D4F" w:rsidRDefault="006E67ED" w:rsidP="0057269E">
            <w:pPr>
              <w:pStyle w:val="Ryckeveldebroodtekst"/>
              <w:tabs>
                <w:tab w:val="right" w:pos="8300"/>
              </w:tabs>
              <w:rPr>
                <w:sz w:val="20"/>
              </w:rPr>
            </w:pPr>
            <w:r w:rsidRPr="00123D4F">
              <w:rPr>
                <w:sz w:val="20"/>
              </w:rPr>
              <w:t>Verlopen onze selectiemethodes (voor deelnemende leerlingen en/of leerkrachten) naar wens?</w:t>
            </w:r>
          </w:p>
        </w:tc>
        <w:tc>
          <w:tcPr>
            <w:tcW w:w="3541" w:type="dxa"/>
            <w:shd w:val="clear" w:color="auto" w:fill="EAF1DD" w:themeFill="accent3" w:themeFillTint="33"/>
          </w:tcPr>
          <w:p w14:paraId="75371D4D" w14:textId="77777777" w:rsidR="006E67ED" w:rsidRPr="00123D4F" w:rsidRDefault="006E67ED" w:rsidP="0057269E">
            <w:pPr>
              <w:pStyle w:val="Ryckeveldebroodtekst"/>
              <w:tabs>
                <w:tab w:val="right" w:pos="8300"/>
              </w:tabs>
              <w:rPr>
                <w:sz w:val="20"/>
              </w:rPr>
            </w:pPr>
            <w:r w:rsidRPr="00123D4F">
              <w:rPr>
                <w:sz w:val="20"/>
              </w:rPr>
              <w:t>Zijn de resultaten van onze werking bruikbaar binnen de eigen school?</w:t>
            </w:r>
          </w:p>
        </w:tc>
        <w:tc>
          <w:tcPr>
            <w:tcW w:w="3542" w:type="dxa"/>
            <w:shd w:val="clear" w:color="auto" w:fill="FCFDD3"/>
          </w:tcPr>
          <w:p w14:paraId="5E6BF86D" w14:textId="77777777" w:rsidR="006E67ED" w:rsidRPr="00123D4F" w:rsidRDefault="006E67ED" w:rsidP="0057269E">
            <w:pPr>
              <w:pStyle w:val="Ryckeveldebroodtekst"/>
              <w:tabs>
                <w:tab w:val="right" w:pos="8300"/>
              </w:tabs>
              <w:rPr>
                <w:sz w:val="20"/>
              </w:rPr>
            </w:pPr>
            <w:r w:rsidRPr="00123D4F">
              <w:rPr>
                <w:sz w:val="20"/>
              </w:rPr>
              <w:t>Op scholengemeenschap niveau</w:t>
            </w:r>
          </w:p>
        </w:tc>
      </w:tr>
      <w:tr w:rsidR="006E67ED" w:rsidRPr="00123D4F" w14:paraId="79CBA6B7" w14:textId="77777777" w:rsidTr="0057269E">
        <w:tc>
          <w:tcPr>
            <w:tcW w:w="3541" w:type="dxa"/>
            <w:shd w:val="clear" w:color="auto" w:fill="DBE5F1" w:themeFill="accent1" w:themeFillTint="33"/>
          </w:tcPr>
          <w:p w14:paraId="2A3EE8FB" w14:textId="77777777" w:rsidR="006E67ED" w:rsidRPr="00123D4F" w:rsidRDefault="006E67ED" w:rsidP="0057269E">
            <w:pPr>
              <w:pStyle w:val="Ryckeveldebroodtekst"/>
              <w:tabs>
                <w:tab w:val="right" w:pos="8300"/>
              </w:tabs>
              <w:rPr>
                <w:sz w:val="20"/>
              </w:rPr>
            </w:pPr>
            <w:r w:rsidRPr="00123D4F">
              <w:rPr>
                <w:sz w:val="20"/>
              </w:rPr>
              <w:t xml:space="preserve">Coördinatie en leiderschap </w:t>
            </w:r>
          </w:p>
        </w:tc>
        <w:tc>
          <w:tcPr>
            <w:tcW w:w="3541" w:type="dxa"/>
            <w:shd w:val="clear" w:color="auto" w:fill="FDE9D9" w:themeFill="accent6" w:themeFillTint="33"/>
          </w:tcPr>
          <w:p w14:paraId="4A7CBF06" w14:textId="77777777" w:rsidR="006E67ED" w:rsidRPr="00123D4F" w:rsidRDefault="006E67ED" w:rsidP="0057269E">
            <w:pPr>
              <w:pStyle w:val="Ryckeveldebroodtekst"/>
              <w:tabs>
                <w:tab w:val="right" w:pos="8300"/>
              </w:tabs>
              <w:rPr>
                <w:sz w:val="20"/>
              </w:rPr>
            </w:pPr>
            <w:r w:rsidRPr="00123D4F">
              <w:rPr>
                <w:sz w:val="20"/>
              </w:rPr>
              <w:t>Gebruiken we de juiste methodes om onze werking correct op te volgen en te evalueren?</w:t>
            </w:r>
          </w:p>
        </w:tc>
        <w:tc>
          <w:tcPr>
            <w:tcW w:w="3541" w:type="dxa"/>
            <w:shd w:val="clear" w:color="auto" w:fill="EAF1DD" w:themeFill="accent3" w:themeFillTint="33"/>
          </w:tcPr>
          <w:p w14:paraId="2EB91ADA" w14:textId="77777777" w:rsidR="006E67ED" w:rsidRPr="00123D4F" w:rsidRDefault="006E67ED" w:rsidP="0057269E">
            <w:pPr>
              <w:pStyle w:val="Ryckeveldebroodtekst"/>
              <w:tabs>
                <w:tab w:val="right" w:pos="8300"/>
              </w:tabs>
              <w:rPr>
                <w:sz w:val="20"/>
              </w:rPr>
            </w:pPr>
            <w:r w:rsidRPr="00123D4F">
              <w:rPr>
                <w:sz w:val="20"/>
              </w:rPr>
              <w:t>Zijn de resultaten van onze werking bruikbaar buiten de eigen school?</w:t>
            </w:r>
          </w:p>
        </w:tc>
        <w:tc>
          <w:tcPr>
            <w:tcW w:w="3542" w:type="dxa"/>
            <w:shd w:val="clear" w:color="auto" w:fill="FCFDD3"/>
          </w:tcPr>
          <w:p w14:paraId="0E47F697" w14:textId="77777777" w:rsidR="006E67ED" w:rsidRPr="00123D4F" w:rsidRDefault="006E67ED" w:rsidP="0057269E">
            <w:pPr>
              <w:pStyle w:val="Ryckeveldebroodtekst"/>
              <w:tabs>
                <w:tab w:val="right" w:pos="8300"/>
              </w:tabs>
              <w:rPr>
                <w:sz w:val="20"/>
              </w:rPr>
            </w:pPr>
            <w:r w:rsidRPr="00123D4F">
              <w:rPr>
                <w:sz w:val="20"/>
              </w:rPr>
              <w:t>Op schoolniveau</w:t>
            </w:r>
          </w:p>
        </w:tc>
      </w:tr>
      <w:tr w:rsidR="006E67ED" w:rsidRPr="00123D4F" w14:paraId="2E0E4767" w14:textId="77777777" w:rsidTr="0057269E">
        <w:tc>
          <w:tcPr>
            <w:tcW w:w="3541" w:type="dxa"/>
            <w:shd w:val="clear" w:color="auto" w:fill="DBE5F1" w:themeFill="accent1" w:themeFillTint="33"/>
          </w:tcPr>
          <w:p w14:paraId="14C7AC99" w14:textId="77777777" w:rsidR="006E67ED" w:rsidRPr="00123D4F" w:rsidRDefault="006E67ED" w:rsidP="0057269E">
            <w:pPr>
              <w:pStyle w:val="Ryckeveldebroodtekst"/>
              <w:tabs>
                <w:tab w:val="right" w:pos="8300"/>
              </w:tabs>
              <w:rPr>
                <w:sz w:val="20"/>
              </w:rPr>
            </w:pPr>
            <w:r w:rsidRPr="00123D4F">
              <w:rPr>
                <w:sz w:val="20"/>
              </w:rPr>
              <w:t>Communicatie in de werkgroep en met de rest van de school</w:t>
            </w:r>
          </w:p>
        </w:tc>
        <w:tc>
          <w:tcPr>
            <w:tcW w:w="3541" w:type="dxa"/>
            <w:shd w:val="clear" w:color="auto" w:fill="FDE9D9" w:themeFill="accent6" w:themeFillTint="33"/>
          </w:tcPr>
          <w:p w14:paraId="4B3535A2" w14:textId="77777777" w:rsidR="006E67ED" w:rsidRPr="00123D4F" w:rsidRDefault="006E67ED" w:rsidP="0057269E">
            <w:pPr>
              <w:pStyle w:val="Ryckeveldebroodtekst"/>
              <w:tabs>
                <w:tab w:val="right" w:pos="8300"/>
              </w:tabs>
              <w:rPr>
                <w:sz w:val="20"/>
              </w:rPr>
            </w:pPr>
            <w:r w:rsidRPr="00123D4F">
              <w:rPr>
                <w:sz w:val="20"/>
              </w:rPr>
              <w:t>Hoe verloopt de disseminatie van onze projectresultaten?</w:t>
            </w:r>
          </w:p>
        </w:tc>
        <w:tc>
          <w:tcPr>
            <w:tcW w:w="3541" w:type="dxa"/>
            <w:shd w:val="clear" w:color="auto" w:fill="EAF1DD" w:themeFill="accent3" w:themeFillTint="33"/>
          </w:tcPr>
          <w:p w14:paraId="53576FB4" w14:textId="77777777" w:rsidR="006E67ED" w:rsidRPr="00123D4F" w:rsidRDefault="006E67ED" w:rsidP="0057269E">
            <w:pPr>
              <w:pStyle w:val="Ryckeveldebroodtekst"/>
              <w:tabs>
                <w:tab w:val="right" w:pos="8300"/>
              </w:tabs>
              <w:rPr>
                <w:sz w:val="20"/>
              </w:rPr>
            </w:pPr>
            <w:r w:rsidRPr="00123D4F">
              <w:rPr>
                <w:sz w:val="20"/>
              </w:rPr>
              <w:t>Zijn de resultaten van onze werking zichtbaar?</w:t>
            </w:r>
          </w:p>
        </w:tc>
        <w:tc>
          <w:tcPr>
            <w:tcW w:w="3542" w:type="dxa"/>
            <w:shd w:val="clear" w:color="auto" w:fill="FCFDD3"/>
          </w:tcPr>
          <w:p w14:paraId="5C651CCA" w14:textId="77777777" w:rsidR="006E67ED" w:rsidRPr="00123D4F" w:rsidRDefault="006E67ED" w:rsidP="0057269E">
            <w:pPr>
              <w:pStyle w:val="Ryckeveldebroodtekst"/>
              <w:tabs>
                <w:tab w:val="right" w:pos="8300"/>
              </w:tabs>
              <w:rPr>
                <w:sz w:val="20"/>
              </w:rPr>
            </w:pPr>
            <w:r w:rsidRPr="00123D4F">
              <w:rPr>
                <w:sz w:val="20"/>
              </w:rPr>
              <w:t>Op deelgroepen op school (vakgroepen, werkgroepen, …)</w:t>
            </w:r>
          </w:p>
        </w:tc>
      </w:tr>
      <w:tr w:rsidR="006E67ED" w:rsidRPr="00123D4F" w14:paraId="09C0F47B" w14:textId="77777777" w:rsidTr="0057269E">
        <w:tc>
          <w:tcPr>
            <w:tcW w:w="3541" w:type="dxa"/>
            <w:shd w:val="clear" w:color="auto" w:fill="DBE5F1" w:themeFill="accent1" w:themeFillTint="33"/>
          </w:tcPr>
          <w:p w14:paraId="74D601F9" w14:textId="77777777" w:rsidR="006E67ED" w:rsidRPr="00123D4F" w:rsidRDefault="006E67ED" w:rsidP="0057269E">
            <w:pPr>
              <w:pStyle w:val="Ryckeveldebroodtekst"/>
              <w:tabs>
                <w:tab w:val="right" w:pos="8300"/>
              </w:tabs>
              <w:rPr>
                <w:sz w:val="20"/>
              </w:rPr>
            </w:pPr>
            <w:r w:rsidRPr="00123D4F">
              <w:rPr>
                <w:sz w:val="20"/>
              </w:rPr>
              <w:t>Innovatieve capaciteit van de organisatie: Leren we als organisatie zodat we onze werking kunnen bijsturen?</w:t>
            </w:r>
          </w:p>
        </w:tc>
        <w:tc>
          <w:tcPr>
            <w:tcW w:w="3541" w:type="dxa"/>
            <w:shd w:val="clear" w:color="auto" w:fill="FDE9D9" w:themeFill="accent6" w:themeFillTint="33"/>
          </w:tcPr>
          <w:p w14:paraId="51169934" w14:textId="77777777" w:rsidR="006E67ED" w:rsidRPr="00123D4F" w:rsidRDefault="006E67ED" w:rsidP="0057269E">
            <w:pPr>
              <w:pStyle w:val="Ryckeveldebroodtekst"/>
              <w:tabs>
                <w:tab w:val="right" w:pos="8300"/>
              </w:tabs>
              <w:rPr>
                <w:sz w:val="20"/>
              </w:rPr>
            </w:pPr>
            <w:r w:rsidRPr="00123D4F">
              <w:rPr>
                <w:sz w:val="20"/>
              </w:rPr>
              <w:t>Draagt onze werking bij tot individueel leren (leerkrachten en leerlingen)?</w:t>
            </w:r>
          </w:p>
        </w:tc>
        <w:tc>
          <w:tcPr>
            <w:tcW w:w="3541" w:type="dxa"/>
            <w:shd w:val="clear" w:color="auto" w:fill="EAF1DD" w:themeFill="accent3" w:themeFillTint="33"/>
          </w:tcPr>
          <w:p w14:paraId="6B004185" w14:textId="77777777" w:rsidR="006E67ED" w:rsidRPr="00123D4F" w:rsidRDefault="006E67ED" w:rsidP="0057269E">
            <w:pPr>
              <w:pStyle w:val="Ryckeveldebroodtekst"/>
              <w:tabs>
                <w:tab w:val="right" w:pos="8300"/>
              </w:tabs>
              <w:rPr>
                <w:sz w:val="20"/>
              </w:rPr>
            </w:pPr>
            <w:r w:rsidRPr="00123D4F">
              <w:rPr>
                <w:sz w:val="20"/>
              </w:rPr>
              <w:t>Zijn de resultaten van onze werking innovatief?</w:t>
            </w:r>
          </w:p>
        </w:tc>
        <w:tc>
          <w:tcPr>
            <w:tcW w:w="3542" w:type="dxa"/>
            <w:shd w:val="clear" w:color="auto" w:fill="FCFDD3"/>
          </w:tcPr>
          <w:p w14:paraId="03DE7F29" w14:textId="77777777" w:rsidR="006E67ED" w:rsidRPr="00123D4F" w:rsidRDefault="006E67ED" w:rsidP="0057269E">
            <w:pPr>
              <w:pStyle w:val="Ryckeveldebroodtekst"/>
              <w:tabs>
                <w:tab w:val="right" w:pos="8300"/>
              </w:tabs>
              <w:rPr>
                <w:sz w:val="20"/>
              </w:rPr>
            </w:pPr>
            <w:r w:rsidRPr="00123D4F">
              <w:rPr>
                <w:sz w:val="20"/>
              </w:rPr>
              <w:t>Op de leerlingen</w:t>
            </w:r>
          </w:p>
        </w:tc>
      </w:tr>
      <w:tr w:rsidR="006E67ED" w:rsidRPr="00123D4F" w14:paraId="12706490" w14:textId="77777777" w:rsidTr="0057269E">
        <w:tc>
          <w:tcPr>
            <w:tcW w:w="3541" w:type="dxa"/>
            <w:shd w:val="clear" w:color="auto" w:fill="DBE5F1" w:themeFill="accent1" w:themeFillTint="33"/>
          </w:tcPr>
          <w:p w14:paraId="4A6FC915" w14:textId="77777777" w:rsidR="006E67ED" w:rsidRPr="00123D4F" w:rsidRDefault="006E67ED" w:rsidP="0057269E">
            <w:pPr>
              <w:pStyle w:val="Ryckeveldebroodtekst"/>
              <w:tabs>
                <w:tab w:val="right" w:pos="8300"/>
              </w:tabs>
              <w:rPr>
                <w:sz w:val="20"/>
              </w:rPr>
            </w:pPr>
          </w:p>
        </w:tc>
        <w:tc>
          <w:tcPr>
            <w:tcW w:w="3541" w:type="dxa"/>
            <w:shd w:val="clear" w:color="auto" w:fill="FDE9D9" w:themeFill="accent6" w:themeFillTint="33"/>
          </w:tcPr>
          <w:p w14:paraId="3D81FF86" w14:textId="77777777" w:rsidR="006E67ED" w:rsidRPr="00123D4F" w:rsidRDefault="006E67ED" w:rsidP="0057269E">
            <w:pPr>
              <w:pStyle w:val="Ryckeveldebroodtekst"/>
              <w:tabs>
                <w:tab w:val="right" w:pos="8300"/>
              </w:tabs>
              <w:rPr>
                <w:sz w:val="20"/>
              </w:rPr>
            </w:pPr>
          </w:p>
        </w:tc>
        <w:tc>
          <w:tcPr>
            <w:tcW w:w="3541" w:type="dxa"/>
            <w:shd w:val="clear" w:color="auto" w:fill="EAF1DD" w:themeFill="accent3" w:themeFillTint="33"/>
          </w:tcPr>
          <w:p w14:paraId="3F3489CD" w14:textId="77777777" w:rsidR="006E67ED" w:rsidRPr="00123D4F" w:rsidRDefault="006E67ED" w:rsidP="0057269E">
            <w:pPr>
              <w:pStyle w:val="Ryckeveldebroodtekst"/>
              <w:tabs>
                <w:tab w:val="right" w:pos="8300"/>
              </w:tabs>
              <w:rPr>
                <w:sz w:val="20"/>
              </w:rPr>
            </w:pPr>
          </w:p>
        </w:tc>
        <w:tc>
          <w:tcPr>
            <w:tcW w:w="3542" w:type="dxa"/>
            <w:shd w:val="clear" w:color="auto" w:fill="FCFDD3"/>
          </w:tcPr>
          <w:p w14:paraId="5D975A4F" w14:textId="77777777" w:rsidR="006E67ED" w:rsidRPr="00123D4F" w:rsidRDefault="006E67ED" w:rsidP="0057269E">
            <w:pPr>
              <w:pStyle w:val="Ryckeveldebroodtekst"/>
              <w:tabs>
                <w:tab w:val="right" w:pos="8300"/>
              </w:tabs>
              <w:rPr>
                <w:sz w:val="20"/>
              </w:rPr>
            </w:pPr>
            <w:r w:rsidRPr="00123D4F">
              <w:rPr>
                <w:sz w:val="20"/>
              </w:rPr>
              <w:t>Op individuen</w:t>
            </w:r>
          </w:p>
        </w:tc>
      </w:tr>
    </w:tbl>
    <w:p w14:paraId="7CCEB64F" w14:textId="77777777" w:rsidR="00326300" w:rsidRDefault="00326300" w:rsidP="00707D39">
      <w:pPr>
        <w:pStyle w:val="Ryckeveldebroodtekst"/>
        <w:tabs>
          <w:tab w:val="right" w:pos="8300"/>
        </w:tabs>
      </w:pPr>
    </w:p>
    <w:p w14:paraId="2134F847" w14:textId="77777777" w:rsidR="00326300" w:rsidRPr="0051222C" w:rsidRDefault="00326300" w:rsidP="00326300">
      <w:pPr>
        <w:pStyle w:val="RyckeveldeKop4"/>
        <w:numPr>
          <w:ilvl w:val="0"/>
          <w:numId w:val="29"/>
        </w:numPr>
        <w:ind w:left="426" w:hanging="426"/>
        <w:rPr>
          <w:lang w:val="nl-BE"/>
        </w:rPr>
      </w:pPr>
      <w:r w:rsidRPr="0051222C">
        <w:rPr>
          <w:lang w:val="nl-BE"/>
        </w:rPr>
        <w:t>Wie evalueert?</w:t>
      </w:r>
    </w:p>
    <w:p w14:paraId="08256DC6" w14:textId="77777777" w:rsidR="00326300" w:rsidRDefault="00326300" w:rsidP="00326300">
      <w:pPr>
        <w:pStyle w:val="Ryckeveldebroodtekst"/>
        <w:tabs>
          <w:tab w:val="right" w:pos="8300"/>
        </w:tabs>
      </w:pPr>
      <w:r>
        <w:t xml:space="preserve">De bedoeling van een evaluatie is om de kwaliteit van je project te verbeteren. Dat betekent dat evaluatie deel uitmaakt van een leerproces. </w:t>
      </w:r>
      <w:r w:rsidRPr="0051222C">
        <w:t>D</w:t>
      </w:r>
      <w:r>
        <w:t>a</w:t>
      </w:r>
      <w:r w:rsidRPr="0051222C">
        <w:t xml:space="preserve">t proces is een combinatie van het bepalen van de evaluatiemethodes en tijdstippen, verzamelen van gegevens, reflectie en uitwisseling met als doel eruit te leren. </w:t>
      </w:r>
    </w:p>
    <w:p w14:paraId="1EF0FE54" w14:textId="77777777" w:rsidR="009F6BE1" w:rsidRPr="0051222C" w:rsidRDefault="009F6BE1" w:rsidP="00326300">
      <w:pPr>
        <w:pStyle w:val="Ryckeveldebroodtekst"/>
        <w:tabs>
          <w:tab w:val="right" w:pos="8300"/>
        </w:tabs>
      </w:pPr>
      <w:r>
        <w:t>Wil je een kwaliteitsvol project op alle niveaus, dan evalueer je best met alle betrokken partijen, zoals leerlingen, leerkrachten, ouders, directie, de partnerschool/scholen, andere partners, enz. Gebruik per doelgroep ook een gepaste evaluatiemethode, zodat je een sterke evaluatie krijgt.</w:t>
      </w:r>
    </w:p>
    <w:p w14:paraId="1E59953D" w14:textId="77777777" w:rsidR="00326300" w:rsidRPr="0051222C" w:rsidRDefault="00326300" w:rsidP="00707D39">
      <w:pPr>
        <w:pStyle w:val="Ryckeveldebroodtekst"/>
        <w:tabs>
          <w:tab w:val="right" w:pos="8300"/>
        </w:tabs>
      </w:pPr>
    </w:p>
    <w:p w14:paraId="6DBF0BE4" w14:textId="77777777" w:rsidR="00707D39" w:rsidRPr="0051222C" w:rsidRDefault="00707D39" w:rsidP="00612D38">
      <w:pPr>
        <w:pStyle w:val="RyckeveldeKop4"/>
        <w:numPr>
          <w:ilvl w:val="0"/>
          <w:numId w:val="29"/>
        </w:numPr>
        <w:ind w:left="426" w:hanging="426"/>
        <w:rPr>
          <w:lang w:val="nl-BE"/>
        </w:rPr>
      </w:pPr>
      <w:r w:rsidRPr="0051222C">
        <w:rPr>
          <w:lang w:val="nl-BE"/>
        </w:rPr>
        <w:t>Hoe evalueren?</w:t>
      </w:r>
    </w:p>
    <w:p w14:paraId="553815A6" w14:textId="77777777" w:rsidR="00707D39" w:rsidRPr="0051222C" w:rsidRDefault="00707D39" w:rsidP="00707D39">
      <w:pPr>
        <w:rPr>
          <w:rFonts w:asciiTheme="minorHAnsi" w:eastAsia="Times New Roman" w:hAnsiTheme="minorHAnsi"/>
          <w:sz w:val="22"/>
          <w:szCs w:val="20"/>
          <w:lang w:val="nl-BE"/>
        </w:rPr>
      </w:pPr>
      <w:r>
        <w:rPr>
          <w:rFonts w:asciiTheme="minorHAnsi" w:eastAsia="Times New Roman" w:hAnsiTheme="minorHAnsi"/>
          <w:sz w:val="22"/>
          <w:szCs w:val="20"/>
          <w:lang w:val="nl-BE"/>
        </w:rPr>
        <w:t xml:space="preserve">Je kan je grensoverschrijdend project </w:t>
      </w:r>
      <w:r w:rsidRPr="0051222C">
        <w:rPr>
          <w:rFonts w:asciiTheme="minorHAnsi" w:eastAsia="Times New Roman" w:hAnsiTheme="minorHAnsi"/>
          <w:sz w:val="22"/>
          <w:szCs w:val="20"/>
          <w:lang w:val="nl-BE"/>
        </w:rPr>
        <w:t xml:space="preserve">individueel </w:t>
      </w:r>
      <w:r>
        <w:rPr>
          <w:rFonts w:asciiTheme="minorHAnsi" w:eastAsia="Times New Roman" w:hAnsiTheme="minorHAnsi"/>
          <w:sz w:val="22"/>
          <w:szCs w:val="20"/>
          <w:lang w:val="nl-BE"/>
        </w:rPr>
        <w:t>of in team</w:t>
      </w:r>
      <w:r w:rsidRPr="0051222C">
        <w:rPr>
          <w:rFonts w:asciiTheme="minorHAnsi" w:eastAsia="Times New Roman" w:hAnsiTheme="minorHAnsi"/>
          <w:sz w:val="22"/>
          <w:szCs w:val="20"/>
          <w:lang w:val="nl-BE"/>
        </w:rPr>
        <w:t xml:space="preserve"> </w:t>
      </w:r>
      <w:r>
        <w:rPr>
          <w:rFonts w:asciiTheme="minorHAnsi" w:eastAsia="Times New Roman" w:hAnsiTheme="minorHAnsi"/>
          <w:sz w:val="22"/>
          <w:szCs w:val="20"/>
          <w:lang w:val="nl-BE"/>
        </w:rPr>
        <w:t>(</w:t>
      </w:r>
      <w:r w:rsidRPr="0051222C">
        <w:rPr>
          <w:rFonts w:asciiTheme="minorHAnsi" w:eastAsia="Times New Roman" w:hAnsiTheme="minorHAnsi"/>
          <w:sz w:val="22"/>
          <w:szCs w:val="20"/>
          <w:lang w:val="nl-BE"/>
        </w:rPr>
        <w:t>collectief</w:t>
      </w:r>
      <w:r>
        <w:rPr>
          <w:rFonts w:asciiTheme="minorHAnsi" w:eastAsia="Times New Roman" w:hAnsiTheme="minorHAnsi"/>
          <w:sz w:val="22"/>
          <w:szCs w:val="20"/>
          <w:lang w:val="nl-BE"/>
        </w:rPr>
        <w:t>)</w:t>
      </w:r>
      <w:r w:rsidRPr="0051222C">
        <w:rPr>
          <w:rFonts w:asciiTheme="minorHAnsi" w:eastAsia="Times New Roman" w:hAnsiTheme="minorHAnsi"/>
          <w:sz w:val="22"/>
          <w:szCs w:val="20"/>
          <w:lang w:val="nl-BE"/>
        </w:rPr>
        <w:t xml:space="preserve"> </w:t>
      </w:r>
      <w:r>
        <w:rPr>
          <w:rFonts w:asciiTheme="minorHAnsi" w:eastAsia="Times New Roman" w:hAnsiTheme="minorHAnsi"/>
          <w:sz w:val="22"/>
          <w:szCs w:val="20"/>
          <w:lang w:val="nl-BE"/>
        </w:rPr>
        <w:t xml:space="preserve">evalueren, </w:t>
      </w:r>
      <w:r w:rsidRPr="0051222C">
        <w:rPr>
          <w:rFonts w:asciiTheme="minorHAnsi" w:eastAsia="Times New Roman" w:hAnsiTheme="minorHAnsi"/>
          <w:sz w:val="22"/>
          <w:szCs w:val="20"/>
          <w:lang w:val="nl-BE"/>
        </w:rPr>
        <w:t xml:space="preserve">of </w:t>
      </w:r>
      <w:r>
        <w:rPr>
          <w:rFonts w:asciiTheme="minorHAnsi" w:eastAsia="Times New Roman" w:hAnsiTheme="minorHAnsi"/>
          <w:sz w:val="22"/>
          <w:szCs w:val="20"/>
          <w:lang w:val="nl-BE"/>
        </w:rPr>
        <w:t xml:space="preserve">door </w:t>
      </w:r>
      <w:r w:rsidRPr="0051222C">
        <w:rPr>
          <w:rFonts w:asciiTheme="minorHAnsi" w:eastAsia="Times New Roman" w:hAnsiTheme="minorHAnsi"/>
          <w:sz w:val="22"/>
          <w:szCs w:val="20"/>
          <w:lang w:val="nl-BE"/>
        </w:rPr>
        <w:t xml:space="preserve">een combinatie van beiden. </w:t>
      </w:r>
      <w:r>
        <w:rPr>
          <w:rFonts w:asciiTheme="minorHAnsi" w:eastAsia="Times New Roman" w:hAnsiTheme="minorHAnsi"/>
          <w:sz w:val="22"/>
          <w:szCs w:val="20"/>
          <w:lang w:val="nl-BE"/>
        </w:rPr>
        <w:t xml:space="preserve">En evaluatie kan </w:t>
      </w:r>
      <w:r w:rsidRPr="0051222C">
        <w:rPr>
          <w:rFonts w:asciiTheme="minorHAnsi" w:eastAsia="Times New Roman" w:hAnsiTheme="minorHAnsi"/>
          <w:sz w:val="22"/>
          <w:szCs w:val="20"/>
          <w:lang w:val="nl-BE"/>
        </w:rPr>
        <w:t xml:space="preserve">responsief (antwoorden op gestelde vragen) of productief zijn (zie schema in bijlage). </w:t>
      </w:r>
    </w:p>
    <w:p w14:paraId="63A369D4" w14:textId="77777777" w:rsidR="00707D39" w:rsidRPr="0051222C" w:rsidRDefault="00707D39" w:rsidP="00707D39">
      <w:pPr>
        <w:rPr>
          <w:rFonts w:asciiTheme="minorHAnsi" w:eastAsia="Times New Roman" w:hAnsiTheme="minorHAnsi"/>
          <w:sz w:val="22"/>
          <w:szCs w:val="20"/>
          <w:lang w:val="nl-BE"/>
        </w:rPr>
      </w:pPr>
    </w:p>
    <w:p w14:paraId="0F1FD2C5" w14:textId="77777777" w:rsidR="00707D39" w:rsidRPr="0051222C" w:rsidRDefault="00707D39" w:rsidP="00612D38">
      <w:pPr>
        <w:pStyle w:val="RyckeveldeKop4"/>
        <w:numPr>
          <w:ilvl w:val="0"/>
          <w:numId w:val="29"/>
        </w:numPr>
        <w:ind w:left="426" w:hanging="426"/>
        <w:rPr>
          <w:lang w:val="nl-BE"/>
        </w:rPr>
      </w:pPr>
      <w:r w:rsidRPr="0051222C">
        <w:rPr>
          <w:lang w:val="nl-BE"/>
        </w:rPr>
        <w:t>Wat met de resultaten van de evaluatie?</w:t>
      </w:r>
    </w:p>
    <w:p w14:paraId="52E5807E" w14:textId="77777777" w:rsidR="00707D39" w:rsidRPr="0051222C" w:rsidRDefault="00707D39" w:rsidP="00707D39">
      <w:pPr>
        <w:pStyle w:val="Ryckeveldebroodtekst"/>
        <w:tabs>
          <w:tab w:val="right" w:pos="8300"/>
        </w:tabs>
      </w:pPr>
      <w:r w:rsidRPr="0051222C">
        <w:t xml:space="preserve">Na het verzamelen en uitwisselen </w:t>
      </w:r>
      <w:r w:rsidR="00092D6D" w:rsidRPr="0051222C">
        <w:t xml:space="preserve">van </w:t>
      </w:r>
      <w:r w:rsidRPr="0051222C">
        <w:t>de evaluatiegegevens, kunnen de sleutelvragen rond kwaliteitsontwikkeling beantwoord worden:</w:t>
      </w:r>
    </w:p>
    <w:p w14:paraId="497F5311" w14:textId="77777777" w:rsidR="00707D39" w:rsidRPr="0051222C" w:rsidRDefault="00707D39" w:rsidP="00612D38">
      <w:pPr>
        <w:pStyle w:val="Ryckeveldebroodtekst"/>
        <w:numPr>
          <w:ilvl w:val="0"/>
          <w:numId w:val="32"/>
        </w:numPr>
        <w:tabs>
          <w:tab w:val="right" w:pos="8300"/>
        </w:tabs>
        <w:ind w:left="426" w:hanging="426"/>
      </w:pPr>
      <w:r w:rsidRPr="0051222C">
        <w:t>Welke el</w:t>
      </w:r>
      <w:r>
        <w:t xml:space="preserve">ementen m.b.t. de organisatie, </w:t>
      </w:r>
      <w:r w:rsidRPr="0051222C">
        <w:t>processen, resultaten en impact zijn kwaliteitsvol en moeten verankerd worden?</w:t>
      </w:r>
    </w:p>
    <w:p w14:paraId="34A27F3B" w14:textId="77777777" w:rsidR="00707D39" w:rsidRPr="0051222C" w:rsidRDefault="00707D39" w:rsidP="00612D38">
      <w:pPr>
        <w:pStyle w:val="Ryckeveldebroodtekst"/>
        <w:numPr>
          <w:ilvl w:val="0"/>
          <w:numId w:val="32"/>
        </w:numPr>
        <w:tabs>
          <w:tab w:val="right" w:pos="8300"/>
        </w:tabs>
        <w:ind w:left="426" w:hanging="426"/>
      </w:pPr>
      <w:r w:rsidRPr="0051222C">
        <w:lastRenderedPageBreak/>
        <w:t>Welke elementen moeten bijgestuurd worden? Welke prioriteiten worden hierin gekozen?</w:t>
      </w:r>
    </w:p>
    <w:p w14:paraId="58F7BBEB" w14:textId="77777777" w:rsidR="00707D39" w:rsidRPr="0051222C" w:rsidRDefault="00707D39" w:rsidP="00612D38">
      <w:pPr>
        <w:pStyle w:val="Ryckeveldebroodtekst"/>
        <w:numPr>
          <w:ilvl w:val="0"/>
          <w:numId w:val="32"/>
        </w:numPr>
        <w:tabs>
          <w:tab w:val="right" w:pos="8300"/>
        </w:tabs>
        <w:ind w:left="426" w:hanging="426"/>
      </w:pPr>
      <w:r w:rsidRPr="0051222C">
        <w:t>Welk</w:t>
      </w:r>
      <w:r>
        <w:t>e elementen vragen meer observa</w:t>
      </w:r>
      <w:r w:rsidRPr="0051222C">
        <w:t>t</w:t>
      </w:r>
      <w:r>
        <w:t>i</w:t>
      </w:r>
      <w:r w:rsidRPr="0051222C">
        <w:t>e (en moeten misschien nog niet meteen bijgestuurd worden)?</w:t>
      </w:r>
    </w:p>
    <w:p w14:paraId="32F11D22" w14:textId="77777777" w:rsidR="00707D39" w:rsidRPr="0051222C" w:rsidRDefault="00707D39" w:rsidP="00707D39">
      <w:pPr>
        <w:pStyle w:val="Ryckeveldebroodtekst"/>
        <w:tabs>
          <w:tab w:val="right" w:pos="8300"/>
        </w:tabs>
      </w:pPr>
    </w:p>
    <w:p w14:paraId="66F7775E" w14:textId="77777777" w:rsidR="00707D39" w:rsidRPr="0051222C" w:rsidRDefault="00707D39" w:rsidP="00707D39">
      <w:pPr>
        <w:pStyle w:val="RyckeveldeKop4"/>
        <w:rPr>
          <w:lang w:val="nl-BE"/>
        </w:rPr>
      </w:pPr>
      <w:r>
        <w:rPr>
          <w:lang w:val="nl-BE"/>
        </w:rPr>
        <w:t>Inspiratie</w:t>
      </w:r>
      <w:r w:rsidRPr="0051222C">
        <w:rPr>
          <w:lang w:val="nl-BE"/>
        </w:rPr>
        <w:t>?</w:t>
      </w:r>
    </w:p>
    <w:p w14:paraId="3EAB3F12" w14:textId="77777777" w:rsidR="00707D39" w:rsidRDefault="00BE0224" w:rsidP="00612D38">
      <w:pPr>
        <w:pStyle w:val="Ryckeveldebroodtekst"/>
        <w:numPr>
          <w:ilvl w:val="0"/>
          <w:numId w:val="32"/>
        </w:numPr>
        <w:tabs>
          <w:tab w:val="right" w:pos="8300"/>
        </w:tabs>
        <w:ind w:left="426" w:hanging="426"/>
      </w:pPr>
      <w:hyperlink r:id="rId110" w:history="1">
        <w:r w:rsidR="00707D39" w:rsidRPr="00102696">
          <w:rPr>
            <w:rStyle w:val="Hyperlink"/>
          </w:rPr>
          <w:t>www.i-probenet.net/start.html</w:t>
        </w:r>
      </w:hyperlink>
      <w:r w:rsidR="00707D39">
        <w:t xml:space="preserve"> </w:t>
      </w:r>
    </w:p>
    <w:p w14:paraId="4A9F5AEC" w14:textId="77777777" w:rsidR="001B2F4D" w:rsidRDefault="00BE0224" w:rsidP="001B2F4D">
      <w:pPr>
        <w:pStyle w:val="Ryckeveldebroodtekst"/>
        <w:numPr>
          <w:ilvl w:val="0"/>
          <w:numId w:val="32"/>
        </w:numPr>
        <w:tabs>
          <w:tab w:val="right" w:pos="8300"/>
        </w:tabs>
        <w:ind w:left="426" w:hanging="426"/>
      </w:pPr>
      <w:hyperlink r:id="rId111" w:history="1">
        <w:r w:rsidR="00707D39" w:rsidRPr="00102696">
          <w:rPr>
            <w:rStyle w:val="Hyperlink"/>
          </w:rPr>
          <w:t>www.mice-t.net</w:t>
        </w:r>
      </w:hyperlink>
      <w:r w:rsidR="00707D39">
        <w:t xml:space="preserve"> </w:t>
      </w:r>
    </w:p>
    <w:p w14:paraId="5E6FF137" w14:textId="77777777" w:rsidR="001B2F4D" w:rsidRDefault="00BE0224" w:rsidP="001B2F4D">
      <w:pPr>
        <w:pStyle w:val="Ryckeveldebroodtekst"/>
        <w:numPr>
          <w:ilvl w:val="0"/>
          <w:numId w:val="32"/>
        </w:numPr>
        <w:tabs>
          <w:tab w:val="right" w:pos="8300"/>
        </w:tabs>
        <w:ind w:left="426" w:hanging="426"/>
      </w:pPr>
      <w:hyperlink r:id="rId112" w:history="1">
        <w:r w:rsidR="001B2F4D" w:rsidRPr="0009098B">
          <w:rPr>
            <w:rStyle w:val="Hyperlink"/>
          </w:rPr>
          <w:t>http://internationaliseringvanhetcurriculum.be/</w:t>
        </w:r>
      </w:hyperlink>
      <w:r w:rsidR="001B2F4D">
        <w:t xml:space="preserve"> </w:t>
      </w:r>
    </w:p>
    <w:p w14:paraId="0785B0E3" w14:textId="77777777" w:rsidR="00707D39" w:rsidRDefault="00707D39" w:rsidP="00707D39">
      <w:pPr>
        <w:pStyle w:val="Ryckeveldebroodtekst"/>
        <w:tabs>
          <w:tab w:val="right" w:pos="8300"/>
        </w:tabs>
      </w:pPr>
    </w:p>
    <w:p w14:paraId="2EDFA924" w14:textId="77777777" w:rsidR="009F6BE1" w:rsidRDefault="009F6BE1" w:rsidP="00707D39">
      <w:pPr>
        <w:pStyle w:val="Ryckeveldebroodtekst"/>
        <w:tabs>
          <w:tab w:val="right" w:pos="8300"/>
        </w:tabs>
      </w:pPr>
    </w:p>
    <w:p w14:paraId="55689827" w14:textId="77777777" w:rsidR="00707D39" w:rsidRPr="0051222C" w:rsidRDefault="00707D39" w:rsidP="00707D39">
      <w:pPr>
        <w:pStyle w:val="Ryckeveldebroodtekst"/>
        <w:tabs>
          <w:tab w:val="right" w:pos="8300"/>
        </w:tabs>
        <w:rPr>
          <w:rFonts w:ascii="Arial" w:hAnsi="Arial" w:cs="Arial"/>
          <w:b/>
          <w:lang w:eastAsia="de-DE"/>
        </w:rPr>
      </w:pPr>
      <w:r w:rsidRPr="0051222C">
        <w:rPr>
          <w:rFonts w:ascii="Arial" w:hAnsi="Arial" w:cs="Arial"/>
          <w:b/>
          <w:lang w:eastAsia="de-DE"/>
        </w:rPr>
        <w:br w:type="page"/>
      </w:r>
    </w:p>
    <w:p w14:paraId="28A1F459" w14:textId="77777777" w:rsidR="00707D39" w:rsidRPr="0051222C" w:rsidRDefault="00707D39" w:rsidP="00707D39">
      <w:pPr>
        <w:pStyle w:val="RyckeveldeKop4"/>
        <w:rPr>
          <w:lang w:val="nl-BE" w:eastAsia="de-DE"/>
        </w:rPr>
      </w:pPr>
      <w:r w:rsidRPr="0051222C">
        <w:rPr>
          <w:lang w:val="nl-BE" w:eastAsia="de-DE"/>
        </w:rPr>
        <w:lastRenderedPageBreak/>
        <w:t>B</w:t>
      </w:r>
      <w:r w:rsidR="00143426">
        <w:rPr>
          <w:lang w:val="nl-BE" w:eastAsia="de-DE"/>
        </w:rPr>
        <w:t>ijlage</w:t>
      </w:r>
      <w:r w:rsidRPr="0051222C">
        <w:rPr>
          <w:lang w:val="nl-BE" w:eastAsia="de-DE"/>
        </w:rPr>
        <w:t>: Mogelijke evaluatietechnieken:</w:t>
      </w:r>
    </w:p>
    <w:p w14:paraId="6827CE8D" w14:textId="77777777" w:rsidR="002B46B3" w:rsidRDefault="002B46B3" w:rsidP="002B46B3">
      <w:pPr>
        <w:rPr>
          <w:rFonts w:asciiTheme="minorHAnsi" w:eastAsia="Times New Roman" w:hAnsiTheme="minorHAnsi"/>
          <w:sz w:val="22"/>
          <w:szCs w:val="20"/>
          <w:lang w:val="nl-BE"/>
        </w:rPr>
      </w:pPr>
    </w:p>
    <w:p w14:paraId="5A2BD75B" w14:textId="77777777" w:rsidR="002B46B3" w:rsidRPr="0051222C" w:rsidRDefault="002B46B3" w:rsidP="002B46B3">
      <w:pPr>
        <w:pStyle w:val="Ryckeveldebroodtekst"/>
        <w:tabs>
          <w:tab w:val="right" w:pos="8300"/>
        </w:tabs>
        <w:jc w:val="center"/>
      </w:pPr>
      <w:r w:rsidRPr="0051222C">
        <w:rPr>
          <w:noProof/>
          <w:lang w:eastAsia="nl-BE"/>
        </w:rPr>
        <w:drawing>
          <wp:anchor distT="0" distB="0" distL="114300" distR="114300" simplePos="0" relativeHeight="251672576" behindDoc="0" locked="0" layoutInCell="1" allowOverlap="1" wp14:anchorId="2A218753" wp14:editId="63513F43">
            <wp:simplePos x="0" y="0"/>
            <wp:positionH relativeFrom="margin">
              <wp:align>center</wp:align>
            </wp:positionH>
            <wp:positionV relativeFrom="paragraph">
              <wp:posOffset>10160</wp:posOffset>
            </wp:positionV>
            <wp:extent cx="1181100" cy="381000"/>
            <wp:effectExtent l="0" t="0" r="0" b="0"/>
            <wp:wrapNone/>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81100" cy="381000"/>
                    </a:xfrm>
                    <a:prstGeom prst="rect">
                      <a:avLst/>
                    </a:prstGeom>
                    <a:noFill/>
                  </pic:spPr>
                </pic:pic>
              </a:graphicData>
            </a:graphic>
          </wp:anchor>
        </w:drawing>
      </w:r>
    </w:p>
    <w:p w14:paraId="5EF1999F" w14:textId="77777777" w:rsidR="002B46B3" w:rsidRDefault="002B46B3" w:rsidP="002B46B3">
      <w:pPr>
        <w:pStyle w:val="Ryckeveldebroodtekst"/>
        <w:tabs>
          <w:tab w:val="right" w:pos="8300"/>
        </w:tabs>
      </w:pPr>
    </w:p>
    <w:p w14:paraId="759F4140" w14:textId="77777777" w:rsidR="002B46B3" w:rsidRPr="0051222C" w:rsidRDefault="002B46B3" w:rsidP="002B46B3">
      <w:pPr>
        <w:pStyle w:val="Ryckeveldebroodtekst"/>
        <w:tabs>
          <w:tab w:val="right" w:pos="8300"/>
        </w:tabs>
      </w:pPr>
      <w:r w:rsidRPr="0051222C">
        <w:rPr>
          <w:noProof/>
          <w:lang w:eastAsia="nl-BE"/>
        </w:rPr>
        <w:drawing>
          <wp:anchor distT="0" distB="0" distL="114300" distR="114300" simplePos="0" relativeHeight="251668480" behindDoc="0" locked="0" layoutInCell="1" allowOverlap="1" wp14:anchorId="3EF4CB73" wp14:editId="502DDA03">
            <wp:simplePos x="0" y="0"/>
            <wp:positionH relativeFrom="margin">
              <wp:posOffset>-207645</wp:posOffset>
            </wp:positionH>
            <wp:positionV relativeFrom="margin">
              <wp:posOffset>2204085</wp:posOffset>
            </wp:positionV>
            <wp:extent cx="474345" cy="1219200"/>
            <wp:effectExtent l="0" t="0" r="1905" b="0"/>
            <wp:wrapNone/>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4345" cy="12192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elraster"/>
        <w:tblW w:w="0" w:type="auto"/>
        <w:jc w:val="center"/>
        <w:tblLook w:val="04A0" w:firstRow="1" w:lastRow="0" w:firstColumn="1" w:lastColumn="0" w:noHBand="0" w:noVBand="1"/>
      </w:tblPr>
      <w:tblGrid>
        <w:gridCol w:w="4063"/>
        <w:gridCol w:w="4233"/>
      </w:tblGrid>
      <w:tr w:rsidR="002B46B3" w:rsidRPr="0051222C" w14:paraId="3A453BF4" w14:textId="77777777" w:rsidTr="002B46B3">
        <w:trPr>
          <w:jc w:val="center"/>
        </w:trPr>
        <w:tc>
          <w:tcPr>
            <w:tcW w:w="4063" w:type="dxa"/>
          </w:tcPr>
          <w:p w14:paraId="799721F1" w14:textId="77777777" w:rsidR="002B46B3" w:rsidRPr="0051222C" w:rsidRDefault="002B46B3" w:rsidP="00BB1EA2">
            <w:pPr>
              <w:pStyle w:val="Ryckeveldebroodtekst"/>
              <w:tabs>
                <w:tab w:val="right" w:pos="8300"/>
              </w:tabs>
            </w:pPr>
          </w:p>
          <w:p w14:paraId="35FE17C2" w14:textId="50309CF2" w:rsidR="002B46B3" w:rsidRPr="0051222C" w:rsidRDefault="002B46B3" w:rsidP="00BB1EA2">
            <w:pPr>
              <w:pStyle w:val="Ryckeveldebroodtekst"/>
              <w:tabs>
                <w:tab w:val="right" w:pos="8300"/>
              </w:tabs>
              <w:jc w:val="right"/>
            </w:pPr>
            <w:r w:rsidRPr="0051222C">
              <w:t>Interview</w:t>
            </w:r>
            <w:r>
              <w:t xml:space="preserve"> (</w:t>
            </w:r>
            <w:hyperlink r:id="rId115" w:history="1">
              <w:r w:rsidRPr="00897456">
                <w:rPr>
                  <w:rStyle w:val="Hyperlink"/>
                </w:rPr>
                <w:t>voorbeeld 1</w:t>
              </w:r>
            </w:hyperlink>
            <w:r>
              <w:t xml:space="preserve"> - </w:t>
            </w:r>
            <w:hyperlink r:id="rId116" w:history="1">
              <w:r w:rsidRPr="00897456">
                <w:rPr>
                  <w:rStyle w:val="Hyperlink"/>
                </w:rPr>
                <w:t>voorbeeld 2</w:t>
              </w:r>
            </w:hyperlink>
            <w:r>
              <w:t>)</w:t>
            </w:r>
          </w:p>
          <w:p w14:paraId="6FE23508" w14:textId="384982A5" w:rsidR="002B46B3" w:rsidRPr="0051222C" w:rsidRDefault="002B46B3" w:rsidP="00BB1EA2">
            <w:pPr>
              <w:pStyle w:val="Ryckeveldebroodtekst"/>
              <w:tabs>
                <w:tab w:val="right" w:pos="8300"/>
              </w:tabs>
              <w:jc w:val="right"/>
            </w:pPr>
            <w:r w:rsidRPr="0051222C">
              <w:t>Vragenlijst</w:t>
            </w:r>
            <w:r>
              <w:t xml:space="preserve"> (</w:t>
            </w:r>
            <w:hyperlink r:id="rId117" w:history="1">
              <w:r w:rsidRPr="00897456">
                <w:rPr>
                  <w:rStyle w:val="Hyperlink"/>
                </w:rPr>
                <w:t>voorbeeld</w:t>
              </w:r>
            </w:hyperlink>
            <w:r>
              <w:t>)</w:t>
            </w:r>
          </w:p>
          <w:p w14:paraId="54195FA7" w14:textId="3874EB9E" w:rsidR="002B46B3" w:rsidRPr="0051222C" w:rsidRDefault="002B46B3" w:rsidP="00BB1EA2">
            <w:pPr>
              <w:pStyle w:val="Ryckeveldebroodtekst"/>
              <w:tabs>
                <w:tab w:val="right" w:pos="8300"/>
              </w:tabs>
              <w:jc w:val="right"/>
            </w:pPr>
            <w:r w:rsidRPr="0051222C">
              <w:t>Zelfevaluatie profiel</w:t>
            </w:r>
            <w:r>
              <w:t xml:space="preserve"> (</w:t>
            </w:r>
            <w:hyperlink r:id="rId118" w:history="1">
              <w:r w:rsidRPr="00897456">
                <w:rPr>
                  <w:rStyle w:val="Hyperlink"/>
                </w:rPr>
                <w:t>voorbeeld</w:t>
              </w:r>
            </w:hyperlink>
            <w:r>
              <w:t>)</w:t>
            </w:r>
          </w:p>
          <w:p w14:paraId="6C776B4C" w14:textId="7BB122DA" w:rsidR="002B46B3" w:rsidRPr="0051222C" w:rsidRDefault="002B46B3" w:rsidP="00BB1EA2">
            <w:pPr>
              <w:pStyle w:val="Ryckeveldebroodtekst"/>
              <w:tabs>
                <w:tab w:val="right" w:pos="8300"/>
              </w:tabs>
              <w:jc w:val="right"/>
            </w:pPr>
            <w:r w:rsidRPr="0051222C">
              <w:t>SWOT analyse</w:t>
            </w:r>
            <w:r>
              <w:t xml:space="preserve"> (</w:t>
            </w:r>
            <w:hyperlink r:id="rId119" w:history="1">
              <w:r w:rsidRPr="00044767">
                <w:rPr>
                  <w:rStyle w:val="Hyperlink"/>
                </w:rPr>
                <w:t>voorbeeld</w:t>
              </w:r>
            </w:hyperlink>
            <w:r>
              <w:t>)</w:t>
            </w:r>
          </w:p>
          <w:p w14:paraId="3C5C3673" w14:textId="3D2ECEB0" w:rsidR="002B46B3" w:rsidRPr="0051222C" w:rsidRDefault="002B46B3" w:rsidP="00BB1EA2">
            <w:pPr>
              <w:pStyle w:val="Ryckeveldebroodtekst"/>
              <w:tabs>
                <w:tab w:val="right" w:pos="8300"/>
              </w:tabs>
              <w:jc w:val="right"/>
            </w:pPr>
            <w:r w:rsidRPr="0051222C">
              <w:t>Observatie</w:t>
            </w:r>
            <w:r>
              <w:t xml:space="preserve"> (</w:t>
            </w:r>
            <w:hyperlink r:id="rId120" w:history="1">
              <w:r w:rsidRPr="00421BBA">
                <w:rPr>
                  <w:rStyle w:val="Hyperlink"/>
                </w:rPr>
                <w:t>voorbeeld</w:t>
              </w:r>
            </w:hyperlink>
            <w:r>
              <w:t>)</w:t>
            </w:r>
          </w:p>
          <w:p w14:paraId="38A1ACB9" w14:textId="0356BADF" w:rsidR="002B46B3" w:rsidRPr="0051222C" w:rsidRDefault="002B46B3" w:rsidP="00BB1EA2">
            <w:pPr>
              <w:pStyle w:val="Ryckeveldebroodtekst"/>
              <w:tabs>
                <w:tab w:val="right" w:pos="8300"/>
              </w:tabs>
              <w:jc w:val="right"/>
            </w:pPr>
            <w:r w:rsidRPr="0051222C">
              <w:t>Analyse van documenten</w:t>
            </w:r>
            <w:r>
              <w:t xml:space="preserve"> (</w:t>
            </w:r>
            <w:hyperlink r:id="rId121" w:history="1">
              <w:r w:rsidRPr="00421BBA">
                <w:rPr>
                  <w:rStyle w:val="Hyperlink"/>
                </w:rPr>
                <w:t>voorbeeld</w:t>
              </w:r>
            </w:hyperlink>
            <w:r>
              <w:t>)</w:t>
            </w:r>
          </w:p>
          <w:p w14:paraId="2D6C11F8" w14:textId="5B04BD46" w:rsidR="002B46B3" w:rsidRPr="0051222C" w:rsidRDefault="002B46B3" w:rsidP="00BB1EA2">
            <w:pPr>
              <w:pStyle w:val="Ryckeveldebroodtekst"/>
              <w:tabs>
                <w:tab w:val="right" w:pos="8300"/>
              </w:tabs>
              <w:jc w:val="right"/>
            </w:pPr>
            <w:r w:rsidRPr="0051222C">
              <w:t>Reflectievragen</w:t>
            </w:r>
            <w:r>
              <w:t xml:space="preserve"> (</w:t>
            </w:r>
            <w:hyperlink r:id="rId122" w:history="1">
              <w:r w:rsidRPr="00421BBA">
                <w:rPr>
                  <w:rStyle w:val="Hyperlink"/>
                </w:rPr>
                <w:t>voorbeeld</w:t>
              </w:r>
            </w:hyperlink>
            <w:r>
              <w:t>)</w:t>
            </w:r>
          </w:p>
        </w:tc>
        <w:tc>
          <w:tcPr>
            <w:tcW w:w="4233" w:type="dxa"/>
          </w:tcPr>
          <w:p w14:paraId="25FA2BFD" w14:textId="77777777" w:rsidR="002B46B3" w:rsidRPr="0051222C" w:rsidRDefault="002B46B3" w:rsidP="00BB1EA2">
            <w:pPr>
              <w:pStyle w:val="Ryckeveldebroodtekst"/>
              <w:tabs>
                <w:tab w:val="right" w:pos="8300"/>
              </w:tabs>
            </w:pPr>
          </w:p>
          <w:p w14:paraId="09765B09" w14:textId="750D2531" w:rsidR="002B46B3" w:rsidRPr="0051222C" w:rsidRDefault="002B46B3" w:rsidP="00BB1EA2">
            <w:pPr>
              <w:pStyle w:val="Ryckeveldebroodtekst"/>
              <w:tabs>
                <w:tab w:val="right" w:pos="8300"/>
              </w:tabs>
            </w:pPr>
            <w:proofErr w:type="spellStart"/>
            <w:r w:rsidRPr="0051222C">
              <w:t>Emoticons</w:t>
            </w:r>
            <w:proofErr w:type="spellEnd"/>
            <w:r w:rsidRPr="0051222C">
              <w:t>: kleur je gedachten</w:t>
            </w:r>
            <w:r>
              <w:t xml:space="preserve"> (</w:t>
            </w:r>
            <w:hyperlink r:id="rId123" w:history="1">
              <w:r w:rsidRPr="007F55DD">
                <w:rPr>
                  <w:rStyle w:val="Hyperlink"/>
                </w:rPr>
                <w:t>voorbeeld</w:t>
              </w:r>
            </w:hyperlink>
            <w:r>
              <w:t>)</w:t>
            </w:r>
          </w:p>
          <w:p w14:paraId="1C8F1EBF" w14:textId="1F00FB42" w:rsidR="002B46B3" w:rsidRPr="0051222C" w:rsidRDefault="002B46B3" w:rsidP="00BB1EA2">
            <w:pPr>
              <w:pStyle w:val="Ryckeveldebroodtekst"/>
              <w:tabs>
                <w:tab w:val="right" w:pos="8300"/>
              </w:tabs>
            </w:pPr>
            <w:r w:rsidRPr="0051222C">
              <w:t>Een verhaal vertellen</w:t>
            </w:r>
            <w:r>
              <w:t xml:space="preserve"> (</w:t>
            </w:r>
            <w:hyperlink r:id="rId124" w:history="1">
              <w:r w:rsidRPr="007F55DD">
                <w:rPr>
                  <w:rStyle w:val="Hyperlink"/>
                </w:rPr>
                <w:t>voorbeeld</w:t>
              </w:r>
            </w:hyperlink>
            <w:r>
              <w:t>)</w:t>
            </w:r>
          </w:p>
          <w:p w14:paraId="399B3AE3" w14:textId="2C7DD963" w:rsidR="002B46B3" w:rsidRPr="0051222C" w:rsidRDefault="002B46B3" w:rsidP="00BB1EA2">
            <w:pPr>
              <w:pStyle w:val="Ryckeveldebroodtekst"/>
              <w:tabs>
                <w:tab w:val="right" w:pos="8300"/>
              </w:tabs>
            </w:pPr>
            <w:proofErr w:type="spellStart"/>
            <w:r w:rsidRPr="0051222C">
              <w:t>Mindmap</w:t>
            </w:r>
            <w:proofErr w:type="spellEnd"/>
            <w:r>
              <w:t xml:space="preserve"> (</w:t>
            </w:r>
            <w:hyperlink r:id="rId125" w:history="1">
              <w:r w:rsidRPr="007F55DD">
                <w:rPr>
                  <w:rStyle w:val="Hyperlink"/>
                </w:rPr>
                <w:t>voorbeeld</w:t>
              </w:r>
            </w:hyperlink>
            <w:r>
              <w:t>)</w:t>
            </w:r>
          </w:p>
          <w:p w14:paraId="132EE478" w14:textId="64ADA8DC" w:rsidR="002B46B3" w:rsidRPr="0051222C" w:rsidRDefault="002B46B3" w:rsidP="00BB1EA2">
            <w:pPr>
              <w:pStyle w:val="Ryckeveldebroodtekst"/>
              <w:tabs>
                <w:tab w:val="right" w:pos="8300"/>
              </w:tabs>
            </w:pPr>
            <w:r w:rsidRPr="0051222C">
              <w:t>Flow-</w:t>
            </w:r>
            <w:proofErr w:type="spellStart"/>
            <w:r w:rsidRPr="0051222C">
              <w:t>charting</w:t>
            </w:r>
            <w:proofErr w:type="spellEnd"/>
            <w:r>
              <w:t xml:space="preserve"> (</w:t>
            </w:r>
            <w:hyperlink r:id="rId126" w:history="1">
              <w:r w:rsidRPr="007F55DD">
                <w:rPr>
                  <w:rStyle w:val="Hyperlink"/>
                </w:rPr>
                <w:t>voorbeeld 1</w:t>
              </w:r>
            </w:hyperlink>
            <w:r>
              <w:t xml:space="preserve"> – </w:t>
            </w:r>
            <w:hyperlink r:id="rId127" w:history="1">
              <w:r w:rsidRPr="007F55DD">
                <w:rPr>
                  <w:rStyle w:val="Hyperlink"/>
                </w:rPr>
                <w:t>voorbeeld 2</w:t>
              </w:r>
            </w:hyperlink>
            <w:r>
              <w:t>)</w:t>
            </w:r>
          </w:p>
          <w:p w14:paraId="08FF8672" w14:textId="5F9F0A0A" w:rsidR="002B46B3" w:rsidRPr="0051222C" w:rsidRDefault="002B46B3" w:rsidP="00BB1EA2">
            <w:pPr>
              <w:pStyle w:val="Ryckeveldebroodtekst"/>
              <w:tabs>
                <w:tab w:val="right" w:pos="8300"/>
              </w:tabs>
            </w:pPr>
            <w:r w:rsidRPr="0051222C">
              <w:t>Presentatie</w:t>
            </w:r>
            <w:r>
              <w:t xml:space="preserve"> (</w:t>
            </w:r>
            <w:hyperlink r:id="rId128" w:history="1">
              <w:r w:rsidRPr="007F55DD">
                <w:rPr>
                  <w:rStyle w:val="Hyperlink"/>
                </w:rPr>
                <w:t>voorbeeld 1</w:t>
              </w:r>
            </w:hyperlink>
            <w:r>
              <w:t xml:space="preserve"> – </w:t>
            </w:r>
            <w:hyperlink r:id="rId129" w:history="1">
              <w:r w:rsidRPr="007F55DD">
                <w:rPr>
                  <w:rStyle w:val="Hyperlink"/>
                </w:rPr>
                <w:t>voorbeeld 2</w:t>
              </w:r>
            </w:hyperlink>
            <w:r>
              <w:t>)</w:t>
            </w:r>
          </w:p>
          <w:p w14:paraId="4DD57564" w14:textId="7C647D21" w:rsidR="002B46B3" w:rsidRPr="0051222C" w:rsidRDefault="002B46B3" w:rsidP="00BB1EA2">
            <w:pPr>
              <w:pStyle w:val="Ryckeveldebroodtekst"/>
              <w:tabs>
                <w:tab w:val="right" w:pos="8300"/>
              </w:tabs>
            </w:pPr>
            <w:r w:rsidRPr="0051222C">
              <w:rPr>
                <w:noProof/>
                <w:lang w:eastAsia="nl-BE"/>
              </w:rPr>
              <w:drawing>
                <wp:anchor distT="0" distB="0" distL="114300" distR="114300" simplePos="0" relativeHeight="251669504" behindDoc="0" locked="0" layoutInCell="1" allowOverlap="1" wp14:anchorId="0A1179C3" wp14:editId="5B78EB0E">
                  <wp:simplePos x="0" y="0"/>
                  <wp:positionH relativeFrom="column">
                    <wp:posOffset>3841115</wp:posOffset>
                  </wp:positionH>
                  <wp:positionV relativeFrom="paragraph">
                    <wp:posOffset>43180</wp:posOffset>
                  </wp:positionV>
                  <wp:extent cx="525600" cy="1314000"/>
                  <wp:effectExtent l="0" t="0" r="8255" b="635"/>
                  <wp:wrapNone/>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5600" cy="1314000"/>
                          </a:xfrm>
                          <a:prstGeom prst="rect">
                            <a:avLst/>
                          </a:prstGeom>
                          <a:noFill/>
                        </pic:spPr>
                      </pic:pic>
                    </a:graphicData>
                  </a:graphic>
                  <wp14:sizeRelH relativeFrom="margin">
                    <wp14:pctWidth>0</wp14:pctWidth>
                  </wp14:sizeRelH>
                  <wp14:sizeRelV relativeFrom="margin">
                    <wp14:pctHeight>0</wp14:pctHeight>
                  </wp14:sizeRelV>
                </wp:anchor>
              </w:drawing>
            </w:r>
            <w:r w:rsidRPr="0051222C">
              <w:t>Brief naar jezelf</w:t>
            </w:r>
            <w:r>
              <w:t xml:space="preserve"> (</w:t>
            </w:r>
            <w:hyperlink r:id="rId131" w:history="1">
              <w:r w:rsidRPr="007F55DD">
                <w:rPr>
                  <w:rStyle w:val="Hyperlink"/>
                </w:rPr>
                <w:t>voorbeeld</w:t>
              </w:r>
            </w:hyperlink>
            <w:r>
              <w:t>)</w:t>
            </w:r>
          </w:p>
          <w:p w14:paraId="11055D17" w14:textId="1AFED642" w:rsidR="002B46B3" w:rsidRPr="0051222C" w:rsidRDefault="002B46B3" w:rsidP="00BB1EA2">
            <w:pPr>
              <w:pStyle w:val="Ryckeveldebroodtekst"/>
              <w:tabs>
                <w:tab w:val="right" w:pos="8300"/>
              </w:tabs>
            </w:pPr>
            <w:r>
              <w:t>A</w:t>
            </w:r>
            <w:r w:rsidRPr="0051222C">
              <w:t>rtikel schrijven</w:t>
            </w:r>
            <w:r>
              <w:t xml:space="preserve"> (</w:t>
            </w:r>
            <w:hyperlink r:id="rId132" w:history="1">
              <w:r w:rsidRPr="007F55DD">
                <w:rPr>
                  <w:rStyle w:val="Hyperlink"/>
                </w:rPr>
                <w:t>voorbeeld</w:t>
              </w:r>
            </w:hyperlink>
            <w:r>
              <w:t>)</w:t>
            </w:r>
          </w:p>
          <w:p w14:paraId="15D0F414" w14:textId="24F74368" w:rsidR="002B46B3" w:rsidRPr="0051222C" w:rsidRDefault="002B46B3" w:rsidP="00BB1EA2">
            <w:pPr>
              <w:pStyle w:val="Ryckeveldebroodtekst"/>
              <w:tabs>
                <w:tab w:val="right" w:pos="8300"/>
              </w:tabs>
            </w:pPr>
            <w:r>
              <w:t>W</w:t>
            </w:r>
            <w:r w:rsidRPr="0051222C">
              <w:t>ebsite maken</w:t>
            </w:r>
            <w:r>
              <w:t xml:space="preserve"> (</w:t>
            </w:r>
            <w:hyperlink r:id="rId133" w:history="1">
              <w:r w:rsidRPr="007F55DD">
                <w:rPr>
                  <w:rStyle w:val="Hyperlink"/>
                </w:rPr>
                <w:t>voorbeeld</w:t>
              </w:r>
            </w:hyperlink>
            <w:r>
              <w:t>)</w:t>
            </w:r>
          </w:p>
          <w:p w14:paraId="0C306A00" w14:textId="77777777" w:rsidR="002B46B3" w:rsidRPr="0051222C" w:rsidRDefault="002B46B3" w:rsidP="00BB1EA2">
            <w:pPr>
              <w:pStyle w:val="Ryckeveldebroodtekst"/>
              <w:tabs>
                <w:tab w:val="right" w:pos="8300"/>
              </w:tabs>
            </w:pPr>
            <w:r w:rsidRPr="0051222C">
              <w:t>Ondersteuning bieden aan gelijkaardige teams</w:t>
            </w:r>
            <w:r>
              <w:t xml:space="preserve"> (voorbeeld)</w:t>
            </w:r>
          </w:p>
          <w:p w14:paraId="385F4776" w14:textId="77777777" w:rsidR="002B46B3" w:rsidRPr="0051222C" w:rsidRDefault="002B46B3" w:rsidP="00BB1EA2">
            <w:pPr>
              <w:pStyle w:val="Ryckeveldebroodtekst"/>
              <w:tabs>
                <w:tab w:val="right" w:pos="8300"/>
              </w:tabs>
            </w:pPr>
          </w:p>
        </w:tc>
      </w:tr>
      <w:tr w:rsidR="002B46B3" w:rsidRPr="0051222C" w14:paraId="7BDA46F4" w14:textId="77777777" w:rsidTr="002B46B3">
        <w:trPr>
          <w:jc w:val="center"/>
        </w:trPr>
        <w:tc>
          <w:tcPr>
            <w:tcW w:w="4063" w:type="dxa"/>
          </w:tcPr>
          <w:p w14:paraId="0D19E16D" w14:textId="77777777" w:rsidR="002B46B3" w:rsidRPr="0051222C" w:rsidRDefault="002B46B3" w:rsidP="00BB1EA2">
            <w:pPr>
              <w:pStyle w:val="Ryckeveldebroodtekst"/>
              <w:tabs>
                <w:tab w:val="right" w:pos="8300"/>
              </w:tabs>
            </w:pPr>
          </w:p>
          <w:p w14:paraId="34E9C7A6" w14:textId="63FECFA3" w:rsidR="002B46B3" w:rsidRPr="0051222C" w:rsidRDefault="002B46B3" w:rsidP="00BB1EA2">
            <w:pPr>
              <w:pStyle w:val="Ryckeveldebroodtekst"/>
              <w:tabs>
                <w:tab w:val="right" w:pos="8300"/>
              </w:tabs>
              <w:jc w:val="right"/>
            </w:pPr>
            <w:r w:rsidRPr="0051222C">
              <w:t>Groep interview</w:t>
            </w:r>
            <w:r>
              <w:t xml:space="preserve"> (</w:t>
            </w:r>
            <w:hyperlink r:id="rId134" w:history="1">
              <w:r w:rsidRPr="00D10C07">
                <w:rPr>
                  <w:rStyle w:val="Hyperlink"/>
                </w:rPr>
                <w:t>vb. 1</w:t>
              </w:r>
            </w:hyperlink>
            <w:r>
              <w:t xml:space="preserve"> - </w:t>
            </w:r>
            <w:hyperlink r:id="rId135" w:history="1">
              <w:r w:rsidRPr="00D10C07">
                <w:rPr>
                  <w:rStyle w:val="Hyperlink"/>
                </w:rPr>
                <w:t>vb. 2</w:t>
              </w:r>
            </w:hyperlink>
            <w:r>
              <w:t>)</w:t>
            </w:r>
          </w:p>
          <w:p w14:paraId="079CF5DD" w14:textId="3EA04F23" w:rsidR="002B46B3" w:rsidRPr="0051222C" w:rsidRDefault="002B46B3" w:rsidP="00BB1EA2">
            <w:pPr>
              <w:pStyle w:val="Ryckeveldebroodtekst"/>
              <w:tabs>
                <w:tab w:val="right" w:pos="8300"/>
              </w:tabs>
              <w:jc w:val="right"/>
            </w:pPr>
            <w:r w:rsidRPr="0051222C">
              <w:t>Positie kiezen op een lijn</w:t>
            </w:r>
            <w:r>
              <w:t xml:space="preserve"> (</w:t>
            </w:r>
            <w:hyperlink r:id="rId136" w:history="1">
              <w:r w:rsidRPr="00D10C07">
                <w:rPr>
                  <w:rStyle w:val="Hyperlink"/>
                </w:rPr>
                <w:t>voorbeeld 1</w:t>
              </w:r>
            </w:hyperlink>
            <w:r>
              <w:t>)</w:t>
            </w:r>
          </w:p>
          <w:p w14:paraId="2B90C87F" w14:textId="7C827B7A" w:rsidR="002B46B3" w:rsidRPr="0051222C" w:rsidRDefault="002B46B3" w:rsidP="00BB1EA2">
            <w:pPr>
              <w:pStyle w:val="Ryckeveldebroodtekst"/>
              <w:tabs>
                <w:tab w:val="right" w:pos="8300"/>
              </w:tabs>
              <w:jc w:val="right"/>
            </w:pPr>
            <w:r w:rsidRPr="0051222C">
              <w:t>Delphi studie</w:t>
            </w:r>
            <w:r>
              <w:t xml:space="preserve"> (</w:t>
            </w:r>
            <w:hyperlink r:id="rId137" w:history="1">
              <w:r w:rsidRPr="00D10C07">
                <w:rPr>
                  <w:rStyle w:val="Hyperlink"/>
                </w:rPr>
                <w:t>voorbeeld</w:t>
              </w:r>
            </w:hyperlink>
            <w:r>
              <w:t>)</w:t>
            </w:r>
          </w:p>
          <w:p w14:paraId="6C68863A" w14:textId="50C3D9FD" w:rsidR="002B46B3" w:rsidRPr="0051222C" w:rsidRDefault="002B46B3" w:rsidP="00BB1EA2">
            <w:pPr>
              <w:pStyle w:val="Ryckeveldebroodtekst"/>
              <w:tabs>
                <w:tab w:val="right" w:pos="8300"/>
              </w:tabs>
              <w:jc w:val="right"/>
            </w:pPr>
            <w:r w:rsidRPr="0051222C">
              <w:t>Kritische vriend</w:t>
            </w:r>
            <w:r>
              <w:t xml:space="preserve"> (</w:t>
            </w:r>
            <w:hyperlink r:id="rId138" w:history="1">
              <w:r w:rsidRPr="00D10C07">
                <w:rPr>
                  <w:rStyle w:val="Hyperlink"/>
                </w:rPr>
                <w:t>voorbeeld</w:t>
              </w:r>
            </w:hyperlink>
            <w:r>
              <w:t>)</w:t>
            </w:r>
          </w:p>
          <w:p w14:paraId="00F253F6" w14:textId="7AC2881E" w:rsidR="002B46B3" w:rsidRPr="0051222C" w:rsidRDefault="002B46B3" w:rsidP="00BB1EA2">
            <w:pPr>
              <w:pStyle w:val="Ryckeveldebroodtekst"/>
              <w:tabs>
                <w:tab w:val="right" w:pos="8300"/>
              </w:tabs>
              <w:jc w:val="right"/>
            </w:pPr>
            <w:r w:rsidRPr="0051222C">
              <w:t>360° feedback</w:t>
            </w:r>
            <w:r>
              <w:t xml:space="preserve"> (</w:t>
            </w:r>
            <w:hyperlink r:id="rId139" w:history="1">
              <w:r w:rsidRPr="00D10C07">
                <w:rPr>
                  <w:rStyle w:val="Hyperlink"/>
                </w:rPr>
                <w:t>voorbeeld</w:t>
              </w:r>
            </w:hyperlink>
            <w:r>
              <w:t>)</w:t>
            </w:r>
          </w:p>
          <w:p w14:paraId="6B8BC5A1" w14:textId="05F79690" w:rsidR="002B46B3" w:rsidRPr="0051222C" w:rsidRDefault="002B46B3" w:rsidP="00BB1EA2">
            <w:pPr>
              <w:pStyle w:val="Ryckeveldebroodtekst"/>
              <w:tabs>
                <w:tab w:val="right" w:pos="8300"/>
              </w:tabs>
              <w:jc w:val="right"/>
            </w:pPr>
            <w:r w:rsidRPr="0051222C">
              <w:t>4 hoeken oefening</w:t>
            </w:r>
            <w:r>
              <w:t xml:space="preserve"> (</w:t>
            </w:r>
            <w:hyperlink r:id="rId140" w:history="1">
              <w:r w:rsidRPr="00D10C07">
                <w:rPr>
                  <w:rStyle w:val="Hyperlink"/>
                </w:rPr>
                <w:t>voorbeeld</w:t>
              </w:r>
            </w:hyperlink>
            <w:r>
              <w:t>)</w:t>
            </w:r>
          </w:p>
        </w:tc>
        <w:tc>
          <w:tcPr>
            <w:tcW w:w="4233" w:type="dxa"/>
          </w:tcPr>
          <w:p w14:paraId="6C299358" w14:textId="77777777" w:rsidR="002B46B3" w:rsidRPr="0051222C" w:rsidRDefault="002B46B3" w:rsidP="00BB1EA2">
            <w:pPr>
              <w:pStyle w:val="Ryckeveldebroodtekst"/>
              <w:tabs>
                <w:tab w:val="right" w:pos="8300"/>
              </w:tabs>
            </w:pPr>
          </w:p>
          <w:p w14:paraId="120684E4" w14:textId="67D7E8B7" w:rsidR="002B46B3" w:rsidRPr="0051222C" w:rsidRDefault="002B46B3" w:rsidP="00BB1EA2">
            <w:pPr>
              <w:pStyle w:val="Ryckeveldebroodtekst"/>
              <w:tabs>
                <w:tab w:val="right" w:pos="8300"/>
              </w:tabs>
            </w:pPr>
            <w:r w:rsidRPr="0051222C">
              <w:t>Sfeerkaarten</w:t>
            </w:r>
            <w:r>
              <w:t xml:space="preserve"> (</w:t>
            </w:r>
            <w:hyperlink r:id="rId141" w:history="1">
              <w:r w:rsidRPr="005D39B5">
                <w:rPr>
                  <w:rStyle w:val="Hyperlink"/>
                </w:rPr>
                <w:t>voorbeeld</w:t>
              </w:r>
            </w:hyperlink>
            <w:r>
              <w:t>)</w:t>
            </w:r>
          </w:p>
          <w:p w14:paraId="1F24E44A" w14:textId="1D667746" w:rsidR="002B46B3" w:rsidRPr="0051222C" w:rsidRDefault="002B46B3" w:rsidP="00BB1EA2">
            <w:pPr>
              <w:pStyle w:val="Ryckeveldebroodtekst"/>
              <w:tabs>
                <w:tab w:val="right" w:pos="8300"/>
              </w:tabs>
            </w:pPr>
            <w:r w:rsidRPr="0051222C">
              <w:t>Sketch</w:t>
            </w:r>
            <w:r>
              <w:t xml:space="preserve"> (</w:t>
            </w:r>
            <w:hyperlink r:id="rId142" w:history="1">
              <w:r w:rsidRPr="005D39B5">
                <w:rPr>
                  <w:rStyle w:val="Hyperlink"/>
                </w:rPr>
                <w:t>voorbeeld</w:t>
              </w:r>
            </w:hyperlink>
            <w:r>
              <w:t>)</w:t>
            </w:r>
          </w:p>
          <w:p w14:paraId="6556ACF8" w14:textId="77777777" w:rsidR="002B46B3" w:rsidRPr="0051222C" w:rsidRDefault="002B46B3" w:rsidP="00BB1EA2">
            <w:pPr>
              <w:pStyle w:val="Ryckeveldebroodtekst"/>
              <w:tabs>
                <w:tab w:val="right" w:pos="8300"/>
              </w:tabs>
            </w:pPr>
            <w:r w:rsidRPr="0051222C">
              <w:t>Presentatie</w:t>
            </w:r>
            <w:r>
              <w:t xml:space="preserve"> </w:t>
            </w:r>
          </w:p>
          <w:p w14:paraId="493687E0" w14:textId="170F376C" w:rsidR="002B46B3" w:rsidRPr="0051222C" w:rsidRDefault="002B46B3" w:rsidP="00BB1EA2">
            <w:pPr>
              <w:pStyle w:val="Ryckeveldebroodtekst"/>
              <w:tabs>
                <w:tab w:val="right" w:pos="8300"/>
              </w:tabs>
            </w:pPr>
            <w:r w:rsidRPr="0051222C">
              <w:t>Werken met scenario</w:t>
            </w:r>
            <w:r>
              <w:t>’</w:t>
            </w:r>
            <w:r w:rsidRPr="0051222C">
              <w:t>s</w:t>
            </w:r>
            <w:r>
              <w:t xml:space="preserve"> (</w:t>
            </w:r>
            <w:hyperlink r:id="rId143" w:history="1">
              <w:r w:rsidRPr="005D39B5">
                <w:rPr>
                  <w:rStyle w:val="Hyperlink"/>
                </w:rPr>
                <w:t>voorbeeld</w:t>
              </w:r>
            </w:hyperlink>
            <w:r>
              <w:t>)</w:t>
            </w:r>
          </w:p>
          <w:p w14:paraId="4C0777C9" w14:textId="46568BD3" w:rsidR="002B46B3" w:rsidRPr="0051222C" w:rsidRDefault="002B46B3" w:rsidP="00BB1EA2">
            <w:pPr>
              <w:pStyle w:val="Ryckeveldebroodtekst"/>
              <w:tabs>
                <w:tab w:val="right" w:pos="8300"/>
              </w:tabs>
            </w:pPr>
            <w:r w:rsidRPr="0051222C">
              <w:t xml:space="preserve">Critical </w:t>
            </w:r>
            <w:proofErr w:type="spellStart"/>
            <w:r w:rsidRPr="0051222C">
              <w:t>incidents</w:t>
            </w:r>
            <w:proofErr w:type="spellEnd"/>
            <w:r w:rsidRPr="0051222C">
              <w:t xml:space="preserve"> </w:t>
            </w:r>
            <w:proofErr w:type="spellStart"/>
            <w:r w:rsidRPr="0051222C">
              <w:t>method</w:t>
            </w:r>
            <w:proofErr w:type="spellEnd"/>
            <w:r>
              <w:t xml:space="preserve"> (</w:t>
            </w:r>
            <w:hyperlink r:id="rId144" w:history="1">
              <w:r w:rsidRPr="005D39B5">
                <w:rPr>
                  <w:rStyle w:val="Hyperlink"/>
                </w:rPr>
                <w:t>voorbeeld</w:t>
              </w:r>
            </w:hyperlink>
            <w:r>
              <w:t>)</w:t>
            </w:r>
          </w:p>
          <w:p w14:paraId="558B4AEF" w14:textId="77777777" w:rsidR="002B46B3" w:rsidRPr="0051222C" w:rsidRDefault="002B46B3" w:rsidP="00BB1EA2">
            <w:pPr>
              <w:pStyle w:val="Ryckeveldebroodtekst"/>
              <w:tabs>
                <w:tab w:val="right" w:pos="8300"/>
              </w:tabs>
            </w:pPr>
            <w:r w:rsidRPr="0051222C">
              <w:t>Debat</w:t>
            </w:r>
          </w:p>
          <w:p w14:paraId="5BC6A8C3" w14:textId="279466F1" w:rsidR="002B46B3" w:rsidRPr="0051222C" w:rsidRDefault="002B46B3" w:rsidP="00BB1EA2">
            <w:pPr>
              <w:pStyle w:val="Ryckeveldebroodtekst"/>
              <w:tabs>
                <w:tab w:val="right" w:pos="8300"/>
              </w:tabs>
            </w:pPr>
            <w:r w:rsidRPr="0051222C">
              <w:t>Prioriteitenselectie</w:t>
            </w:r>
            <w:r>
              <w:t xml:space="preserve"> (</w:t>
            </w:r>
            <w:hyperlink r:id="rId145" w:history="1">
              <w:r w:rsidRPr="005D39B5">
                <w:rPr>
                  <w:rStyle w:val="Hyperlink"/>
                </w:rPr>
                <w:t>voorbeeld</w:t>
              </w:r>
            </w:hyperlink>
            <w:r>
              <w:t>)</w:t>
            </w:r>
          </w:p>
          <w:p w14:paraId="6F4516EE" w14:textId="5093D545" w:rsidR="002B46B3" w:rsidRPr="0051222C" w:rsidRDefault="002B46B3" w:rsidP="00BB1EA2">
            <w:pPr>
              <w:pStyle w:val="Ryckeveldebroodtekst"/>
              <w:tabs>
                <w:tab w:val="right" w:pos="8300"/>
              </w:tabs>
            </w:pPr>
            <w:proofErr w:type="spellStart"/>
            <w:r w:rsidRPr="005D39B5">
              <w:t>Bull’s</w:t>
            </w:r>
            <w:proofErr w:type="spellEnd"/>
            <w:r w:rsidRPr="005D39B5">
              <w:t xml:space="preserve"> </w:t>
            </w:r>
            <w:proofErr w:type="spellStart"/>
            <w:r w:rsidRPr="005D39B5">
              <w:t>eye</w:t>
            </w:r>
            <w:proofErr w:type="spellEnd"/>
            <w:r w:rsidRPr="005D39B5">
              <w:t xml:space="preserve"> (</w:t>
            </w:r>
            <w:hyperlink r:id="rId146" w:history="1">
              <w:r w:rsidRPr="005D39B5">
                <w:rPr>
                  <w:rStyle w:val="Hyperlink"/>
                </w:rPr>
                <w:t>voorbeeld</w:t>
              </w:r>
            </w:hyperlink>
            <w:r w:rsidRPr="005D39B5">
              <w:t>)</w:t>
            </w:r>
          </w:p>
          <w:p w14:paraId="488D9D59" w14:textId="77777777" w:rsidR="002B46B3" w:rsidRPr="0051222C" w:rsidRDefault="002B46B3" w:rsidP="00BB1EA2">
            <w:pPr>
              <w:pStyle w:val="Ryckeveldebroodtekst"/>
              <w:tabs>
                <w:tab w:val="right" w:pos="8300"/>
              </w:tabs>
            </w:pPr>
          </w:p>
        </w:tc>
      </w:tr>
    </w:tbl>
    <w:p w14:paraId="7FE106DB" w14:textId="77777777" w:rsidR="002B46B3" w:rsidRPr="0051222C" w:rsidRDefault="002B46B3" w:rsidP="002B46B3">
      <w:pPr>
        <w:pStyle w:val="Ryckeveldebroodtekst"/>
        <w:tabs>
          <w:tab w:val="right" w:pos="8300"/>
        </w:tabs>
        <w:jc w:val="center"/>
      </w:pPr>
      <w:r w:rsidRPr="0051222C">
        <w:rPr>
          <w:noProof/>
          <w:lang w:eastAsia="nl-BE"/>
        </w:rPr>
        <mc:AlternateContent>
          <mc:Choice Requires="wps">
            <w:drawing>
              <wp:anchor distT="0" distB="0" distL="114300" distR="114300" simplePos="0" relativeHeight="251670528" behindDoc="0" locked="0" layoutInCell="1" allowOverlap="1" wp14:anchorId="48DE6149" wp14:editId="16470843">
                <wp:simplePos x="0" y="0"/>
                <wp:positionH relativeFrom="margin">
                  <wp:align>center</wp:align>
                </wp:positionH>
                <wp:positionV relativeFrom="paragraph">
                  <wp:posOffset>210820</wp:posOffset>
                </wp:positionV>
                <wp:extent cx="1247775" cy="381000"/>
                <wp:effectExtent l="0" t="0" r="28575" b="19050"/>
                <wp:wrapNone/>
                <wp:docPr id="82" name="Tekstvak 82"/>
                <wp:cNvGraphicFramePr/>
                <a:graphic xmlns:a="http://schemas.openxmlformats.org/drawingml/2006/main">
                  <a:graphicData uri="http://schemas.microsoft.com/office/word/2010/wordprocessingShape">
                    <wps:wsp>
                      <wps:cNvSpPr txBox="1"/>
                      <wps:spPr>
                        <a:xfrm>
                          <a:off x="0" y="0"/>
                          <a:ext cx="1247775" cy="381000"/>
                        </a:xfrm>
                        <a:prstGeom prst="rect">
                          <a:avLst/>
                        </a:prstGeom>
                        <a:solidFill>
                          <a:schemeClr val="lt1"/>
                        </a:solidFill>
                        <a:ln w="6350">
                          <a:solidFill>
                            <a:prstClr val="black"/>
                          </a:solidFill>
                        </a:ln>
                      </wps:spPr>
                      <wps:txbx>
                        <w:txbxContent>
                          <w:p w14:paraId="150570F1" w14:textId="77777777" w:rsidR="0069679B" w:rsidRPr="00CE114B" w:rsidRDefault="0069679B" w:rsidP="002B46B3">
                            <w:pPr>
                              <w:jc w:val="center"/>
                              <w:rPr>
                                <w:b/>
                                <w:sz w:val="28"/>
                                <w:szCs w:val="28"/>
                                <w:lang w:val="nl-BE"/>
                              </w:rPr>
                            </w:pPr>
                            <w:r w:rsidRPr="00CE114B">
                              <w:rPr>
                                <w:b/>
                                <w:sz w:val="28"/>
                                <w:szCs w:val="28"/>
                                <w:lang w:val="nl-BE"/>
                              </w:rPr>
                              <w:t>Collectief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DE6149" id="_x0000_t202" coordsize="21600,21600" o:spt="202" path="m,l,21600r21600,l21600,xe">
                <v:stroke joinstyle="miter"/>
                <v:path gradientshapeok="t" o:connecttype="rect"/>
              </v:shapetype>
              <v:shape id="Tekstvak 82" o:spid="_x0000_s1027" type="#_x0000_t202" style="position:absolute;left:0;text-align:left;margin-left:0;margin-top:16.6pt;width:98.25pt;height:30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" fillcolor="white [3201]" strokeweight=".5pt">
                <v:textbox>
                  <w:txbxContent>
                    <w:p w14:paraId="150570F1" w14:textId="77777777" w:rsidR="0069679B" w:rsidRPr="00CE114B" w:rsidRDefault="0069679B" w:rsidP="002B46B3">
                      <w:pPr>
                        <w:jc w:val="center"/>
                        <w:rPr>
                          <w:b/>
                          <w:sz w:val="28"/>
                          <w:szCs w:val="28"/>
                          <w:lang w:val="nl-BE"/>
                        </w:rPr>
                      </w:pPr>
                      <w:r w:rsidRPr="00CE114B">
                        <w:rPr>
                          <w:b/>
                          <w:sz w:val="28"/>
                          <w:szCs w:val="28"/>
                          <w:lang w:val="nl-BE"/>
                        </w:rPr>
                        <w:t>Collectief</w:t>
                      </w:r>
                    </w:p>
                  </w:txbxContent>
                </v:textbox>
                <w10:wrap anchorx="margin"/>
              </v:shape>
            </w:pict>
          </mc:Fallback>
        </mc:AlternateContent>
      </w:r>
    </w:p>
    <w:p w14:paraId="76D10873" w14:textId="77777777" w:rsidR="00707D39" w:rsidRDefault="00707D39">
      <w:pPr>
        <w:rPr>
          <w:lang w:val="en-GB"/>
        </w:rPr>
      </w:pPr>
    </w:p>
    <w:p w14:paraId="4C3E1E96" w14:textId="77777777" w:rsidR="00707D39" w:rsidRDefault="00707D39">
      <w:pPr>
        <w:rPr>
          <w:lang w:val="en-GB"/>
        </w:rPr>
        <w:sectPr w:rsidR="00707D39" w:rsidSect="0006251F">
          <w:pgSz w:w="16840" w:h="11900" w:orient="landscape"/>
          <w:pgMar w:top="1797" w:right="1389" w:bottom="1797" w:left="1276" w:header="709" w:footer="709" w:gutter="0"/>
          <w:cols w:space="708"/>
          <w:docGrid w:linePitch="326"/>
        </w:sectPr>
      </w:pPr>
    </w:p>
    <w:tbl>
      <w:tblPr>
        <w:tblStyle w:val="Tabelraster"/>
        <w:tblW w:w="878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tblLook w:val="04A0" w:firstRow="1" w:lastRow="0" w:firstColumn="1" w:lastColumn="0" w:noHBand="0" w:noVBand="1"/>
      </w:tblPr>
      <w:tblGrid>
        <w:gridCol w:w="4446"/>
        <w:gridCol w:w="4338"/>
      </w:tblGrid>
      <w:tr w:rsidR="00707D39" w14:paraId="27B2F894" w14:textId="77777777" w:rsidTr="00143426">
        <w:tc>
          <w:tcPr>
            <w:tcW w:w="4446" w:type="dxa"/>
          </w:tcPr>
          <w:p w14:paraId="06282F3F" w14:textId="77777777" w:rsidR="00707D39" w:rsidRDefault="00707D39" w:rsidP="00707D39">
            <w:pPr>
              <w:pStyle w:val="Ryckeveldebroodtekst"/>
              <w:tabs>
                <w:tab w:val="right" w:pos="8300"/>
              </w:tabs>
              <w:ind w:left="-120"/>
            </w:pPr>
            <w:r>
              <w:rPr>
                <w:noProof/>
                <w:lang w:eastAsia="nl-BE"/>
              </w:rPr>
              <w:lastRenderedPageBreak/>
              <w:drawing>
                <wp:inline distT="0" distB="0" distL="0" distR="0" wp14:anchorId="3E14A48B" wp14:editId="38F936CC">
                  <wp:extent cx="2754933" cy="1800000"/>
                  <wp:effectExtent l="0" t="0" r="762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preken-voor-publiek.png"/>
                          <pic:cNvPicPr/>
                        </pic:nvPicPr>
                        <pic:blipFill>
                          <a:blip r:embed="rId35">
                            <a:extLst>
                              <a:ext uri="{28A0092B-C50C-407E-A947-70E740481C1C}">
                                <a14:useLocalDpi xmlns:a14="http://schemas.microsoft.com/office/drawing/2010/main" val="0"/>
                              </a:ext>
                            </a:extLst>
                          </a:blip>
                          <a:stretch>
                            <a:fillRect/>
                          </a:stretch>
                        </pic:blipFill>
                        <pic:spPr>
                          <a:xfrm>
                            <a:off x="0" y="0"/>
                            <a:ext cx="2754933" cy="1800000"/>
                          </a:xfrm>
                          <a:prstGeom prst="rect">
                            <a:avLst/>
                          </a:prstGeom>
                        </pic:spPr>
                      </pic:pic>
                    </a:graphicData>
                  </a:graphic>
                </wp:inline>
              </w:drawing>
            </w:r>
          </w:p>
        </w:tc>
        <w:tc>
          <w:tcPr>
            <w:tcW w:w="4338" w:type="dxa"/>
          </w:tcPr>
          <w:p w14:paraId="4EA933B1" w14:textId="77777777" w:rsidR="00707D39" w:rsidRDefault="00707D39" w:rsidP="00707D39">
            <w:pPr>
              <w:pStyle w:val="Ryckeveldebroodtekst"/>
              <w:tabs>
                <w:tab w:val="right" w:pos="8300"/>
              </w:tabs>
            </w:pPr>
          </w:p>
          <w:p w14:paraId="4C30E2CB" w14:textId="77777777" w:rsidR="00707D39" w:rsidRDefault="00707D39" w:rsidP="00707D39">
            <w:pPr>
              <w:pStyle w:val="Ryckeveldebroodtekst"/>
              <w:tabs>
                <w:tab w:val="right" w:pos="8300"/>
              </w:tabs>
            </w:pPr>
          </w:p>
          <w:p w14:paraId="0A796941" w14:textId="77777777" w:rsidR="00707D39" w:rsidRDefault="00707D39" w:rsidP="00707D39">
            <w:pPr>
              <w:pStyle w:val="Ryckeveldebroodtekst"/>
              <w:tabs>
                <w:tab w:val="right" w:pos="8300"/>
              </w:tabs>
            </w:pPr>
          </w:p>
          <w:p w14:paraId="6EC79E7A" w14:textId="77777777" w:rsidR="00707D39" w:rsidRPr="00500DC9" w:rsidRDefault="00707D39" w:rsidP="00707D39">
            <w:pPr>
              <w:pStyle w:val="Ryckeveldebroodtekst"/>
              <w:tabs>
                <w:tab w:val="right" w:pos="8300"/>
              </w:tabs>
              <w:rPr>
                <w:sz w:val="14"/>
                <w:szCs w:val="14"/>
              </w:rPr>
            </w:pPr>
          </w:p>
          <w:p w14:paraId="7B17B38A" w14:textId="77777777" w:rsidR="00707D39" w:rsidRPr="00500DC9" w:rsidRDefault="00707D39" w:rsidP="00707D39">
            <w:pPr>
              <w:pStyle w:val="Ryckeveldebroodtekst"/>
              <w:tabs>
                <w:tab w:val="right" w:pos="8300"/>
              </w:tabs>
              <w:rPr>
                <w:sz w:val="14"/>
                <w:szCs w:val="14"/>
              </w:rPr>
            </w:pPr>
          </w:p>
          <w:p w14:paraId="574FB3D6" w14:textId="77777777" w:rsidR="00707D39" w:rsidRDefault="00707D39" w:rsidP="0058518D">
            <w:pPr>
              <w:pStyle w:val="RyckeveldelKop1"/>
            </w:pPr>
            <w:bookmarkStart w:id="40" w:name="_Toc535752007"/>
            <w:r w:rsidRPr="0058518D">
              <w:rPr>
                <w:sz w:val="44"/>
                <w:szCs w:val="44"/>
              </w:rPr>
              <w:t xml:space="preserve">10. </w:t>
            </w:r>
            <w:r w:rsidR="0058518D" w:rsidRPr="0058518D">
              <w:rPr>
                <w:sz w:val="44"/>
                <w:szCs w:val="44"/>
              </w:rPr>
              <w:t>Communicatie/</w:t>
            </w:r>
            <w:r w:rsidR="0058518D">
              <w:br/>
            </w:r>
            <w:r w:rsidR="0058518D" w:rsidRPr="0058518D">
              <w:rPr>
                <w:sz w:val="44"/>
                <w:szCs w:val="44"/>
              </w:rPr>
              <w:t>disseminatie</w:t>
            </w:r>
            <w:bookmarkEnd w:id="40"/>
          </w:p>
        </w:tc>
      </w:tr>
    </w:tbl>
    <w:p w14:paraId="17F70575" w14:textId="77777777" w:rsidR="00707D39" w:rsidRDefault="00707D39" w:rsidP="00707D39">
      <w:pPr>
        <w:pStyle w:val="Ryckeveldebroodtekst"/>
        <w:tabs>
          <w:tab w:val="right" w:pos="8300"/>
        </w:tabs>
      </w:pPr>
    </w:p>
    <w:p w14:paraId="7A991C1D" w14:textId="77777777" w:rsidR="00A21DD8" w:rsidRDefault="00143426" w:rsidP="00143426">
      <w:pPr>
        <w:pStyle w:val="Ryckeveldekop2"/>
      </w:pPr>
      <w:bookmarkStart w:id="41" w:name="_Toc535752008"/>
      <w:r>
        <w:t>Inleiding</w:t>
      </w:r>
      <w:bookmarkEnd w:id="41"/>
    </w:p>
    <w:p w14:paraId="5ED870BB" w14:textId="77777777" w:rsidR="00143426" w:rsidRDefault="00143426" w:rsidP="00143426">
      <w:pPr>
        <w:pStyle w:val="Ryckeveldebroodtekst"/>
        <w:pBdr>
          <w:top w:val="single" w:sz="4" w:space="1" w:color="7F7F7F" w:themeColor="text1" w:themeTint="80"/>
          <w:left w:val="single" w:sz="4" w:space="4" w:color="7F7F7F" w:themeColor="text1" w:themeTint="80"/>
          <w:bottom w:val="single" w:sz="4" w:space="1" w:color="7F7F7F" w:themeColor="text1" w:themeTint="80"/>
          <w:right w:val="single" w:sz="4" w:space="4" w:color="7F7F7F" w:themeColor="text1" w:themeTint="80"/>
        </w:pBdr>
        <w:tabs>
          <w:tab w:val="right" w:pos="8300"/>
        </w:tabs>
      </w:pPr>
      <w:r>
        <w:t xml:space="preserve">Onze school beschikt over een strategie om te </w:t>
      </w:r>
      <w:r w:rsidRPr="0047221F">
        <w:rPr>
          <w:b/>
        </w:rPr>
        <w:t>communiceren</w:t>
      </w:r>
      <w:r>
        <w:t xml:space="preserve"> over grensoverschrijdende projecten en om de resultaten ervan te </w:t>
      </w:r>
      <w:r w:rsidRPr="0047221F">
        <w:rPr>
          <w:b/>
        </w:rPr>
        <w:t>verspreiden</w:t>
      </w:r>
      <w:r>
        <w:t>.</w:t>
      </w:r>
    </w:p>
    <w:p w14:paraId="30699ADD" w14:textId="77777777" w:rsidR="00143426" w:rsidRDefault="00143426" w:rsidP="00707D39">
      <w:pPr>
        <w:pStyle w:val="Ryckeveldebroodtekst"/>
        <w:tabs>
          <w:tab w:val="right" w:pos="8300"/>
        </w:tabs>
      </w:pPr>
    </w:p>
    <w:p w14:paraId="5E66DD76" w14:textId="77777777" w:rsidR="00143426" w:rsidRPr="00143426" w:rsidRDefault="00143426" w:rsidP="00143426">
      <w:pPr>
        <w:pStyle w:val="RyckeveldeKop3"/>
        <w:rPr>
          <w:color w:val="548DD4" w:themeColor="text2" w:themeTint="99"/>
        </w:rPr>
      </w:pPr>
      <w:r w:rsidRPr="00143426">
        <w:rPr>
          <w:color w:val="548DD4" w:themeColor="text2" w:themeTint="99"/>
        </w:rPr>
        <w:t>communicatie</w:t>
      </w:r>
      <w:r>
        <w:rPr>
          <w:color w:val="548DD4" w:themeColor="text2" w:themeTint="99"/>
        </w:rPr>
        <w:t>*</w:t>
      </w:r>
      <w:r w:rsidRPr="00143426">
        <w:rPr>
          <w:color w:val="548DD4" w:themeColor="text2" w:themeTint="99"/>
        </w:rPr>
        <w:t xml:space="preserve"> = disseminatie?</w:t>
      </w:r>
    </w:p>
    <w:p w14:paraId="2B4AD528" w14:textId="77777777" w:rsidR="00143426" w:rsidRDefault="00143426" w:rsidP="00143426">
      <w:pPr>
        <w:pStyle w:val="Ryckeveldebroodtekst"/>
        <w:tabs>
          <w:tab w:val="right" w:pos="8300"/>
        </w:tabs>
      </w:pPr>
      <w:r w:rsidRPr="006017EA">
        <w:rPr>
          <w:u w:val="single"/>
        </w:rPr>
        <w:t>Communicatie</w:t>
      </w:r>
      <w:r>
        <w:t xml:space="preserve"> over je project betekent</w:t>
      </w:r>
      <w:r w:rsidRPr="006B5A5A">
        <w:t xml:space="preserve"> </w:t>
      </w:r>
      <w:r w:rsidRPr="006017EA">
        <w:rPr>
          <w:b/>
        </w:rPr>
        <w:t>informatie</w:t>
      </w:r>
      <w:r w:rsidRPr="006B5A5A">
        <w:t xml:space="preserve"> </w:t>
      </w:r>
      <w:r>
        <w:t xml:space="preserve">verspreiden </w:t>
      </w:r>
      <w:r w:rsidRPr="006017EA">
        <w:rPr>
          <w:b/>
        </w:rPr>
        <w:t>over je project</w:t>
      </w:r>
      <w:r>
        <w:t xml:space="preserve"> </w:t>
      </w:r>
      <w:r w:rsidRPr="006B5A5A">
        <w:t>om te sensibiliseren</w:t>
      </w:r>
      <w:r>
        <w:t xml:space="preserve"> rond het projectthema</w:t>
      </w:r>
      <w:r w:rsidRPr="006B5A5A">
        <w:t xml:space="preserve"> en d</w:t>
      </w:r>
      <w:r>
        <w:t>e zichtbaarheid van de projectactiviteiten te vergroten</w:t>
      </w:r>
      <w:r w:rsidRPr="006B5A5A">
        <w:t>.</w:t>
      </w:r>
      <w:r>
        <w:t xml:space="preserve"> Communicatie loopt over de hele duur van het project en verder.</w:t>
      </w:r>
    </w:p>
    <w:p w14:paraId="70E01879" w14:textId="77777777" w:rsidR="00143426" w:rsidRDefault="00143426" w:rsidP="00143426">
      <w:pPr>
        <w:pStyle w:val="Ryckeveldebroodtekst"/>
        <w:tabs>
          <w:tab w:val="right" w:pos="8300"/>
        </w:tabs>
      </w:pPr>
      <w:r>
        <w:t xml:space="preserve">Bij </w:t>
      </w:r>
      <w:r>
        <w:rPr>
          <w:u w:val="single"/>
        </w:rPr>
        <w:t>d</w:t>
      </w:r>
      <w:r w:rsidRPr="006017EA">
        <w:rPr>
          <w:u w:val="single"/>
        </w:rPr>
        <w:t>isseminatie</w:t>
      </w:r>
      <w:r>
        <w:t xml:space="preserve"> wordt informatie over de </w:t>
      </w:r>
      <w:r w:rsidRPr="006017EA">
        <w:rPr>
          <w:b/>
        </w:rPr>
        <w:t>projectresultaten</w:t>
      </w:r>
      <w:r>
        <w:t xml:space="preserve"> gedeeld met kernactoren. Disseminatie gebeurt vooral, maar niet uitsluitend, naar het einde van het project toe, als de resultaten vorm krijgen.</w:t>
      </w:r>
    </w:p>
    <w:p w14:paraId="6017DBF5" w14:textId="77777777" w:rsidR="00143426" w:rsidRDefault="00143426" w:rsidP="00143426">
      <w:pPr>
        <w:pStyle w:val="Ryckeveldebroodtekst"/>
        <w:tabs>
          <w:tab w:val="right" w:pos="8300"/>
        </w:tabs>
      </w:pPr>
    </w:p>
    <w:p w14:paraId="0E5E258A" w14:textId="77777777" w:rsidR="00143426" w:rsidRPr="00143426" w:rsidRDefault="00143426" w:rsidP="00143426">
      <w:pPr>
        <w:pStyle w:val="Ryckeveldebroodtekst"/>
        <w:tabs>
          <w:tab w:val="right" w:pos="8300"/>
        </w:tabs>
        <w:rPr>
          <w:i/>
        </w:rPr>
      </w:pPr>
      <w:r w:rsidRPr="00143426">
        <w:rPr>
          <w:i/>
        </w:rPr>
        <w:t>* Hier hebben we het over externe communicatie, dus niet over communicatie tussen de partners of met de leerkrachten van de school.</w:t>
      </w:r>
    </w:p>
    <w:p w14:paraId="4CD2E950" w14:textId="77777777" w:rsidR="00143426" w:rsidRDefault="00143426" w:rsidP="00143426">
      <w:pPr>
        <w:pStyle w:val="Ryckeveldebroodtekst"/>
        <w:tabs>
          <w:tab w:val="right" w:pos="8300"/>
        </w:tabs>
      </w:pPr>
    </w:p>
    <w:p w14:paraId="524D7528" w14:textId="77777777" w:rsidR="00143426" w:rsidRPr="008A3856" w:rsidRDefault="00143426" w:rsidP="00143426">
      <w:pPr>
        <w:pStyle w:val="RyckeveldeKop3"/>
        <w:rPr>
          <w:color w:val="548DD4" w:themeColor="text2" w:themeTint="99"/>
        </w:rPr>
      </w:pPr>
      <w:r w:rsidRPr="008A3856">
        <w:rPr>
          <w:color w:val="548DD4" w:themeColor="text2" w:themeTint="99"/>
        </w:rPr>
        <w:t>Waarom communiceren en dissemineren?</w:t>
      </w:r>
    </w:p>
    <w:p w14:paraId="00946A3C" w14:textId="77777777" w:rsidR="00143426" w:rsidRDefault="0058518D" w:rsidP="00143426">
      <w:pPr>
        <w:pStyle w:val="Ryckeveldebroodtekst"/>
        <w:numPr>
          <w:ilvl w:val="0"/>
          <w:numId w:val="36"/>
        </w:numPr>
        <w:tabs>
          <w:tab w:val="right" w:pos="8300"/>
        </w:tabs>
        <w:ind w:left="426" w:hanging="426"/>
      </w:pPr>
      <w:r>
        <w:t xml:space="preserve">Om </w:t>
      </w:r>
      <w:r w:rsidR="00143426">
        <w:t xml:space="preserve">het project </w:t>
      </w:r>
      <w:r>
        <w:t>een grotere impact en dus lange</w:t>
      </w:r>
      <w:r w:rsidR="00143426">
        <w:t>termijneffect</w:t>
      </w:r>
      <w:r>
        <w:t xml:space="preserve"> te geven</w:t>
      </w:r>
      <w:r w:rsidR="00143426">
        <w:t>.</w:t>
      </w:r>
    </w:p>
    <w:p w14:paraId="58BC2616" w14:textId="77777777" w:rsidR="00143426" w:rsidRDefault="0058518D" w:rsidP="00143426">
      <w:pPr>
        <w:pStyle w:val="Ryckeveldebroodtekst"/>
        <w:numPr>
          <w:ilvl w:val="0"/>
          <w:numId w:val="36"/>
        </w:numPr>
        <w:tabs>
          <w:tab w:val="right" w:pos="8300"/>
        </w:tabs>
        <w:ind w:left="426" w:hanging="426"/>
      </w:pPr>
      <w:r>
        <w:t>O</w:t>
      </w:r>
      <w:r w:rsidR="00143426">
        <w:t xml:space="preserve">m expertise te delen, stakeholders te inspireren of beleidsmakers te beïnvloeden. </w:t>
      </w:r>
    </w:p>
    <w:p w14:paraId="450DECDD" w14:textId="77777777" w:rsidR="00143426" w:rsidRDefault="00143426" w:rsidP="00143426">
      <w:pPr>
        <w:pStyle w:val="Ryckeveldebroodtekst"/>
        <w:numPr>
          <w:ilvl w:val="0"/>
          <w:numId w:val="36"/>
        </w:numPr>
        <w:tabs>
          <w:tab w:val="right" w:pos="8300"/>
        </w:tabs>
        <w:ind w:left="426" w:hanging="426"/>
      </w:pPr>
      <w:r>
        <w:t>Het is een manier om stakeholders te betrekken bij het project en input en feedback te krijgen.</w:t>
      </w:r>
    </w:p>
    <w:p w14:paraId="4244BB8B" w14:textId="77777777" w:rsidR="00143426" w:rsidRDefault="0058518D" w:rsidP="00143426">
      <w:pPr>
        <w:pStyle w:val="Ryckeveldebroodtekst"/>
        <w:numPr>
          <w:ilvl w:val="0"/>
          <w:numId w:val="36"/>
        </w:numPr>
        <w:tabs>
          <w:tab w:val="right" w:pos="8300"/>
        </w:tabs>
        <w:ind w:left="426" w:hanging="426"/>
      </w:pPr>
      <w:r>
        <w:t>O</w:t>
      </w:r>
      <w:r w:rsidR="00143426">
        <w:t>m je netwerk uit te breiden en nieuwe partnerschappen aan te gaan.</w:t>
      </w:r>
    </w:p>
    <w:p w14:paraId="61DB947E" w14:textId="77777777" w:rsidR="00143426" w:rsidRDefault="00F113E9" w:rsidP="00143426">
      <w:pPr>
        <w:pStyle w:val="Ryckeveldebroodtekst"/>
        <w:numPr>
          <w:ilvl w:val="0"/>
          <w:numId w:val="36"/>
        </w:numPr>
        <w:tabs>
          <w:tab w:val="right" w:pos="8300"/>
        </w:tabs>
        <w:ind w:left="426" w:hanging="426"/>
      </w:pPr>
      <w:r>
        <w:t xml:space="preserve">Om de </w:t>
      </w:r>
      <w:r w:rsidR="00143426">
        <w:t xml:space="preserve">school </w:t>
      </w:r>
      <w:r>
        <w:t xml:space="preserve">te </w:t>
      </w:r>
      <w:r w:rsidR="00143426">
        <w:t>profile</w:t>
      </w:r>
      <w:r>
        <w:t xml:space="preserve">ren </w:t>
      </w:r>
      <w:r w:rsidR="00143426">
        <w:t>als school met een internationaal profiel.</w:t>
      </w:r>
    </w:p>
    <w:p w14:paraId="3FDC8D2D" w14:textId="77777777" w:rsidR="00143426" w:rsidRDefault="00F113E9" w:rsidP="00143426">
      <w:pPr>
        <w:pStyle w:val="Ryckeveldebroodtekst"/>
        <w:numPr>
          <w:ilvl w:val="0"/>
          <w:numId w:val="36"/>
        </w:numPr>
        <w:tabs>
          <w:tab w:val="right" w:pos="8300"/>
        </w:tabs>
        <w:ind w:left="426" w:hanging="426"/>
      </w:pPr>
      <w:r>
        <w:t xml:space="preserve">Omdat </w:t>
      </w:r>
      <w:r w:rsidR="00143426">
        <w:t>subsidiërende instanties verwachten dat het project kenbaar gemaakt wordt en de resultaten verspreid worden.</w:t>
      </w:r>
    </w:p>
    <w:p w14:paraId="0B20C44D" w14:textId="77777777" w:rsidR="00143426" w:rsidRDefault="00F113E9" w:rsidP="00143426">
      <w:pPr>
        <w:pStyle w:val="Ryckeveldebroodtekst"/>
        <w:numPr>
          <w:ilvl w:val="0"/>
          <w:numId w:val="36"/>
        </w:numPr>
        <w:tabs>
          <w:tab w:val="right" w:pos="8300"/>
        </w:tabs>
        <w:ind w:left="426" w:hanging="426"/>
      </w:pPr>
      <w:r>
        <w:t xml:space="preserve">Om </w:t>
      </w:r>
      <w:r w:rsidR="00143426">
        <w:t>je doelgroep(en) over het projectthema</w:t>
      </w:r>
      <w:r w:rsidRPr="00F113E9">
        <w:t xml:space="preserve"> </w:t>
      </w:r>
      <w:r>
        <w:t>te sensibiliseren</w:t>
      </w:r>
      <w:r w:rsidR="00143426">
        <w:t>.</w:t>
      </w:r>
    </w:p>
    <w:p w14:paraId="0317865C" w14:textId="77777777" w:rsidR="00143426" w:rsidRDefault="00F113E9" w:rsidP="00143426">
      <w:pPr>
        <w:pStyle w:val="Ryckeveldebroodtekst"/>
        <w:numPr>
          <w:ilvl w:val="0"/>
          <w:numId w:val="36"/>
        </w:numPr>
        <w:tabs>
          <w:tab w:val="right" w:pos="8300"/>
        </w:tabs>
        <w:ind w:left="426" w:hanging="426"/>
      </w:pPr>
      <w:r>
        <w:t xml:space="preserve">Om erkenning te krijgen voor </w:t>
      </w:r>
      <w:r w:rsidR="00143426">
        <w:t>het projectwerk.</w:t>
      </w:r>
    </w:p>
    <w:p w14:paraId="388A165E" w14:textId="77777777" w:rsidR="00143426" w:rsidRDefault="00F113E9" w:rsidP="00143426">
      <w:pPr>
        <w:pStyle w:val="Ryckeveldebroodtekst"/>
        <w:numPr>
          <w:ilvl w:val="0"/>
          <w:numId w:val="36"/>
        </w:numPr>
        <w:tabs>
          <w:tab w:val="right" w:pos="8300"/>
        </w:tabs>
        <w:ind w:left="426" w:hanging="426"/>
      </w:pPr>
      <w:r>
        <w:t>O</w:t>
      </w:r>
      <w:r w:rsidR="00143426">
        <w:t>m ouderbetrokkenheid te vergroten.</w:t>
      </w:r>
    </w:p>
    <w:p w14:paraId="2488EEAB" w14:textId="77777777" w:rsidR="00143426" w:rsidRPr="005A093E" w:rsidRDefault="00143426" w:rsidP="00143426">
      <w:pPr>
        <w:pStyle w:val="Ryckeveldebroodtekst"/>
        <w:numPr>
          <w:ilvl w:val="0"/>
          <w:numId w:val="36"/>
        </w:numPr>
        <w:tabs>
          <w:tab w:val="right" w:pos="8300"/>
        </w:tabs>
        <w:ind w:left="426" w:hanging="426"/>
      </w:pPr>
      <w:r>
        <w:t>enz.</w:t>
      </w:r>
    </w:p>
    <w:p w14:paraId="3438CA6C" w14:textId="77777777" w:rsidR="00143426" w:rsidRDefault="00143426" w:rsidP="00143426">
      <w:pPr>
        <w:pStyle w:val="Ryckeveldebroodtekst"/>
        <w:tabs>
          <w:tab w:val="right" w:pos="8300"/>
        </w:tabs>
      </w:pPr>
    </w:p>
    <w:p w14:paraId="01BA62D6" w14:textId="77777777" w:rsidR="00A21DD8" w:rsidRDefault="00A21DD8">
      <w:pPr>
        <w:rPr>
          <w:rFonts w:asciiTheme="minorHAnsi" w:eastAsia="Times New Roman" w:hAnsiTheme="minorHAnsi"/>
          <w:sz w:val="22"/>
          <w:szCs w:val="20"/>
          <w:lang w:val="nl-BE"/>
        </w:rPr>
      </w:pPr>
    </w:p>
    <w:p w14:paraId="666E57CC" w14:textId="77777777" w:rsidR="00143426" w:rsidRDefault="00143426">
      <w:pPr>
        <w:rPr>
          <w:rFonts w:asciiTheme="minorHAnsi" w:eastAsia="Times New Roman" w:hAnsiTheme="minorHAnsi"/>
          <w:sz w:val="22"/>
          <w:szCs w:val="20"/>
          <w:lang w:val="nl-BE"/>
        </w:rPr>
      </w:pPr>
    </w:p>
    <w:p w14:paraId="322B25D3" w14:textId="77777777" w:rsidR="00A21DD8" w:rsidRPr="00952E7E" w:rsidRDefault="00326300" w:rsidP="00143426">
      <w:pPr>
        <w:pStyle w:val="Ryckeveldekop2"/>
      </w:pPr>
      <w:bookmarkStart w:id="42" w:name="_Toc535752009"/>
      <w:r>
        <w:lastRenderedPageBreak/>
        <w:t>Tips voor je communicatie- en disseminatieplan</w:t>
      </w:r>
      <w:bookmarkEnd w:id="42"/>
    </w:p>
    <w:tbl>
      <w:tblPr>
        <w:tblStyle w:val="Tabelraster"/>
        <w:tblW w:w="8359" w:type="dxa"/>
        <w:tblBorders>
          <w:top w:val="dashed" w:sz="4" w:space="0" w:color="7F7F7F" w:themeColor="text1" w:themeTint="80"/>
          <w:left w:val="dashed" w:sz="4" w:space="0" w:color="7F7F7F" w:themeColor="text1" w:themeTint="80"/>
          <w:bottom w:val="dashed" w:sz="4" w:space="0" w:color="7F7F7F" w:themeColor="text1" w:themeTint="80"/>
          <w:right w:val="dashed" w:sz="4" w:space="0" w:color="7F7F7F" w:themeColor="text1" w:themeTint="80"/>
          <w:insideH w:val="dashed" w:sz="4" w:space="0" w:color="7F7F7F" w:themeColor="text1" w:themeTint="80"/>
          <w:insideV w:val="dashed" w:sz="4" w:space="0" w:color="7F7F7F" w:themeColor="text1" w:themeTint="80"/>
        </w:tblBorders>
        <w:tblLook w:val="04A0" w:firstRow="1" w:lastRow="0" w:firstColumn="1" w:lastColumn="0" w:noHBand="0" w:noVBand="1"/>
      </w:tblPr>
      <w:tblGrid>
        <w:gridCol w:w="2166"/>
        <w:gridCol w:w="6193"/>
      </w:tblGrid>
      <w:tr w:rsidR="00A21DD8" w14:paraId="4416A921" w14:textId="77777777" w:rsidTr="00C011FC">
        <w:tc>
          <w:tcPr>
            <w:tcW w:w="2166" w:type="dxa"/>
          </w:tcPr>
          <w:p w14:paraId="3C56CBAC" w14:textId="77777777" w:rsidR="00A21DD8" w:rsidRPr="008A7F4D" w:rsidRDefault="00A21DD8" w:rsidP="00C011FC">
            <w:pPr>
              <w:pStyle w:val="Ryckeveldebroodtekst"/>
              <w:tabs>
                <w:tab w:val="right" w:pos="8300"/>
              </w:tabs>
              <w:rPr>
                <w:sz w:val="4"/>
                <w:szCs w:val="4"/>
              </w:rPr>
            </w:pPr>
          </w:p>
          <w:p w14:paraId="68D04BEA" w14:textId="77777777" w:rsidR="00A21DD8" w:rsidRDefault="00A21DD8" w:rsidP="00C011FC">
            <w:pPr>
              <w:pStyle w:val="Ryckeveldebroodtekst"/>
              <w:tabs>
                <w:tab w:val="right" w:pos="8300"/>
              </w:tabs>
            </w:pPr>
            <w:r>
              <w:rPr>
                <w:noProof/>
                <w:lang w:eastAsia="nl-BE"/>
              </w:rPr>
              <w:drawing>
                <wp:inline distT="0" distB="0" distL="0" distR="0" wp14:anchorId="4BB802D4" wp14:editId="6D516D3C">
                  <wp:extent cx="1234328" cy="1440000"/>
                  <wp:effectExtent l="0" t="0" r="4445" b="8255"/>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 Tips_01.jpg"/>
                          <pic:cNvPicPr/>
                        </pic:nvPicPr>
                        <pic:blipFill>
                          <a:blip r:embed="rId147">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193" w:type="dxa"/>
          </w:tcPr>
          <w:p w14:paraId="19FD4652" w14:textId="77777777" w:rsidR="00A21DD8" w:rsidRPr="008A3856" w:rsidRDefault="00A21DD8" w:rsidP="00C011FC">
            <w:pPr>
              <w:pStyle w:val="RyckeveldeKop3"/>
              <w:rPr>
                <w:color w:val="548DD4" w:themeColor="text2" w:themeTint="99"/>
              </w:rPr>
            </w:pPr>
            <w:r w:rsidRPr="008A3856">
              <w:rPr>
                <w:color w:val="548DD4" w:themeColor="text2" w:themeTint="99"/>
              </w:rPr>
              <w:t>Tip 1: GEEF JE PROJECT EEN VISUELE IDENTITEIT</w:t>
            </w:r>
          </w:p>
          <w:p w14:paraId="247F8A5D" w14:textId="77777777" w:rsidR="00A21DD8" w:rsidRDefault="00A21DD8" w:rsidP="00C011FC">
            <w:pPr>
              <w:pStyle w:val="Ryckeveldebroodtekst"/>
              <w:tabs>
                <w:tab w:val="right" w:pos="8300"/>
              </w:tabs>
            </w:pPr>
            <w:r>
              <w:t xml:space="preserve">Werk een </w:t>
            </w:r>
            <w:r w:rsidRPr="009209FE">
              <w:rPr>
                <w:b/>
              </w:rPr>
              <w:t>consistente look en feel</w:t>
            </w:r>
            <w:r>
              <w:t xml:space="preserve"> uit voor je grensoverschrijdende projecten en pas die systematisch toe, zodat die herkenbaar wordt. Om dit te realiseren, zorg je best voor:</w:t>
            </w:r>
          </w:p>
          <w:p w14:paraId="4BEBCBB4" w14:textId="77777777" w:rsidR="00A21DD8" w:rsidRDefault="00A21DD8" w:rsidP="00612D38">
            <w:pPr>
              <w:pStyle w:val="Ryckeveldebroodtekst"/>
              <w:numPr>
                <w:ilvl w:val="0"/>
                <w:numId w:val="34"/>
              </w:numPr>
              <w:tabs>
                <w:tab w:val="right" w:pos="8300"/>
              </w:tabs>
              <w:ind w:left="273" w:hanging="273"/>
            </w:pPr>
            <w:r>
              <w:t>een passend logo</w:t>
            </w:r>
          </w:p>
          <w:p w14:paraId="2FF2A1E4" w14:textId="77777777" w:rsidR="00A21DD8" w:rsidRDefault="00A21DD8" w:rsidP="00612D38">
            <w:pPr>
              <w:pStyle w:val="Ryckeveldebroodtekst"/>
              <w:numPr>
                <w:ilvl w:val="0"/>
                <w:numId w:val="34"/>
              </w:numPr>
              <w:tabs>
                <w:tab w:val="right" w:pos="8300"/>
              </w:tabs>
              <w:ind w:left="273" w:hanging="273"/>
            </w:pPr>
            <w:r>
              <w:t>een inspirerende en betekenisvolle titel</w:t>
            </w:r>
          </w:p>
          <w:p w14:paraId="0A397814" w14:textId="77777777" w:rsidR="00A21DD8" w:rsidRDefault="00A21DD8" w:rsidP="00612D38">
            <w:pPr>
              <w:pStyle w:val="Ryckeveldebroodtekst"/>
              <w:numPr>
                <w:ilvl w:val="0"/>
                <w:numId w:val="34"/>
              </w:numPr>
              <w:tabs>
                <w:tab w:val="right" w:pos="8300"/>
              </w:tabs>
              <w:ind w:left="273" w:hanging="273"/>
            </w:pPr>
            <w:r>
              <w:t>een dynamisch foto-/videobestand van de projectactiviteiten</w:t>
            </w:r>
          </w:p>
          <w:p w14:paraId="59C05F58" w14:textId="77777777" w:rsidR="00A21DD8" w:rsidRDefault="00A21DD8" w:rsidP="00612D38">
            <w:pPr>
              <w:pStyle w:val="Ryckeveldebroodtekst"/>
              <w:numPr>
                <w:ilvl w:val="0"/>
                <w:numId w:val="34"/>
              </w:numPr>
              <w:tabs>
                <w:tab w:val="right" w:pos="8300"/>
              </w:tabs>
              <w:ind w:left="273" w:hanging="273"/>
            </w:pPr>
            <w:r>
              <w:t>promotiemateriaal, zoals flyers, een projectwebsite, enz.</w:t>
            </w:r>
          </w:p>
        </w:tc>
      </w:tr>
      <w:tr w:rsidR="00A21DD8" w14:paraId="5EE74912" w14:textId="77777777" w:rsidTr="00C011FC">
        <w:tc>
          <w:tcPr>
            <w:tcW w:w="8359" w:type="dxa"/>
            <w:gridSpan w:val="2"/>
            <w:shd w:val="clear" w:color="auto" w:fill="FFFFFF" w:themeFill="background1"/>
          </w:tcPr>
          <w:p w14:paraId="346341FD" w14:textId="77777777" w:rsidR="00A21DD8" w:rsidRDefault="00A21DD8" w:rsidP="00C011FC">
            <w:pPr>
              <w:pStyle w:val="Ryckeveldebroodtekst"/>
            </w:pPr>
          </w:p>
        </w:tc>
      </w:tr>
      <w:tr w:rsidR="00A21DD8" w:rsidRPr="00A50035" w14:paraId="46402161" w14:textId="77777777" w:rsidTr="00C011FC">
        <w:tc>
          <w:tcPr>
            <w:tcW w:w="2166" w:type="dxa"/>
          </w:tcPr>
          <w:p w14:paraId="69EB2049" w14:textId="77777777" w:rsidR="00A21DD8" w:rsidRPr="008A7F4D" w:rsidRDefault="00A21DD8" w:rsidP="00C011FC">
            <w:pPr>
              <w:pStyle w:val="Ryckeveldebroodtekst"/>
              <w:tabs>
                <w:tab w:val="right" w:pos="8300"/>
              </w:tabs>
              <w:rPr>
                <w:noProof/>
                <w:sz w:val="4"/>
                <w:szCs w:val="4"/>
                <w:lang w:eastAsia="nl-BE"/>
              </w:rPr>
            </w:pPr>
          </w:p>
          <w:p w14:paraId="7C428E2C" w14:textId="77777777" w:rsidR="00A21DD8" w:rsidRDefault="00A21DD8" w:rsidP="00C011FC">
            <w:pPr>
              <w:pStyle w:val="Ryckeveldebroodtekst"/>
              <w:tabs>
                <w:tab w:val="right" w:pos="8300"/>
              </w:tabs>
              <w:rPr>
                <w:noProof/>
                <w:lang w:eastAsia="nl-BE"/>
              </w:rPr>
            </w:pPr>
            <w:r>
              <w:rPr>
                <w:noProof/>
                <w:lang w:eastAsia="nl-BE"/>
              </w:rPr>
              <w:drawing>
                <wp:inline distT="0" distB="0" distL="0" distR="0" wp14:anchorId="67D8780D" wp14:editId="7682823B">
                  <wp:extent cx="1234328" cy="1440000"/>
                  <wp:effectExtent l="0" t="0" r="4445" b="8255"/>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ep-calm-and-sell-your-project.jpg"/>
                          <pic:cNvPicPr/>
                        </pic:nvPicPr>
                        <pic:blipFill>
                          <a:blip r:embed="rId148">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193" w:type="dxa"/>
          </w:tcPr>
          <w:p w14:paraId="20551F47" w14:textId="77777777" w:rsidR="00A21DD8" w:rsidRPr="008A3856" w:rsidRDefault="00A21DD8" w:rsidP="00C011FC">
            <w:pPr>
              <w:pStyle w:val="RyckeveldeKop3"/>
              <w:rPr>
                <w:color w:val="548DD4" w:themeColor="text2" w:themeTint="99"/>
              </w:rPr>
            </w:pPr>
            <w:r w:rsidRPr="008A3856">
              <w:rPr>
                <w:color w:val="548DD4" w:themeColor="text2" w:themeTint="99"/>
              </w:rPr>
              <w:t>tip 2: ‘Verkoop’ je project en haar resultaten</w:t>
            </w:r>
          </w:p>
          <w:p w14:paraId="7C9DB2D8" w14:textId="77777777" w:rsidR="00A21DD8" w:rsidRDefault="00A21DD8" w:rsidP="00C011FC">
            <w:pPr>
              <w:pStyle w:val="Ryckeveldebroodtekst"/>
            </w:pPr>
            <w:r>
              <w:t>Communiceer je project als een verhaal: “</w:t>
            </w:r>
            <w:proofErr w:type="spellStart"/>
            <w:r w:rsidRPr="0059689E">
              <w:rPr>
                <w:i/>
              </w:rPr>
              <w:t>tell</w:t>
            </w:r>
            <w:proofErr w:type="spellEnd"/>
            <w:r w:rsidRPr="0059689E">
              <w:rPr>
                <w:i/>
              </w:rPr>
              <w:t xml:space="preserve"> </w:t>
            </w:r>
            <w:proofErr w:type="spellStart"/>
            <w:r w:rsidRPr="0059689E">
              <w:rPr>
                <w:i/>
              </w:rPr>
              <w:t>and</w:t>
            </w:r>
            <w:proofErr w:type="spellEnd"/>
            <w:r w:rsidRPr="0059689E">
              <w:rPr>
                <w:i/>
              </w:rPr>
              <w:t xml:space="preserve"> </w:t>
            </w:r>
            <w:proofErr w:type="spellStart"/>
            <w:r w:rsidRPr="0059689E">
              <w:rPr>
                <w:i/>
              </w:rPr>
              <w:t>sell</w:t>
            </w:r>
            <w:proofErr w:type="spellEnd"/>
            <w:r>
              <w:t>”. Hoe?</w:t>
            </w:r>
          </w:p>
          <w:p w14:paraId="48E2F052" w14:textId="77777777" w:rsidR="00A21DD8" w:rsidRDefault="00A21DD8" w:rsidP="00612D38">
            <w:pPr>
              <w:pStyle w:val="Ryckeveldebroodtekst"/>
              <w:numPr>
                <w:ilvl w:val="0"/>
                <w:numId w:val="34"/>
              </w:numPr>
              <w:tabs>
                <w:tab w:val="right" w:pos="8300"/>
              </w:tabs>
              <w:ind w:left="273" w:hanging="273"/>
            </w:pPr>
            <w:r>
              <w:t>M</w:t>
            </w:r>
            <w:r w:rsidRPr="00A50035">
              <w:t xml:space="preserve">aak een </w:t>
            </w:r>
            <w:hyperlink r:id="rId149" w:history="1">
              <w:r w:rsidRPr="0059689E">
                <w:rPr>
                  <w:b/>
                </w:rPr>
                <w:t>elevator pitch</w:t>
              </w:r>
            </w:hyperlink>
            <w:r>
              <w:t xml:space="preserve"> </w:t>
            </w:r>
            <w:r w:rsidRPr="00A50035">
              <w:t>van 30 seconden</w:t>
            </w:r>
            <w:r w:rsidR="00143426">
              <w:t>. Leg daarbij kort en bondig uit waarover je project gaat,</w:t>
            </w:r>
            <w:r>
              <w:t xml:space="preserve"> met de ‘waarom’, ‘hoe’ en ‘wat’ van je project</w:t>
            </w:r>
            <w:r w:rsidRPr="00A50035">
              <w:t xml:space="preserve">. </w:t>
            </w:r>
            <w:r>
              <w:t xml:space="preserve">Zorg dat je ‘pitch’ een consistent verhaal is. </w:t>
            </w:r>
            <w:r>
              <w:br/>
              <w:t>En hou daarbij de doelgroep voor ogen. Denk na over de voordelen/meerwaarde van het project of de resultaten ervan voor hen: “</w:t>
            </w:r>
            <w:proofErr w:type="spellStart"/>
            <w:r w:rsidR="00F113E9">
              <w:rPr>
                <w:i/>
              </w:rPr>
              <w:t>W</w:t>
            </w:r>
            <w:r w:rsidRPr="0059689E">
              <w:rPr>
                <w:i/>
              </w:rPr>
              <w:t>hat’s</w:t>
            </w:r>
            <w:proofErr w:type="spellEnd"/>
            <w:r w:rsidRPr="0059689E">
              <w:rPr>
                <w:i/>
              </w:rPr>
              <w:t xml:space="preserve"> in </w:t>
            </w:r>
            <w:proofErr w:type="spellStart"/>
            <w:r w:rsidRPr="0059689E">
              <w:rPr>
                <w:i/>
              </w:rPr>
              <w:t>it</w:t>
            </w:r>
            <w:proofErr w:type="spellEnd"/>
            <w:r w:rsidRPr="0059689E">
              <w:rPr>
                <w:i/>
              </w:rPr>
              <w:t xml:space="preserve"> </w:t>
            </w:r>
            <w:proofErr w:type="spellStart"/>
            <w:r w:rsidRPr="0059689E">
              <w:rPr>
                <w:i/>
              </w:rPr>
              <w:t>for</w:t>
            </w:r>
            <w:proofErr w:type="spellEnd"/>
            <w:r w:rsidRPr="0059689E">
              <w:rPr>
                <w:i/>
              </w:rPr>
              <w:t xml:space="preserve"> </w:t>
            </w:r>
            <w:proofErr w:type="spellStart"/>
            <w:r w:rsidR="00F113E9">
              <w:rPr>
                <w:i/>
              </w:rPr>
              <w:t>you</w:t>
            </w:r>
            <w:proofErr w:type="spellEnd"/>
            <w:r w:rsidRPr="0059689E">
              <w:rPr>
                <w:i/>
              </w:rPr>
              <w:t>?</w:t>
            </w:r>
            <w:r>
              <w:t>”</w:t>
            </w:r>
          </w:p>
          <w:p w14:paraId="452A4A56" w14:textId="77777777" w:rsidR="00A21DD8" w:rsidRDefault="00A21DD8" w:rsidP="00612D38">
            <w:pPr>
              <w:pStyle w:val="Ryckeveldebroodtekst"/>
              <w:numPr>
                <w:ilvl w:val="0"/>
                <w:numId w:val="34"/>
              </w:numPr>
              <w:tabs>
                <w:tab w:val="right" w:pos="8300"/>
              </w:tabs>
              <w:ind w:left="273" w:hanging="273"/>
            </w:pPr>
            <w:r>
              <w:t xml:space="preserve">Zorg voor een </w:t>
            </w:r>
            <w:r w:rsidRPr="0059689E">
              <w:rPr>
                <w:b/>
              </w:rPr>
              <w:t>eenduidige communicatie</w:t>
            </w:r>
            <w:r>
              <w:t>. Maak daarom een document met basisinformatie: meerwaarde, doelstellingen, activiteiten, resultaten, partners, contactgegevens, enz., dat door alle betrokkenen kan gebruikt worden.</w:t>
            </w:r>
          </w:p>
          <w:p w14:paraId="0272A933" w14:textId="77777777" w:rsidR="00A21DD8" w:rsidRDefault="00A21DD8" w:rsidP="00C011FC">
            <w:pPr>
              <w:pStyle w:val="Ryckeveldebroodtekst"/>
              <w:ind w:left="317"/>
            </w:pPr>
            <w:r w:rsidRPr="0059689E">
              <w:rPr>
                <w:i/>
                <w:u w:val="single"/>
              </w:rPr>
              <w:t>Tips</w:t>
            </w:r>
          </w:p>
          <w:p w14:paraId="03D1C8D9" w14:textId="77777777" w:rsidR="00A21DD8" w:rsidRDefault="00A21DD8" w:rsidP="00612D38">
            <w:pPr>
              <w:pStyle w:val="Ryckeveldebroodtekst"/>
              <w:numPr>
                <w:ilvl w:val="0"/>
                <w:numId w:val="35"/>
              </w:numPr>
              <w:ind w:left="698"/>
            </w:pPr>
            <w:r>
              <w:t xml:space="preserve">kopieer </w:t>
            </w:r>
            <w:r w:rsidR="00143426">
              <w:t xml:space="preserve">niet </w:t>
            </w:r>
            <w:r>
              <w:t xml:space="preserve">de teksten van je subsidiedossier! </w:t>
            </w:r>
          </w:p>
          <w:p w14:paraId="2212CC9B" w14:textId="77777777" w:rsidR="00A21DD8" w:rsidRDefault="00A21DD8" w:rsidP="00612D38">
            <w:pPr>
              <w:pStyle w:val="Ryckeveldebroodtekst"/>
              <w:numPr>
                <w:ilvl w:val="0"/>
                <w:numId w:val="35"/>
              </w:numPr>
              <w:ind w:left="698"/>
            </w:pPr>
            <w:r>
              <w:t>zorg ervoor dat de tekst makkelijk aanpasbaar is om te communiceren naar verschillende doelgroepen.</w:t>
            </w:r>
          </w:p>
        </w:tc>
      </w:tr>
      <w:tr w:rsidR="00A21DD8" w:rsidRPr="00A50035" w14:paraId="22287AF6" w14:textId="77777777" w:rsidTr="00C011FC">
        <w:tc>
          <w:tcPr>
            <w:tcW w:w="8359" w:type="dxa"/>
            <w:gridSpan w:val="2"/>
            <w:shd w:val="clear" w:color="auto" w:fill="FFFFFF" w:themeFill="background1"/>
          </w:tcPr>
          <w:p w14:paraId="254D50FB" w14:textId="77777777" w:rsidR="00A21DD8" w:rsidRDefault="00A21DD8" w:rsidP="00C011FC">
            <w:pPr>
              <w:pStyle w:val="Ryckeveldebroodtekst"/>
            </w:pPr>
          </w:p>
        </w:tc>
      </w:tr>
      <w:tr w:rsidR="00A21DD8" w:rsidRPr="00A50035" w14:paraId="7E68843B" w14:textId="77777777" w:rsidTr="00C011FC">
        <w:tc>
          <w:tcPr>
            <w:tcW w:w="2166" w:type="dxa"/>
          </w:tcPr>
          <w:p w14:paraId="0601F7AD" w14:textId="77777777" w:rsidR="00A21DD8" w:rsidRPr="008A7F4D" w:rsidRDefault="00A21DD8" w:rsidP="00C011FC">
            <w:pPr>
              <w:pStyle w:val="Ryckeveldebroodtekst"/>
              <w:tabs>
                <w:tab w:val="right" w:pos="8300"/>
              </w:tabs>
              <w:rPr>
                <w:noProof/>
                <w:sz w:val="4"/>
                <w:szCs w:val="4"/>
                <w:lang w:eastAsia="nl-BE"/>
              </w:rPr>
            </w:pPr>
          </w:p>
          <w:p w14:paraId="14876631" w14:textId="77777777" w:rsidR="00A21DD8" w:rsidRDefault="00A21DD8" w:rsidP="00C011FC">
            <w:pPr>
              <w:pStyle w:val="Ryckeveldebroodtekst"/>
              <w:tabs>
                <w:tab w:val="right" w:pos="8300"/>
              </w:tabs>
              <w:rPr>
                <w:noProof/>
                <w:lang w:eastAsia="nl-BE"/>
              </w:rPr>
            </w:pPr>
            <w:r>
              <w:rPr>
                <w:noProof/>
                <w:lang w:eastAsia="nl-BE"/>
              </w:rPr>
              <w:drawing>
                <wp:inline distT="0" distB="0" distL="0" distR="0" wp14:anchorId="07CB06C6" wp14:editId="12CF9ECB">
                  <wp:extent cx="1234328" cy="1440000"/>
                  <wp:effectExtent l="0" t="0" r="4445" b="8255"/>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eep-calm-and-communicate.jpg"/>
                          <pic:cNvPicPr/>
                        </pic:nvPicPr>
                        <pic:blipFill>
                          <a:blip r:embed="rId150">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193" w:type="dxa"/>
          </w:tcPr>
          <w:p w14:paraId="29681E13" w14:textId="77777777" w:rsidR="00A21DD8" w:rsidRPr="008A3856" w:rsidRDefault="00A21DD8" w:rsidP="00C011FC">
            <w:pPr>
              <w:pStyle w:val="RyckeveldeKop3"/>
              <w:rPr>
                <w:color w:val="548DD4" w:themeColor="text2" w:themeTint="99"/>
              </w:rPr>
            </w:pPr>
            <w:r w:rsidRPr="008A3856">
              <w:rPr>
                <w:color w:val="548DD4" w:themeColor="text2" w:themeTint="99"/>
              </w:rPr>
              <w:t>tip 3: Check de communicatiekanalen van je school</w:t>
            </w:r>
          </w:p>
          <w:p w14:paraId="1A568231" w14:textId="77777777" w:rsidR="00A21DD8" w:rsidRPr="00BA4523" w:rsidRDefault="00A21DD8" w:rsidP="00C011FC">
            <w:pPr>
              <w:pStyle w:val="Ryckeveldebroodtekst"/>
              <w:tabs>
                <w:tab w:val="right" w:pos="8300"/>
              </w:tabs>
            </w:pPr>
            <w:r w:rsidRPr="00BA4523">
              <w:t xml:space="preserve">Maak een </w:t>
            </w:r>
            <w:proofErr w:type="spellStart"/>
            <w:r w:rsidRPr="00BA4523">
              <w:t>oplijsting</w:t>
            </w:r>
            <w:proofErr w:type="spellEnd"/>
            <w:r w:rsidRPr="00BA4523">
              <w:t xml:space="preserve"> van de </w:t>
            </w:r>
            <w:r w:rsidRPr="00BA4523">
              <w:rPr>
                <w:b/>
              </w:rPr>
              <w:t>communicatiekanalen</w:t>
            </w:r>
            <w:r w:rsidRPr="00BA4523">
              <w:t xml:space="preserve"> van de school en bekijk hoe je deze kan inzetten om je project en/of resultaten ervan te verspreiden</w:t>
            </w:r>
            <w:r>
              <w:t xml:space="preserve">. </w:t>
            </w:r>
          </w:p>
          <w:p w14:paraId="03CD49A0" w14:textId="77777777" w:rsidR="00A21DD8" w:rsidRPr="009949F9" w:rsidRDefault="00A21DD8" w:rsidP="00C011FC">
            <w:pPr>
              <w:pStyle w:val="Ryckeveldebroodtekst"/>
              <w:tabs>
                <w:tab w:val="right" w:pos="8300"/>
              </w:tabs>
            </w:pPr>
            <w:r w:rsidRPr="009949F9">
              <w:rPr>
                <w:u w:val="single"/>
              </w:rPr>
              <w:t>Voorbeelden</w:t>
            </w:r>
            <w:r w:rsidRPr="009949F9">
              <w:t>:</w:t>
            </w:r>
          </w:p>
          <w:p w14:paraId="758E3EF6" w14:textId="77777777" w:rsidR="00A21DD8" w:rsidRPr="009949F9" w:rsidRDefault="00A21DD8" w:rsidP="00612D38">
            <w:pPr>
              <w:pStyle w:val="Ryckeveldebroodtekst"/>
              <w:numPr>
                <w:ilvl w:val="0"/>
                <w:numId w:val="34"/>
              </w:numPr>
              <w:tabs>
                <w:tab w:val="right" w:pos="8300"/>
              </w:tabs>
              <w:ind w:left="273" w:hanging="273"/>
            </w:pPr>
            <w:r>
              <w:t>s</w:t>
            </w:r>
            <w:r w:rsidR="00F113E9">
              <w:t>chool/project</w:t>
            </w:r>
            <w:r w:rsidRPr="009949F9">
              <w:t>website</w:t>
            </w:r>
          </w:p>
          <w:p w14:paraId="6D125A47" w14:textId="77777777" w:rsidR="00A21DD8" w:rsidRPr="009949F9" w:rsidRDefault="00A21DD8" w:rsidP="00612D38">
            <w:pPr>
              <w:pStyle w:val="Ryckeveldebroodtekst"/>
              <w:numPr>
                <w:ilvl w:val="0"/>
                <w:numId w:val="34"/>
              </w:numPr>
              <w:tabs>
                <w:tab w:val="right" w:pos="8300"/>
              </w:tabs>
              <w:ind w:left="273" w:hanging="273"/>
            </w:pPr>
            <w:r>
              <w:t xml:space="preserve">nieuwsbrief, schoolkrantje, </w:t>
            </w:r>
            <w:r w:rsidRPr="009949F9">
              <w:t>blog</w:t>
            </w:r>
          </w:p>
          <w:p w14:paraId="741E39D2" w14:textId="77777777" w:rsidR="00A21DD8" w:rsidRPr="003E07DC" w:rsidRDefault="00A21DD8" w:rsidP="00612D38">
            <w:pPr>
              <w:pStyle w:val="Ryckeveldebroodtekst"/>
              <w:numPr>
                <w:ilvl w:val="0"/>
                <w:numId w:val="34"/>
              </w:numPr>
              <w:tabs>
                <w:tab w:val="right" w:pos="8300"/>
              </w:tabs>
              <w:ind w:left="273" w:hanging="273"/>
              <w:rPr>
                <w:lang w:val="en-GB"/>
              </w:rPr>
            </w:pPr>
            <w:proofErr w:type="spellStart"/>
            <w:r w:rsidRPr="003E07DC">
              <w:rPr>
                <w:lang w:val="en-GB"/>
              </w:rPr>
              <w:t>sociale</w:t>
            </w:r>
            <w:proofErr w:type="spellEnd"/>
            <w:r w:rsidRPr="003E07DC">
              <w:rPr>
                <w:lang w:val="en-GB"/>
              </w:rPr>
              <w:t xml:space="preserve"> media: Facebook, Twitter, </w:t>
            </w:r>
            <w:r>
              <w:rPr>
                <w:lang w:val="en-GB"/>
              </w:rPr>
              <w:t xml:space="preserve">Instagram, </w:t>
            </w:r>
            <w:r w:rsidRPr="003E07DC">
              <w:rPr>
                <w:lang w:val="en-GB"/>
              </w:rPr>
              <w:t xml:space="preserve">LinkedIn, </w:t>
            </w:r>
            <w:proofErr w:type="spellStart"/>
            <w:r w:rsidRPr="003E07DC">
              <w:rPr>
                <w:lang w:val="en-GB"/>
              </w:rPr>
              <w:t>Youtube</w:t>
            </w:r>
            <w:proofErr w:type="spellEnd"/>
            <w:r w:rsidRPr="003E07DC">
              <w:rPr>
                <w:lang w:val="en-GB"/>
              </w:rPr>
              <w:t>, podcast, app,…</w:t>
            </w:r>
          </w:p>
          <w:p w14:paraId="469D1A03" w14:textId="77777777" w:rsidR="00A21DD8" w:rsidRPr="00D44E59" w:rsidRDefault="00A21DD8" w:rsidP="00612D38">
            <w:pPr>
              <w:pStyle w:val="Ryckeveldebroodtekst"/>
              <w:numPr>
                <w:ilvl w:val="0"/>
                <w:numId w:val="34"/>
              </w:numPr>
              <w:tabs>
                <w:tab w:val="right" w:pos="8300"/>
              </w:tabs>
              <w:ind w:left="273" w:hanging="273"/>
            </w:pPr>
            <w:r>
              <w:t>persberichten</w:t>
            </w:r>
          </w:p>
          <w:p w14:paraId="13FBAE26" w14:textId="77777777" w:rsidR="00A21DD8" w:rsidRPr="00D44E59" w:rsidRDefault="00A21DD8" w:rsidP="00612D38">
            <w:pPr>
              <w:pStyle w:val="Ryckeveldebroodtekst"/>
              <w:numPr>
                <w:ilvl w:val="0"/>
                <w:numId w:val="34"/>
              </w:numPr>
              <w:tabs>
                <w:tab w:val="right" w:pos="8300"/>
              </w:tabs>
              <w:ind w:left="273" w:hanging="273"/>
            </w:pPr>
            <w:r>
              <w:t>d</w:t>
            </w:r>
            <w:r w:rsidRPr="00D44E59">
              <w:t>irect</w:t>
            </w:r>
            <w:r>
              <w:t>e</w:t>
            </w:r>
            <w:r w:rsidRPr="00D44E59">
              <w:t xml:space="preserve"> </w:t>
            </w:r>
            <w:proofErr w:type="spellStart"/>
            <w:r w:rsidRPr="00D44E59">
              <w:t>mailing</w:t>
            </w:r>
            <w:r>
              <w:t>s</w:t>
            </w:r>
            <w:proofErr w:type="spellEnd"/>
          </w:p>
          <w:p w14:paraId="39549F1A" w14:textId="77777777" w:rsidR="00A21DD8" w:rsidRPr="00A50035" w:rsidRDefault="00A21DD8" w:rsidP="00143426">
            <w:pPr>
              <w:pStyle w:val="Ryckeveldebroodtekst"/>
              <w:numPr>
                <w:ilvl w:val="0"/>
                <w:numId w:val="34"/>
              </w:numPr>
              <w:tabs>
                <w:tab w:val="right" w:pos="8300"/>
              </w:tabs>
              <w:ind w:left="273" w:hanging="273"/>
            </w:pPr>
            <w:r>
              <w:t>c</w:t>
            </w:r>
            <w:r w:rsidRPr="00D44E59">
              <w:t>onferen</w:t>
            </w:r>
            <w:r>
              <w:t>ties</w:t>
            </w:r>
            <w:r w:rsidRPr="00D44E59">
              <w:t>, stud</w:t>
            </w:r>
            <w:r>
              <w:t>iedagen, opendeurdag</w:t>
            </w:r>
          </w:p>
        </w:tc>
      </w:tr>
      <w:tr w:rsidR="00A21DD8" w:rsidRPr="00A50035" w14:paraId="12B07E5A" w14:textId="77777777" w:rsidTr="00C011FC">
        <w:tc>
          <w:tcPr>
            <w:tcW w:w="8359" w:type="dxa"/>
            <w:gridSpan w:val="2"/>
            <w:shd w:val="clear" w:color="auto" w:fill="FFFFFF" w:themeFill="background1"/>
          </w:tcPr>
          <w:p w14:paraId="0AA5B8D5" w14:textId="77777777" w:rsidR="00A21DD8" w:rsidRDefault="00A21DD8" w:rsidP="00C011FC">
            <w:pPr>
              <w:pStyle w:val="Ryckeveldebroodtekst"/>
            </w:pPr>
          </w:p>
        </w:tc>
      </w:tr>
      <w:tr w:rsidR="00A21DD8" w14:paraId="3782A314" w14:textId="77777777" w:rsidTr="00C011FC">
        <w:tc>
          <w:tcPr>
            <w:tcW w:w="2166" w:type="dxa"/>
          </w:tcPr>
          <w:p w14:paraId="17EBF44D" w14:textId="77777777" w:rsidR="00A21DD8" w:rsidRPr="008A7F4D" w:rsidRDefault="00A21DD8" w:rsidP="00C011FC">
            <w:pPr>
              <w:pStyle w:val="Ryckeveldebroodtekst"/>
              <w:tabs>
                <w:tab w:val="right" w:pos="8300"/>
              </w:tabs>
              <w:rPr>
                <w:noProof/>
                <w:sz w:val="4"/>
                <w:szCs w:val="4"/>
                <w:lang w:eastAsia="nl-BE"/>
              </w:rPr>
            </w:pPr>
          </w:p>
          <w:p w14:paraId="5207EAE3" w14:textId="77777777" w:rsidR="00A21DD8" w:rsidRDefault="00A21DD8" w:rsidP="00C011FC">
            <w:pPr>
              <w:pStyle w:val="Ryckeveldebroodtekst"/>
              <w:tabs>
                <w:tab w:val="right" w:pos="8300"/>
              </w:tabs>
              <w:rPr>
                <w:noProof/>
                <w:lang w:eastAsia="nl-BE"/>
              </w:rPr>
            </w:pPr>
            <w:r>
              <w:rPr>
                <w:noProof/>
                <w:lang w:eastAsia="nl-BE"/>
              </w:rPr>
              <w:lastRenderedPageBreak/>
              <w:drawing>
                <wp:inline distT="0" distB="0" distL="0" distR="0" wp14:anchorId="420B8273" wp14:editId="4E98522A">
                  <wp:extent cx="1234328" cy="1440000"/>
                  <wp:effectExtent l="0" t="0" r="4445" b="825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 Tips_04.jpg"/>
                          <pic:cNvPicPr/>
                        </pic:nvPicPr>
                        <pic:blipFill>
                          <a:blip r:embed="rId151">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193" w:type="dxa"/>
          </w:tcPr>
          <w:p w14:paraId="14CAFA28" w14:textId="77777777" w:rsidR="00A21DD8" w:rsidRPr="008A3856" w:rsidRDefault="00A21DD8" w:rsidP="00C011FC">
            <w:pPr>
              <w:pStyle w:val="RyckeveldeKop3"/>
              <w:rPr>
                <w:color w:val="548DD4" w:themeColor="text2" w:themeTint="99"/>
              </w:rPr>
            </w:pPr>
            <w:r w:rsidRPr="008A3856">
              <w:rPr>
                <w:color w:val="548DD4" w:themeColor="text2" w:themeTint="99"/>
              </w:rPr>
              <w:lastRenderedPageBreak/>
              <w:t>tip 4: werk een communicatie- en disseminatieplan uit samen met je partners</w:t>
            </w:r>
          </w:p>
          <w:p w14:paraId="49EB9564" w14:textId="77777777" w:rsidR="00A21DD8" w:rsidRDefault="00A21DD8" w:rsidP="00C011FC">
            <w:pPr>
              <w:pStyle w:val="Ryckeveldebroodtekst"/>
              <w:tabs>
                <w:tab w:val="right" w:pos="8300"/>
              </w:tabs>
            </w:pPr>
            <w:r>
              <w:t>Binnen een grensoverschrijdend project moet iedereen zijn/haar steentje bijdragen om het project en de resultate</w:t>
            </w:r>
            <w:r w:rsidR="00143426">
              <w:t>n ervan te verspreiden. Zorg er</w:t>
            </w:r>
            <w:r>
              <w:t xml:space="preserve">voor dat de </w:t>
            </w:r>
            <w:r w:rsidRPr="00BA4523">
              <w:rPr>
                <w:b/>
              </w:rPr>
              <w:t>taken</w:t>
            </w:r>
            <w:r>
              <w:t xml:space="preserve"> goed </w:t>
            </w:r>
            <w:r w:rsidRPr="00BA4523">
              <w:rPr>
                <w:b/>
              </w:rPr>
              <w:t>verdeeld</w:t>
            </w:r>
            <w:r>
              <w:t xml:space="preserve"> worden op </w:t>
            </w:r>
            <w:r>
              <w:lastRenderedPageBreak/>
              <w:t xml:space="preserve">basis van ieders sterktes, bv. een </w:t>
            </w:r>
            <w:proofErr w:type="spellStart"/>
            <w:r>
              <w:t>ict</w:t>
            </w:r>
            <w:proofErr w:type="spellEnd"/>
            <w:r>
              <w:t>-coördinator kan instaan voor de projectweb</w:t>
            </w:r>
            <w:r w:rsidR="00143426">
              <w:t xml:space="preserve">site, iemand die goed is in </w:t>
            </w:r>
            <w:r>
              <w:t xml:space="preserve">teksten schrijven, kan </w:t>
            </w:r>
            <w:r w:rsidR="00143426">
              <w:t>zorgen voor de geschreven communicatie</w:t>
            </w:r>
            <w:r>
              <w:t>, enz.</w:t>
            </w:r>
          </w:p>
          <w:p w14:paraId="6DCEF464" w14:textId="77777777" w:rsidR="00A21DD8" w:rsidRDefault="00A21DD8" w:rsidP="00143426">
            <w:pPr>
              <w:pStyle w:val="Ryckeveldebroodtekst"/>
              <w:tabs>
                <w:tab w:val="right" w:pos="8300"/>
              </w:tabs>
            </w:pPr>
            <w:r>
              <w:t>Betrek ook de leerlingen als het gaat om leerlingenprojecten. Z</w:t>
            </w:r>
            <w:r w:rsidR="00143426">
              <w:t>ij</w:t>
            </w:r>
            <w:r>
              <w:t xml:space="preserve"> hebben bijvoorbeeld een enorm netwerk via sociale media.</w:t>
            </w:r>
          </w:p>
        </w:tc>
      </w:tr>
      <w:tr w:rsidR="00A21DD8" w14:paraId="6EBDEFCE" w14:textId="77777777" w:rsidTr="00C011FC">
        <w:tc>
          <w:tcPr>
            <w:tcW w:w="8359" w:type="dxa"/>
            <w:gridSpan w:val="2"/>
            <w:shd w:val="clear" w:color="auto" w:fill="FFFFFF" w:themeFill="background1"/>
          </w:tcPr>
          <w:p w14:paraId="29B70EC2" w14:textId="77777777" w:rsidR="00A21DD8" w:rsidRDefault="00A21DD8" w:rsidP="00C011FC">
            <w:pPr>
              <w:pStyle w:val="Ryckeveldebroodtekst"/>
            </w:pPr>
          </w:p>
        </w:tc>
      </w:tr>
      <w:tr w:rsidR="00A21DD8" w:rsidRPr="0022020B" w14:paraId="04E2D240" w14:textId="77777777" w:rsidTr="00C011FC">
        <w:tc>
          <w:tcPr>
            <w:tcW w:w="2166" w:type="dxa"/>
          </w:tcPr>
          <w:p w14:paraId="07A5AF0B" w14:textId="77777777" w:rsidR="00A21DD8" w:rsidRDefault="00A21DD8" w:rsidP="00C011FC">
            <w:pPr>
              <w:pStyle w:val="Ryckeveldebroodtekst"/>
              <w:tabs>
                <w:tab w:val="right" w:pos="8300"/>
              </w:tabs>
              <w:rPr>
                <w:noProof/>
                <w:lang w:eastAsia="nl-BE"/>
              </w:rPr>
            </w:pPr>
            <w:r>
              <w:rPr>
                <w:noProof/>
                <w:lang w:eastAsia="nl-BE"/>
              </w:rPr>
              <w:drawing>
                <wp:inline distT="0" distB="0" distL="0" distR="0" wp14:anchorId="4494EDAC" wp14:editId="206EC637">
                  <wp:extent cx="1234328" cy="1440000"/>
                  <wp:effectExtent l="0" t="0" r="4445" b="8255"/>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eep-calm-and-be-smart.jpg"/>
                          <pic:cNvPicPr/>
                        </pic:nvPicPr>
                        <pic:blipFill>
                          <a:blip r:embed="rId152">
                            <a:extLst>
                              <a:ext uri="{28A0092B-C50C-407E-A947-70E740481C1C}">
                                <a14:useLocalDpi xmlns:a14="http://schemas.microsoft.com/office/drawing/2010/main" val="0"/>
                              </a:ext>
                            </a:extLst>
                          </a:blip>
                          <a:stretch>
                            <a:fillRect/>
                          </a:stretch>
                        </pic:blipFill>
                        <pic:spPr>
                          <a:xfrm>
                            <a:off x="0" y="0"/>
                            <a:ext cx="1234328" cy="1440000"/>
                          </a:xfrm>
                          <a:prstGeom prst="rect">
                            <a:avLst/>
                          </a:prstGeom>
                        </pic:spPr>
                      </pic:pic>
                    </a:graphicData>
                  </a:graphic>
                </wp:inline>
              </w:drawing>
            </w:r>
          </w:p>
        </w:tc>
        <w:tc>
          <w:tcPr>
            <w:tcW w:w="6193" w:type="dxa"/>
          </w:tcPr>
          <w:p w14:paraId="7A39008D" w14:textId="77777777" w:rsidR="00A21DD8" w:rsidRPr="008A3856" w:rsidRDefault="00F113E9" w:rsidP="00C011FC">
            <w:pPr>
              <w:pStyle w:val="RyckeveldeKop3"/>
              <w:rPr>
                <w:color w:val="548DD4" w:themeColor="text2" w:themeTint="99"/>
              </w:rPr>
            </w:pPr>
            <w:r>
              <w:rPr>
                <w:color w:val="548DD4" w:themeColor="text2" w:themeTint="99"/>
              </w:rPr>
              <w:t>tip 5: wees efficië</w:t>
            </w:r>
            <w:r w:rsidR="00A21DD8" w:rsidRPr="008A3856">
              <w:rPr>
                <w:color w:val="548DD4" w:themeColor="text2" w:themeTint="99"/>
              </w:rPr>
              <w:t>nt en origineel</w:t>
            </w:r>
          </w:p>
          <w:p w14:paraId="77D70CF7" w14:textId="77777777" w:rsidR="00A21DD8" w:rsidRDefault="00A21DD8" w:rsidP="00612D38">
            <w:pPr>
              <w:pStyle w:val="Ryckeveldebroodtekst"/>
              <w:numPr>
                <w:ilvl w:val="0"/>
                <w:numId w:val="34"/>
              </w:numPr>
              <w:tabs>
                <w:tab w:val="right" w:pos="8300"/>
              </w:tabs>
              <w:ind w:left="273" w:hanging="273"/>
            </w:pPr>
            <w:r w:rsidRPr="0022020B">
              <w:t xml:space="preserve">Plan geen 100 </w:t>
            </w:r>
            <w:r>
              <w:t>communicatie-</w:t>
            </w:r>
            <w:r w:rsidRPr="0022020B">
              <w:t>acties, maar ‘slimme’ en effectieve acties</w:t>
            </w:r>
            <w:r>
              <w:t xml:space="preserve"> die een duidelijke impact hebben, bv.:</w:t>
            </w:r>
          </w:p>
          <w:p w14:paraId="101967BB" w14:textId="77777777" w:rsidR="00A21DD8" w:rsidRDefault="00A21DD8" w:rsidP="00612D38">
            <w:pPr>
              <w:pStyle w:val="Ryckeveldebroodtekst"/>
              <w:numPr>
                <w:ilvl w:val="0"/>
                <w:numId w:val="35"/>
              </w:numPr>
              <w:ind w:left="698"/>
            </w:pPr>
            <w:r>
              <w:t>koppel een wed</w:t>
            </w:r>
            <w:r w:rsidR="00F113E9">
              <w:t>strijd aan je communicatie</w:t>
            </w:r>
            <w:r>
              <w:t>actie: “</w:t>
            </w:r>
            <w:r w:rsidRPr="00BA4523">
              <w:rPr>
                <w:i/>
              </w:rPr>
              <w:t>Deel dit bericht en win een …!</w:t>
            </w:r>
            <w:r>
              <w:t>”</w:t>
            </w:r>
          </w:p>
          <w:p w14:paraId="39AD181F" w14:textId="77777777" w:rsidR="00A21DD8" w:rsidRDefault="00A21DD8" w:rsidP="00612D38">
            <w:pPr>
              <w:pStyle w:val="Ryckeveldebroodtekst"/>
              <w:numPr>
                <w:ilvl w:val="0"/>
                <w:numId w:val="35"/>
              </w:numPr>
              <w:ind w:left="698"/>
            </w:pPr>
            <w:r>
              <w:t>laat de leerlingen communiceren over het project via sociale media.</w:t>
            </w:r>
          </w:p>
          <w:p w14:paraId="40833707" w14:textId="77777777" w:rsidR="00A21DD8" w:rsidRPr="0022020B" w:rsidRDefault="00A21DD8" w:rsidP="00143426">
            <w:pPr>
              <w:pStyle w:val="Ryckeveldebroodtekst"/>
              <w:numPr>
                <w:ilvl w:val="0"/>
                <w:numId w:val="35"/>
              </w:numPr>
              <w:ind w:left="698"/>
            </w:pPr>
            <w:r>
              <w:t xml:space="preserve">verspreid doelgerichte Facebook en/of Twitter </w:t>
            </w:r>
            <w:proofErr w:type="spellStart"/>
            <w:r>
              <w:t>ads</w:t>
            </w:r>
            <w:proofErr w:type="spellEnd"/>
            <w:r>
              <w:t>.</w:t>
            </w:r>
          </w:p>
        </w:tc>
      </w:tr>
      <w:tr w:rsidR="00A21DD8" w:rsidRPr="00A50035" w14:paraId="3AEB4EE8" w14:textId="77777777" w:rsidTr="00C011FC">
        <w:tc>
          <w:tcPr>
            <w:tcW w:w="8359" w:type="dxa"/>
            <w:gridSpan w:val="2"/>
            <w:shd w:val="clear" w:color="auto" w:fill="FFFFFF" w:themeFill="background1"/>
          </w:tcPr>
          <w:p w14:paraId="0CA89867" w14:textId="77777777" w:rsidR="00A21DD8" w:rsidRDefault="00A21DD8" w:rsidP="00C011FC">
            <w:pPr>
              <w:pStyle w:val="Ryckeveldebroodtekst"/>
            </w:pPr>
          </w:p>
        </w:tc>
      </w:tr>
      <w:tr w:rsidR="00A21DD8" w14:paraId="71F63019" w14:textId="77777777" w:rsidTr="00C011FC">
        <w:tc>
          <w:tcPr>
            <w:tcW w:w="2166" w:type="dxa"/>
          </w:tcPr>
          <w:p w14:paraId="703EE98E" w14:textId="77777777" w:rsidR="00A21DD8" w:rsidRPr="008A7F4D" w:rsidRDefault="00A21DD8" w:rsidP="00C011FC">
            <w:pPr>
              <w:pStyle w:val="Ryckeveldebroodtekst"/>
              <w:tabs>
                <w:tab w:val="right" w:pos="8300"/>
              </w:tabs>
              <w:rPr>
                <w:sz w:val="4"/>
                <w:szCs w:val="4"/>
                <w:lang w:val="nl-NL"/>
              </w:rPr>
            </w:pPr>
          </w:p>
          <w:p w14:paraId="3892CD2B" w14:textId="77777777" w:rsidR="00A21DD8" w:rsidRDefault="00A21DD8" w:rsidP="00C011FC">
            <w:pPr>
              <w:pStyle w:val="Ryckeveldebroodtekst"/>
              <w:tabs>
                <w:tab w:val="right" w:pos="8300"/>
              </w:tabs>
            </w:pPr>
            <w:r>
              <w:rPr>
                <w:noProof/>
                <w:lang w:eastAsia="nl-BE"/>
              </w:rPr>
              <w:drawing>
                <wp:inline distT="0" distB="0" distL="0" distR="0" wp14:anchorId="54B6E094" wp14:editId="06D27B3D">
                  <wp:extent cx="1234330" cy="1440000"/>
                  <wp:effectExtent l="0" t="0" r="4445" b="8255"/>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eep-calm-and-check-your-application.jpg"/>
                          <pic:cNvPicPr/>
                        </pic:nvPicPr>
                        <pic:blipFill>
                          <a:blip r:embed="rId153">
                            <a:extLst>
                              <a:ext uri="{28A0092B-C50C-407E-A947-70E740481C1C}">
                                <a14:useLocalDpi xmlns:a14="http://schemas.microsoft.com/office/drawing/2010/main" val="0"/>
                              </a:ext>
                            </a:extLst>
                          </a:blip>
                          <a:stretch>
                            <a:fillRect/>
                          </a:stretch>
                        </pic:blipFill>
                        <pic:spPr>
                          <a:xfrm>
                            <a:off x="0" y="0"/>
                            <a:ext cx="1234330" cy="1440000"/>
                          </a:xfrm>
                          <a:prstGeom prst="rect">
                            <a:avLst/>
                          </a:prstGeom>
                        </pic:spPr>
                      </pic:pic>
                    </a:graphicData>
                  </a:graphic>
                </wp:inline>
              </w:drawing>
            </w:r>
          </w:p>
        </w:tc>
        <w:tc>
          <w:tcPr>
            <w:tcW w:w="6193" w:type="dxa"/>
          </w:tcPr>
          <w:p w14:paraId="72D5C9B4" w14:textId="77777777" w:rsidR="00A21DD8" w:rsidRPr="008A3856" w:rsidRDefault="00A21DD8" w:rsidP="00C011FC">
            <w:pPr>
              <w:pStyle w:val="RyckeveldeKop3"/>
              <w:rPr>
                <w:color w:val="548DD4" w:themeColor="text2" w:themeTint="99"/>
              </w:rPr>
            </w:pPr>
            <w:r w:rsidRPr="008A3856">
              <w:rPr>
                <w:color w:val="548DD4" w:themeColor="text2" w:themeTint="99"/>
              </w:rPr>
              <w:t>Tip 6: check je projectaanvraag</w:t>
            </w:r>
          </w:p>
          <w:p w14:paraId="0EA7EB7D" w14:textId="77777777" w:rsidR="00A21DD8" w:rsidRDefault="00A21DD8" w:rsidP="00C011FC">
            <w:pPr>
              <w:pStyle w:val="Ryckeveldebroodtekst"/>
              <w:tabs>
                <w:tab w:val="right" w:pos="8300"/>
              </w:tabs>
            </w:pPr>
            <w:r>
              <w:t>In het aanvraagformulier voor projectsubsidie krijg je vaak de vraag hoe je</w:t>
            </w:r>
            <w:r w:rsidR="00F113E9">
              <w:t xml:space="preserve"> over</w:t>
            </w:r>
            <w:r>
              <w:t xml:space="preserve"> het project zal communiceren en de resultaten ervan zal verspreiden. Check dus zeker je aanvraagformulier.</w:t>
            </w:r>
            <w:r w:rsidR="00143426">
              <w:t xml:space="preserve"> In de meeste aanvraagformulieren moet je immers vooraf een schets geven van je communicatie- en/of disseminatieplannen. </w:t>
            </w:r>
          </w:p>
          <w:p w14:paraId="5B01DFDE" w14:textId="77777777" w:rsidR="00A21DD8" w:rsidRDefault="00A21DD8" w:rsidP="00C011FC">
            <w:pPr>
              <w:pStyle w:val="Ryckeveldebroodtekst"/>
              <w:tabs>
                <w:tab w:val="right" w:pos="8300"/>
              </w:tabs>
            </w:pPr>
            <w:r>
              <w:t>Bekijk ook de verwachtingen van de subsidieverstrekker naar communicatie en disseminatie.</w:t>
            </w:r>
          </w:p>
        </w:tc>
      </w:tr>
    </w:tbl>
    <w:p w14:paraId="0CA010DE" w14:textId="77777777" w:rsidR="00A21DD8" w:rsidRPr="0022020B" w:rsidRDefault="00A21DD8" w:rsidP="00A21DD8">
      <w:pPr>
        <w:pStyle w:val="Ryckeveldebroodtekst"/>
        <w:tabs>
          <w:tab w:val="right" w:pos="8300"/>
        </w:tabs>
      </w:pPr>
    </w:p>
    <w:p w14:paraId="73B3C9C5" w14:textId="77777777" w:rsidR="00A21DD8" w:rsidRPr="0022020B" w:rsidRDefault="00A21DD8" w:rsidP="00A21DD8">
      <w:pPr>
        <w:pStyle w:val="Ryckeveldebroodtekst"/>
        <w:tabs>
          <w:tab w:val="right" w:pos="8300"/>
        </w:tabs>
      </w:pPr>
    </w:p>
    <w:p w14:paraId="53508273" w14:textId="77777777" w:rsidR="00A21DD8" w:rsidRDefault="00A21DD8" w:rsidP="00707D39">
      <w:pPr>
        <w:pStyle w:val="Ryckeveldebroodtekst"/>
        <w:tabs>
          <w:tab w:val="right" w:pos="8300"/>
        </w:tabs>
      </w:pPr>
    </w:p>
    <w:p w14:paraId="52A96798" w14:textId="77777777" w:rsidR="00A21DD8" w:rsidRDefault="00A21DD8" w:rsidP="00707D39">
      <w:pPr>
        <w:pStyle w:val="Ryckeveldebroodtekst"/>
        <w:tabs>
          <w:tab w:val="right" w:pos="8300"/>
        </w:tabs>
      </w:pPr>
    </w:p>
    <w:p w14:paraId="47F808B0" w14:textId="77777777" w:rsidR="00A21DD8" w:rsidRDefault="00A21DD8" w:rsidP="00707D39">
      <w:pPr>
        <w:pStyle w:val="Ryckeveldebroodtekst"/>
        <w:tabs>
          <w:tab w:val="right" w:pos="8300"/>
        </w:tabs>
      </w:pPr>
    </w:p>
    <w:p w14:paraId="117212F2" w14:textId="77777777" w:rsidR="00A21DD8" w:rsidRDefault="00A21DD8">
      <w:pPr>
        <w:rPr>
          <w:lang w:val="nl-BE"/>
        </w:rPr>
      </w:pPr>
    </w:p>
    <w:p w14:paraId="604D7A92" w14:textId="77777777" w:rsidR="00707D39" w:rsidRDefault="00707D39">
      <w:pPr>
        <w:rPr>
          <w:lang w:val="nl-BE"/>
        </w:rPr>
      </w:pPr>
    </w:p>
    <w:p w14:paraId="176416C5" w14:textId="77777777" w:rsidR="00A21DD8" w:rsidRDefault="00A21DD8">
      <w:pPr>
        <w:rPr>
          <w:lang w:val="nl-BE"/>
        </w:rPr>
        <w:sectPr w:rsidR="00A21DD8" w:rsidSect="0006251F">
          <w:pgSz w:w="11900" w:h="16840"/>
          <w:pgMar w:top="1389" w:right="1800" w:bottom="1276" w:left="1800" w:header="708" w:footer="708" w:gutter="0"/>
          <w:cols w:space="708"/>
          <w:docGrid w:linePitch="326"/>
        </w:sectPr>
      </w:pPr>
    </w:p>
    <w:p w14:paraId="75CA5456" w14:textId="77777777" w:rsidR="00A21DD8" w:rsidRPr="00952E7E" w:rsidRDefault="00143426" w:rsidP="00143426">
      <w:pPr>
        <w:pStyle w:val="Ryckeveldekop2"/>
      </w:pPr>
      <w:bookmarkStart w:id="43" w:name="_Toc535752010"/>
      <w:r>
        <w:lastRenderedPageBreak/>
        <w:t>Sjabloon ‘</w:t>
      </w:r>
      <w:r w:rsidR="00FB0259">
        <w:t>Communicatieplan</w:t>
      </w:r>
      <w:r>
        <w:t>’</w:t>
      </w:r>
      <w:bookmarkEnd w:id="43"/>
    </w:p>
    <w:p w14:paraId="6E126019" w14:textId="77777777" w:rsidR="00A21DD8" w:rsidRDefault="00A21DD8" w:rsidP="00A21DD8">
      <w:pPr>
        <w:pStyle w:val="Ryckeveldebroodtekst"/>
      </w:pPr>
      <w:r>
        <w:t xml:space="preserve">Een communicatieplan heeft tot doel om mensen </w:t>
      </w:r>
      <w:r w:rsidRPr="001620DF">
        <w:rPr>
          <w:b/>
        </w:rPr>
        <w:t>te informeren over het project</w:t>
      </w:r>
      <w:r>
        <w:t>.</w:t>
      </w:r>
    </w:p>
    <w:p w14:paraId="51FD9ED6" w14:textId="77777777" w:rsidR="00A21DD8" w:rsidRDefault="00A21DD8" w:rsidP="00A21DD8">
      <w:pPr>
        <w:pStyle w:val="Ryckeveldebroodtekst"/>
        <w:ind w:left="-66"/>
      </w:pPr>
    </w:p>
    <w:tbl>
      <w:tblPr>
        <w:tblStyle w:val="Tabelraster"/>
        <w:tblW w:w="14595" w:type="dxa"/>
        <w:tblInd w:w="-66"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689"/>
        <w:gridCol w:w="2748"/>
        <w:gridCol w:w="2282"/>
        <w:gridCol w:w="2282"/>
        <w:gridCol w:w="1749"/>
        <w:gridCol w:w="1851"/>
        <w:gridCol w:w="1994"/>
      </w:tblGrid>
      <w:tr w:rsidR="007C4881" w:rsidRPr="00E8316C" w14:paraId="6D34D378" w14:textId="77777777" w:rsidTr="007C4881">
        <w:tc>
          <w:tcPr>
            <w:tcW w:w="1689" w:type="dxa"/>
          </w:tcPr>
          <w:p w14:paraId="09C3460C"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Communicatie</w:t>
            </w:r>
          </w:p>
        </w:tc>
        <w:tc>
          <w:tcPr>
            <w:tcW w:w="2748" w:type="dxa"/>
          </w:tcPr>
          <w:p w14:paraId="2362E6B8"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doelgroepen</w:t>
            </w:r>
          </w:p>
        </w:tc>
        <w:tc>
          <w:tcPr>
            <w:tcW w:w="2282" w:type="dxa"/>
          </w:tcPr>
          <w:p w14:paraId="2439E8B4" w14:textId="77777777" w:rsidR="007C4881" w:rsidRPr="00E8316C" w:rsidRDefault="007C4881" w:rsidP="007C4881">
            <w:pPr>
              <w:pStyle w:val="Ryckeveldebroodtekst"/>
              <w:rPr>
                <w:b/>
                <w:smallCaps/>
                <w:color w:val="7F7F7F" w:themeColor="text1" w:themeTint="80"/>
              </w:rPr>
            </w:pPr>
            <w:r>
              <w:rPr>
                <w:b/>
                <w:smallCaps/>
                <w:color w:val="7F7F7F" w:themeColor="text1" w:themeTint="80"/>
              </w:rPr>
              <w:t xml:space="preserve">beoogde </w:t>
            </w:r>
            <w:r w:rsidRPr="00E8316C">
              <w:rPr>
                <w:b/>
                <w:smallCaps/>
                <w:color w:val="7F7F7F" w:themeColor="text1" w:themeTint="80"/>
              </w:rPr>
              <w:t>effect?</w:t>
            </w:r>
          </w:p>
        </w:tc>
        <w:tc>
          <w:tcPr>
            <w:tcW w:w="2282" w:type="dxa"/>
          </w:tcPr>
          <w:p w14:paraId="5CA0FC48"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hoe?</w:t>
            </w:r>
            <w:r w:rsidRPr="00E8316C">
              <w:rPr>
                <w:color w:val="7F7F7F" w:themeColor="text1" w:themeTint="80"/>
              </w:rPr>
              <w:t xml:space="preserve"> </w:t>
            </w:r>
          </w:p>
        </w:tc>
        <w:tc>
          <w:tcPr>
            <w:tcW w:w="1749" w:type="dxa"/>
          </w:tcPr>
          <w:p w14:paraId="26FB4D85"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specifieer</w:t>
            </w:r>
          </w:p>
        </w:tc>
        <w:tc>
          <w:tcPr>
            <w:tcW w:w="1851" w:type="dxa"/>
          </w:tcPr>
          <w:p w14:paraId="11D9A85B"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wie?</w:t>
            </w:r>
          </w:p>
        </w:tc>
        <w:tc>
          <w:tcPr>
            <w:tcW w:w="1994" w:type="dxa"/>
          </w:tcPr>
          <w:p w14:paraId="661C7802"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wanneer?</w:t>
            </w:r>
          </w:p>
        </w:tc>
      </w:tr>
      <w:tr w:rsidR="007C4881" w:rsidRPr="00E8316C" w14:paraId="74C0073B" w14:textId="77777777" w:rsidTr="007C4881">
        <w:tc>
          <w:tcPr>
            <w:tcW w:w="1689" w:type="dxa"/>
            <w:vMerge w:val="restart"/>
          </w:tcPr>
          <w:p w14:paraId="1EA18E45" w14:textId="77777777" w:rsidR="007C4881" w:rsidRPr="002B7178" w:rsidRDefault="007C4881" w:rsidP="007C4881">
            <w:pPr>
              <w:pStyle w:val="Ryckeveldebroodtekst"/>
              <w:rPr>
                <w:b/>
                <w:color w:val="7F7F7F" w:themeColor="text1" w:themeTint="80"/>
              </w:rPr>
            </w:pPr>
            <w:r w:rsidRPr="002B7178">
              <w:rPr>
                <w:b/>
                <w:color w:val="7F7F7F" w:themeColor="text1" w:themeTint="80"/>
              </w:rPr>
              <w:t>Binnen de school</w:t>
            </w:r>
          </w:p>
        </w:tc>
        <w:tc>
          <w:tcPr>
            <w:tcW w:w="2748" w:type="dxa"/>
          </w:tcPr>
          <w:p w14:paraId="36DBA14B" w14:textId="77777777" w:rsidR="007C4881" w:rsidRPr="00E8316C" w:rsidRDefault="007C4881" w:rsidP="007C4881">
            <w:pPr>
              <w:pStyle w:val="Ryckeveldebroodtekst"/>
              <w:rPr>
                <w:color w:val="7F7F7F" w:themeColor="text1" w:themeTint="80"/>
              </w:rPr>
            </w:pPr>
            <w:r w:rsidRPr="00E8316C">
              <w:rPr>
                <w:color w:val="7F7F7F" w:themeColor="text1" w:themeTint="80"/>
              </w:rPr>
              <w:t>projectleerlingen</w:t>
            </w:r>
          </w:p>
        </w:tc>
        <w:tc>
          <w:tcPr>
            <w:tcW w:w="2282" w:type="dxa"/>
          </w:tcPr>
          <w:p w14:paraId="22C784E0" w14:textId="77777777" w:rsidR="007C4881" w:rsidRPr="00E8316C" w:rsidRDefault="007C4881" w:rsidP="007C4881">
            <w:pPr>
              <w:pStyle w:val="Ryckeveldebroodtekst"/>
              <w:rPr>
                <w:color w:val="7F7F7F" w:themeColor="text1" w:themeTint="80"/>
              </w:rPr>
            </w:pPr>
          </w:p>
        </w:tc>
        <w:sdt>
          <w:sdtPr>
            <w:rPr>
              <w:color w:val="7F7F7F" w:themeColor="text1" w:themeTint="80"/>
            </w:rPr>
            <w:id w:val="66007192"/>
            <w:placeholder>
              <w:docPart w:val="A670207EAE9145DF90A25D3B1DA9B451"/>
            </w:placeholder>
            <w:showingPlcHdr/>
            <w:comboBox>
              <w:listItem w:value="Kies een item."/>
              <w:listItem w:displayText="infosessie over het project" w:value="infosessie over het project"/>
              <w:listItem w:displayText="document met info over project" w:value="document met info over project"/>
              <w:listItem w:displayText="andere:" w:value="andere:"/>
            </w:comboBox>
          </w:sdtPr>
          <w:sdtEndPr/>
          <w:sdtContent>
            <w:tc>
              <w:tcPr>
                <w:tcW w:w="2282" w:type="dxa"/>
              </w:tcPr>
              <w:p w14:paraId="5B415BEA" w14:textId="77777777" w:rsidR="007C4881" w:rsidRPr="00E8316C" w:rsidRDefault="007C4881" w:rsidP="007C4881">
                <w:pPr>
                  <w:pStyle w:val="Ryckeveldebroodtekst"/>
                  <w:rPr>
                    <w:color w:val="7F7F7F" w:themeColor="text1" w:themeTint="80"/>
                  </w:rPr>
                </w:pPr>
                <w:r w:rsidRPr="0019047A">
                  <w:rPr>
                    <w:rStyle w:val="Tekstvantijdelijkeaanduiding"/>
                  </w:rPr>
                  <w:t>Kies een item.</w:t>
                </w:r>
              </w:p>
            </w:tc>
          </w:sdtContent>
        </w:sdt>
        <w:tc>
          <w:tcPr>
            <w:tcW w:w="1749" w:type="dxa"/>
          </w:tcPr>
          <w:p w14:paraId="75701857" w14:textId="77777777" w:rsidR="007C4881" w:rsidRPr="00E8316C" w:rsidRDefault="007C4881" w:rsidP="007C4881">
            <w:pPr>
              <w:pStyle w:val="Ryckeveldebroodtekst"/>
              <w:rPr>
                <w:color w:val="7F7F7F" w:themeColor="text1" w:themeTint="80"/>
              </w:rPr>
            </w:pPr>
          </w:p>
        </w:tc>
        <w:tc>
          <w:tcPr>
            <w:tcW w:w="1851" w:type="dxa"/>
          </w:tcPr>
          <w:p w14:paraId="6862B6DE" w14:textId="77777777" w:rsidR="007C4881" w:rsidRPr="00E8316C" w:rsidRDefault="007C4881" w:rsidP="007C4881">
            <w:pPr>
              <w:pStyle w:val="Ryckeveldebroodtekst"/>
              <w:rPr>
                <w:color w:val="7F7F7F" w:themeColor="text1" w:themeTint="80"/>
              </w:rPr>
            </w:pPr>
          </w:p>
        </w:tc>
        <w:sdt>
          <w:sdtPr>
            <w:rPr>
              <w:color w:val="7F7F7F" w:themeColor="text1" w:themeTint="80"/>
            </w:rPr>
            <w:id w:val="1385142633"/>
            <w:placeholder>
              <w:docPart w:val="817F3AE0DF42432F80EDDE565CFB1B45"/>
            </w:placeholder>
            <w:showingPlcHdr/>
            <w:date>
              <w:dateFormat w:val="d/MM/yyyy"/>
              <w:lid w:val="nl-BE"/>
              <w:storeMappedDataAs w:val="dateTime"/>
              <w:calendar w:val="gregorian"/>
            </w:date>
          </w:sdtPr>
          <w:sdtEndPr/>
          <w:sdtContent>
            <w:tc>
              <w:tcPr>
                <w:tcW w:w="1994" w:type="dxa"/>
              </w:tcPr>
              <w:p w14:paraId="2E0E46D4"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3AAC0F79" w14:textId="77777777" w:rsidTr="007C4881">
        <w:tc>
          <w:tcPr>
            <w:tcW w:w="1689" w:type="dxa"/>
            <w:vMerge/>
          </w:tcPr>
          <w:p w14:paraId="05E268EF" w14:textId="77777777" w:rsidR="007C4881" w:rsidRPr="00E8316C" w:rsidRDefault="007C4881" w:rsidP="007C4881">
            <w:pPr>
              <w:pStyle w:val="Ryckeveldebroodtekst"/>
              <w:rPr>
                <w:color w:val="7F7F7F" w:themeColor="text1" w:themeTint="80"/>
              </w:rPr>
            </w:pPr>
          </w:p>
        </w:tc>
        <w:tc>
          <w:tcPr>
            <w:tcW w:w="2748" w:type="dxa"/>
          </w:tcPr>
          <w:p w14:paraId="59E04E19" w14:textId="77777777" w:rsidR="007C4881" w:rsidRPr="00E8316C" w:rsidRDefault="007C4881" w:rsidP="007C4881">
            <w:pPr>
              <w:pStyle w:val="Ryckeveldebroodtekst"/>
              <w:rPr>
                <w:color w:val="7F7F7F" w:themeColor="text1" w:themeTint="80"/>
              </w:rPr>
            </w:pPr>
            <w:r w:rsidRPr="00E8316C">
              <w:rPr>
                <w:color w:val="7F7F7F" w:themeColor="text1" w:themeTint="80"/>
              </w:rPr>
              <w:t>leerlingen</w:t>
            </w:r>
          </w:p>
        </w:tc>
        <w:tc>
          <w:tcPr>
            <w:tcW w:w="2282" w:type="dxa"/>
          </w:tcPr>
          <w:p w14:paraId="0D20F48B" w14:textId="77777777" w:rsidR="007C4881" w:rsidRPr="00E8316C" w:rsidRDefault="007C4881" w:rsidP="007C4881">
            <w:pPr>
              <w:pStyle w:val="Ryckeveldebroodtekst"/>
              <w:rPr>
                <w:color w:val="7F7F7F" w:themeColor="text1" w:themeTint="80"/>
              </w:rPr>
            </w:pPr>
          </w:p>
        </w:tc>
        <w:sdt>
          <w:sdtPr>
            <w:rPr>
              <w:color w:val="7F7F7F" w:themeColor="text1" w:themeTint="80"/>
            </w:rPr>
            <w:alias w:val="hoe?"/>
            <w:tag w:val="hoe?"/>
            <w:id w:val="-1769534003"/>
            <w:placeholder>
              <w:docPart w:val="4880D832BA974F45BEC699AB4F2F59FC"/>
            </w:placeholder>
            <w:showingPlcHdr/>
            <w:comboBox>
              <w:listItem w:value="nieuwsbrief van de school"/>
              <w:listItem w:displayText="website van de school" w:value="website van de school"/>
              <w:listItem w:displayText="website van het project" w:value="website van het project"/>
              <w:listItem w:displayText="opendeurdag" w:value="opendeurdag"/>
              <w:listItem w:displayText="informatiestandje op school" w:value="informatiestandje op school"/>
              <w:listItem w:displayText="project flyer/folder" w:value="project flyer/folder"/>
            </w:comboBox>
          </w:sdtPr>
          <w:sdtEndPr/>
          <w:sdtContent>
            <w:tc>
              <w:tcPr>
                <w:tcW w:w="2282" w:type="dxa"/>
              </w:tcPr>
              <w:p w14:paraId="44523BB5"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1749" w:type="dxa"/>
          </w:tcPr>
          <w:p w14:paraId="21C965F9" w14:textId="77777777" w:rsidR="007C4881" w:rsidRPr="00E8316C" w:rsidRDefault="007C4881" w:rsidP="007C4881">
            <w:pPr>
              <w:pStyle w:val="Ryckeveldebroodtekst"/>
              <w:rPr>
                <w:color w:val="7F7F7F" w:themeColor="text1" w:themeTint="80"/>
              </w:rPr>
            </w:pPr>
          </w:p>
        </w:tc>
        <w:tc>
          <w:tcPr>
            <w:tcW w:w="1851" w:type="dxa"/>
          </w:tcPr>
          <w:p w14:paraId="4659C56B" w14:textId="77777777" w:rsidR="007C4881" w:rsidRPr="00E8316C" w:rsidRDefault="007C4881" w:rsidP="007C4881">
            <w:pPr>
              <w:pStyle w:val="Ryckeveldebroodtekst"/>
              <w:rPr>
                <w:color w:val="7F7F7F" w:themeColor="text1" w:themeTint="80"/>
              </w:rPr>
            </w:pPr>
          </w:p>
        </w:tc>
        <w:sdt>
          <w:sdtPr>
            <w:rPr>
              <w:color w:val="7F7F7F" w:themeColor="text1" w:themeTint="80"/>
            </w:rPr>
            <w:id w:val="-2002884236"/>
            <w:placeholder>
              <w:docPart w:val="5A69153D49F0403C90734EF60404BE54"/>
            </w:placeholder>
            <w:showingPlcHdr/>
            <w:date>
              <w:dateFormat w:val="d/MM/yyyy"/>
              <w:lid w:val="nl-BE"/>
              <w:storeMappedDataAs w:val="dateTime"/>
              <w:calendar w:val="gregorian"/>
            </w:date>
          </w:sdtPr>
          <w:sdtEndPr/>
          <w:sdtContent>
            <w:tc>
              <w:tcPr>
                <w:tcW w:w="1994" w:type="dxa"/>
              </w:tcPr>
              <w:p w14:paraId="7CF76A0A"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20458837" w14:textId="77777777" w:rsidTr="007C4881">
        <w:tc>
          <w:tcPr>
            <w:tcW w:w="1689" w:type="dxa"/>
            <w:vMerge/>
          </w:tcPr>
          <w:p w14:paraId="75DA68F3" w14:textId="77777777" w:rsidR="007C4881" w:rsidRPr="00E8316C" w:rsidRDefault="007C4881" w:rsidP="007C4881">
            <w:pPr>
              <w:pStyle w:val="Ryckeveldebroodtekst"/>
              <w:rPr>
                <w:color w:val="7F7F7F" w:themeColor="text1" w:themeTint="80"/>
              </w:rPr>
            </w:pPr>
          </w:p>
        </w:tc>
        <w:tc>
          <w:tcPr>
            <w:tcW w:w="2748" w:type="dxa"/>
          </w:tcPr>
          <w:p w14:paraId="56F923DE" w14:textId="77777777" w:rsidR="007C4881" w:rsidRPr="00E8316C" w:rsidRDefault="007C4881" w:rsidP="007C4881">
            <w:pPr>
              <w:pStyle w:val="Ryckeveldebroodtekst"/>
              <w:rPr>
                <w:color w:val="7F7F7F" w:themeColor="text1" w:themeTint="80"/>
              </w:rPr>
            </w:pPr>
            <w:r w:rsidRPr="00E8316C">
              <w:rPr>
                <w:color w:val="7F7F7F" w:themeColor="text1" w:themeTint="80"/>
              </w:rPr>
              <w:t>leerkrachten</w:t>
            </w:r>
          </w:p>
        </w:tc>
        <w:tc>
          <w:tcPr>
            <w:tcW w:w="2282" w:type="dxa"/>
          </w:tcPr>
          <w:p w14:paraId="2EE1E393" w14:textId="77777777" w:rsidR="007C4881" w:rsidRPr="00E8316C" w:rsidRDefault="007C4881" w:rsidP="007C4881">
            <w:pPr>
              <w:pStyle w:val="Ryckeveldebroodtekst"/>
              <w:rPr>
                <w:color w:val="7F7F7F" w:themeColor="text1" w:themeTint="80"/>
              </w:rPr>
            </w:pPr>
          </w:p>
        </w:tc>
        <w:sdt>
          <w:sdtPr>
            <w:rPr>
              <w:color w:val="7F7F7F" w:themeColor="text1" w:themeTint="80"/>
            </w:rPr>
            <w:alias w:val="hoe?"/>
            <w:tag w:val="hoe?"/>
            <w:id w:val="-888037049"/>
            <w:placeholder>
              <w:docPart w:val="15DC4D7801C74354898700320E2D5D57"/>
            </w:placeholder>
            <w:showingPlcHdr/>
            <w:comboBox>
              <w:listItem w:value="nieuwsbrief van de school"/>
              <w:listItem w:displayText="website van de school" w:value="website van de school"/>
              <w:listItem w:displayText="website van het project" w:value="website van het project"/>
              <w:listItem w:displayText="opendeurdag" w:value="opendeurdag"/>
              <w:listItem w:displayText="informatiestandje op school" w:value="informatiestandje op school"/>
              <w:listItem w:displayText="project flyer/folder" w:value="project flyer/folder"/>
            </w:comboBox>
          </w:sdtPr>
          <w:sdtEndPr/>
          <w:sdtContent>
            <w:tc>
              <w:tcPr>
                <w:tcW w:w="2282" w:type="dxa"/>
              </w:tcPr>
              <w:p w14:paraId="2AE455C5"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1749" w:type="dxa"/>
          </w:tcPr>
          <w:p w14:paraId="14BB3877" w14:textId="77777777" w:rsidR="007C4881" w:rsidRPr="00E8316C" w:rsidRDefault="007C4881" w:rsidP="007C4881">
            <w:pPr>
              <w:pStyle w:val="Ryckeveldebroodtekst"/>
              <w:rPr>
                <w:color w:val="7F7F7F" w:themeColor="text1" w:themeTint="80"/>
              </w:rPr>
            </w:pPr>
          </w:p>
        </w:tc>
        <w:tc>
          <w:tcPr>
            <w:tcW w:w="1851" w:type="dxa"/>
          </w:tcPr>
          <w:p w14:paraId="6D71F529" w14:textId="77777777" w:rsidR="007C4881" w:rsidRPr="00E8316C" w:rsidRDefault="007C4881" w:rsidP="007C4881">
            <w:pPr>
              <w:pStyle w:val="Ryckeveldebroodtekst"/>
              <w:rPr>
                <w:color w:val="7F7F7F" w:themeColor="text1" w:themeTint="80"/>
              </w:rPr>
            </w:pPr>
          </w:p>
        </w:tc>
        <w:sdt>
          <w:sdtPr>
            <w:rPr>
              <w:color w:val="7F7F7F" w:themeColor="text1" w:themeTint="80"/>
            </w:rPr>
            <w:id w:val="-1585365418"/>
            <w:placeholder>
              <w:docPart w:val="5A69153D49F0403C90734EF60404BE54"/>
            </w:placeholder>
            <w:showingPlcHdr/>
            <w:date>
              <w:dateFormat w:val="d/MM/yyyy"/>
              <w:lid w:val="nl-BE"/>
              <w:storeMappedDataAs w:val="dateTime"/>
              <w:calendar w:val="gregorian"/>
            </w:date>
          </w:sdtPr>
          <w:sdtEndPr/>
          <w:sdtContent>
            <w:tc>
              <w:tcPr>
                <w:tcW w:w="1994" w:type="dxa"/>
              </w:tcPr>
              <w:p w14:paraId="47D70E1F"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0D3B148E" w14:textId="77777777" w:rsidTr="007C4881">
        <w:tc>
          <w:tcPr>
            <w:tcW w:w="1689" w:type="dxa"/>
            <w:vMerge/>
          </w:tcPr>
          <w:p w14:paraId="26876E5D" w14:textId="77777777" w:rsidR="007C4881" w:rsidRPr="00E8316C" w:rsidRDefault="007C4881" w:rsidP="007C4881">
            <w:pPr>
              <w:pStyle w:val="Ryckeveldebroodtekst"/>
              <w:rPr>
                <w:color w:val="7F7F7F" w:themeColor="text1" w:themeTint="80"/>
              </w:rPr>
            </w:pPr>
          </w:p>
        </w:tc>
        <w:tc>
          <w:tcPr>
            <w:tcW w:w="2748" w:type="dxa"/>
          </w:tcPr>
          <w:p w14:paraId="34A1AB18" w14:textId="77777777" w:rsidR="007C4881" w:rsidRPr="00E8316C" w:rsidRDefault="007C4881" w:rsidP="007C4881">
            <w:pPr>
              <w:pStyle w:val="Ryckeveldebroodtekst"/>
              <w:rPr>
                <w:color w:val="7F7F7F" w:themeColor="text1" w:themeTint="80"/>
              </w:rPr>
            </w:pPr>
            <w:r w:rsidRPr="00E8316C">
              <w:rPr>
                <w:color w:val="7F7F7F" w:themeColor="text1" w:themeTint="80"/>
              </w:rPr>
              <w:t xml:space="preserve">ouders (van </w:t>
            </w:r>
            <w:proofErr w:type="spellStart"/>
            <w:r w:rsidRPr="00E8316C">
              <w:rPr>
                <w:color w:val="7F7F7F" w:themeColor="text1" w:themeTint="80"/>
              </w:rPr>
              <w:t>projectlln</w:t>
            </w:r>
            <w:proofErr w:type="spellEnd"/>
            <w:r w:rsidRPr="00E8316C">
              <w:rPr>
                <w:color w:val="7F7F7F" w:themeColor="text1" w:themeTint="80"/>
              </w:rPr>
              <w:t>)</w:t>
            </w:r>
          </w:p>
        </w:tc>
        <w:tc>
          <w:tcPr>
            <w:tcW w:w="2282" w:type="dxa"/>
          </w:tcPr>
          <w:p w14:paraId="392D923C" w14:textId="77777777" w:rsidR="007C4881" w:rsidRPr="00E8316C" w:rsidRDefault="007C4881" w:rsidP="007C4881">
            <w:pPr>
              <w:pStyle w:val="Ryckeveldebroodtekst"/>
              <w:rPr>
                <w:color w:val="7F7F7F" w:themeColor="text1" w:themeTint="80"/>
              </w:rPr>
            </w:pPr>
          </w:p>
        </w:tc>
        <w:sdt>
          <w:sdtPr>
            <w:rPr>
              <w:color w:val="7F7F7F" w:themeColor="text1" w:themeTint="80"/>
            </w:rPr>
            <w:alias w:val="hoe?"/>
            <w:tag w:val="hoe?"/>
            <w:id w:val="-770475731"/>
            <w:placeholder>
              <w:docPart w:val="A670207EAE9145DF90A25D3B1DA9B451"/>
            </w:placeholder>
            <w:showingPlcHdr/>
            <w:comboBox>
              <w:listItem w:value="Kies een item."/>
              <w:listItem w:displayText="brief/e-mail met informatie" w:value="brief/e-mail met informatie"/>
              <w:listItem w:displayText="ouderavond" w:value="ouderavond"/>
              <w:listItem w:displayText="andere:" w:value="andere:"/>
            </w:comboBox>
          </w:sdtPr>
          <w:sdtEndPr/>
          <w:sdtContent>
            <w:tc>
              <w:tcPr>
                <w:tcW w:w="2282" w:type="dxa"/>
              </w:tcPr>
              <w:p w14:paraId="244FCB76" w14:textId="77777777" w:rsidR="007C4881" w:rsidRPr="00E8316C" w:rsidRDefault="007C4881" w:rsidP="007C4881">
                <w:pPr>
                  <w:pStyle w:val="Ryckeveldebroodtekst"/>
                  <w:rPr>
                    <w:color w:val="7F7F7F" w:themeColor="text1" w:themeTint="80"/>
                  </w:rPr>
                </w:pPr>
                <w:r w:rsidRPr="0019047A">
                  <w:rPr>
                    <w:rStyle w:val="Tekstvantijdelijkeaanduiding"/>
                  </w:rPr>
                  <w:t>Kies een item.</w:t>
                </w:r>
              </w:p>
            </w:tc>
          </w:sdtContent>
        </w:sdt>
        <w:tc>
          <w:tcPr>
            <w:tcW w:w="1749" w:type="dxa"/>
          </w:tcPr>
          <w:p w14:paraId="243D222B" w14:textId="77777777" w:rsidR="007C4881" w:rsidRPr="00E8316C" w:rsidRDefault="007C4881" w:rsidP="007C4881">
            <w:pPr>
              <w:pStyle w:val="Ryckeveldebroodtekst"/>
              <w:rPr>
                <w:color w:val="7F7F7F" w:themeColor="text1" w:themeTint="80"/>
              </w:rPr>
            </w:pPr>
          </w:p>
        </w:tc>
        <w:tc>
          <w:tcPr>
            <w:tcW w:w="1851" w:type="dxa"/>
          </w:tcPr>
          <w:p w14:paraId="58549D38" w14:textId="77777777" w:rsidR="007C4881" w:rsidRPr="00E8316C" w:rsidRDefault="007C4881" w:rsidP="007C4881">
            <w:pPr>
              <w:pStyle w:val="Ryckeveldebroodtekst"/>
              <w:rPr>
                <w:color w:val="7F7F7F" w:themeColor="text1" w:themeTint="80"/>
              </w:rPr>
            </w:pPr>
          </w:p>
        </w:tc>
        <w:sdt>
          <w:sdtPr>
            <w:rPr>
              <w:color w:val="7F7F7F" w:themeColor="text1" w:themeTint="80"/>
            </w:rPr>
            <w:id w:val="-1453016639"/>
            <w:placeholder>
              <w:docPart w:val="5A69153D49F0403C90734EF60404BE54"/>
            </w:placeholder>
            <w:showingPlcHdr/>
            <w:date>
              <w:dateFormat w:val="d/MM/yyyy"/>
              <w:lid w:val="nl-BE"/>
              <w:storeMappedDataAs w:val="dateTime"/>
              <w:calendar w:val="gregorian"/>
            </w:date>
          </w:sdtPr>
          <w:sdtEndPr/>
          <w:sdtContent>
            <w:tc>
              <w:tcPr>
                <w:tcW w:w="1994" w:type="dxa"/>
              </w:tcPr>
              <w:p w14:paraId="41203FC4"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3069EB90" w14:textId="77777777" w:rsidTr="007C4881">
        <w:tc>
          <w:tcPr>
            <w:tcW w:w="1689" w:type="dxa"/>
            <w:vMerge/>
          </w:tcPr>
          <w:p w14:paraId="2E90309A" w14:textId="77777777" w:rsidR="007C4881" w:rsidRPr="00E8316C" w:rsidRDefault="007C4881" w:rsidP="007C4881">
            <w:pPr>
              <w:pStyle w:val="Ryckeveldebroodtekst"/>
              <w:rPr>
                <w:color w:val="7F7F7F" w:themeColor="text1" w:themeTint="80"/>
              </w:rPr>
            </w:pPr>
          </w:p>
        </w:tc>
        <w:tc>
          <w:tcPr>
            <w:tcW w:w="2748" w:type="dxa"/>
          </w:tcPr>
          <w:p w14:paraId="6CA55371" w14:textId="77777777" w:rsidR="007C4881" w:rsidRPr="00E8316C" w:rsidRDefault="007C4881" w:rsidP="007C4881">
            <w:pPr>
              <w:pStyle w:val="Ryckeveldebroodtekst"/>
              <w:rPr>
                <w:color w:val="7F7F7F" w:themeColor="text1" w:themeTint="80"/>
              </w:rPr>
            </w:pPr>
            <w:r w:rsidRPr="00E8316C">
              <w:rPr>
                <w:color w:val="7F7F7F" w:themeColor="text1" w:themeTint="80"/>
              </w:rPr>
              <w:t>iedereen</w:t>
            </w:r>
          </w:p>
        </w:tc>
        <w:tc>
          <w:tcPr>
            <w:tcW w:w="2282" w:type="dxa"/>
          </w:tcPr>
          <w:p w14:paraId="1D7F0B8A" w14:textId="77777777" w:rsidR="007C4881" w:rsidRPr="00E8316C" w:rsidRDefault="007C4881" w:rsidP="007C4881">
            <w:pPr>
              <w:pStyle w:val="Ryckeveldebroodtekst"/>
              <w:rPr>
                <w:color w:val="7F7F7F" w:themeColor="text1" w:themeTint="80"/>
              </w:rPr>
            </w:pPr>
          </w:p>
        </w:tc>
        <w:sdt>
          <w:sdtPr>
            <w:rPr>
              <w:color w:val="7F7F7F" w:themeColor="text1" w:themeTint="80"/>
            </w:rPr>
            <w:alias w:val="hoe?"/>
            <w:tag w:val="hoe?"/>
            <w:id w:val="-1419243355"/>
            <w:placeholder>
              <w:docPart w:val="807C2269667E47D1B51FE2821992B43B"/>
            </w:placeholder>
            <w:showingPlcHdr/>
            <w:comboBox>
              <w:listItem w:value="nieuwsbrief van de school"/>
              <w:listItem w:displayText="website van de school" w:value="website van de school"/>
              <w:listItem w:displayText="website van het project" w:value="website van het project"/>
              <w:listItem w:displayText="opendeurdag" w:value="opendeurdag"/>
              <w:listItem w:displayText="informatiestandje op school" w:value="informatiestandje op school"/>
              <w:listItem w:displayText="project flyer/folder" w:value="project flyer/folder"/>
            </w:comboBox>
          </w:sdtPr>
          <w:sdtEndPr/>
          <w:sdtContent>
            <w:tc>
              <w:tcPr>
                <w:tcW w:w="2282" w:type="dxa"/>
              </w:tcPr>
              <w:p w14:paraId="2DEA7FC8"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1749" w:type="dxa"/>
          </w:tcPr>
          <w:p w14:paraId="1834DC8C" w14:textId="77777777" w:rsidR="007C4881" w:rsidRPr="00E8316C" w:rsidRDefault="007C4881" w:rsidP="007C4881">
            <w:pPr>
              <w:pStyle w:val="Ryckeveldebroodtekst"/>
              <w:rPr>
                <w:color w:val="7F7F7F" w:themeColor="text1" w:themeTint="80"/>
              </w:rPr>
            </w:pPr>
          </w:p>
        </w:tc>
        <w:tc>
          <w:tcPr>
            <w:tcW w:w="1851" w:type="dxa"/>
          </w:tcPr>
          <w:p w14:paraId="3EFDA5E0" w14:textId="77777777" w:rsidR="007C4881" w:rsidRPr="00E8316C" w:rsidRDefault="007C4881" w:rsidP="007C4881">
            <w:pPr>
              <w:pStyle w:val="Ryckeveldebroodtekst"/>
              <w:rPr>
                <w:color w:val="7F7F7F" w:themeColor="text1" w:themeTint="80"/>
              </w:rPr>
            </w:pPr>
          </w:p>
        </w:tc>
        <w:sdt>
          <w:sdtPr>
            <w:rPr>
              <w:color w:val="7F7F7F" w:themeColor="text1" w:themeTint="80"/>
            </w:rPr>
            <w:id w:val="2056199908"/>
            <w:placeholder>
              <w:docPart w:val="5A69153D49F0403C90734EF60404BE54"/>
            </w:placeholder>
            <w:showingPlcHdr/>
            <w:date>
              <w:dateFormat w:val="d/MM/yyyy"/>
              <w:lid w:val="nl-BE"/>
              <w:storeMappedDataAs w:val="dateTime"/>
              <w:calendar w:val="gregorian"/>
            </w:date>
          </w:sdtPr>
          <w:sdtEndPr/>
          <w:sdtContent>
            <w:tc>
              <w:tcPr>
                <w:tcW w:w="1994" w:type="dxa"/>
              </w:tcPr>
              <w:p w14:paraId="23D15300"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1E1AC50F" w14:textId="77777777" w:rsidTr="007C4881">
        <w:tc>
          <w:tcPr>
            <w:tcW w:w="1689" w:type="dxa"/>
            <w:vMerge/>
          </w:tcPr>
          <w:p w14:paraId="6A7EAE81" w14:textId="77777777" w:rsidR="007C4881" w:rsidRPr="00E8316C" w:rsidRDefault="007C4881" w:rsidP="007C4881">
            <w:pPr>
              <w:pStyle w:val="Ryckeveldebroodtekst"/>
              <w:rPr>
                <w:color w:val="7F7F7F" w:themeColor="text1" w:themeTint="80"/>
              </w:rPr>
            </w:pPr>
          </w:p>
        </w:tc>
        <w:tc>
          <w:tcPr>
            <w:tcW w:w="2748" w:type="dxa"/>
          </w:tcPr>
          <w:p w14:paraId="18F977BD" w14:textId="77777777" w:rsidR="007C4881" w:rsidRPr="00E8316C" w:rsidRDefault="007C4881" w:rsidP="007C4881">
            <w:pPr>
              <w:pStyle w:val="Ryckeveldebroodtekst"/>
              <w:rPr>
                <w:color w:val="7F7F7F" w:themeColor="text1" w:themeTint="80"/>
              </w:rPr>
            </w:pPr>
            <w:r w:rsidRPr="00E8316C">
              <w:rPr>
                <w:color w:val="7F7F7F" w:themeColor="text1" w:themeTint="80"/>
              </w:rPr>
              <w:t>andere:</w:t>
            </w:r>
          </w:p>
        </w:tc>
        <w:tc>
          <w:tcPr>
            <w:tcW w:w="2282" w:type="dxa"/>
          </w:tcPr>
          <w:p w14:paraId="35733E37" w14:textId="77777777" w:rsidR="007C4881" w:rsidRPr="00E8316C" w:rsidRDefault="007C4881" w:rsidP="007C4881">
            <w:pPr>
              <w:pStyle w:val="Ryckeveldebroodtekst"/>
              <w:rPr>
                <w:color w:val="7F7F7F" w:themeColor="text1" w:themeTint="80"/>
              </w:rPr>
            </w:pPr>
          </w:p>
        </w:tc>
        <w:sdt>
          <w:sdtPr>
            <w:rPr>
              <w:color w:val="7F7F7F" w:themeColor="text1" w:themeTint="80"/>
            </w:rPr>
            <w:alias w:val="hoe?"/>
            <w:tag w:val="hoe?"/>
            <w:id w:val="1049875242"/>
            <w:placeholder>
              <w:docPart w:val="82CC2EF7517F472E9CAFE80241036027"/>
            </w:placeholder>
            <w:showingPlcHdr/>
            <w:comboBox>
              <w:listItem w:value="nieuwsbrief van de school"/>
              <w:listItem w:displayText="website van de school" w:value="website van de school"/>
              <w:listItem w:displayText="website van het project" w:value="website van het project"/>
              <w:listItem w:displayText="opendeurdag" w:value="opendeurdag"/>
              <w:listItem w:displayText="informatiestandje op school" w:value="informatiestandje op school"/>
              <w:listItem w:displayText="project flyer/folder" w:value="project flyer/folder"/>
            </w:comboBox>
          </w:sdtPr>
          <w:sdtEndPr/>
          <w:sdtContent>
            <w:tc>
              <w:tcPr>
                <w:tcW w:w="2282" w:type="dxa"/>
              </w:tcPr>
              <w:p w14:paraId="2126926F"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1749" w:type="dxa"/>
          </w:tcPr>
          <w:p w14:paraId="5FCC669E" w14:textId="77777777" w:rsidR="007C4881" w:rsidRPr="00E8316C" w:rsidRDefault="007C4881" w:rsidP="007C4881">
            <w:pPr>
              <w:pStyle w:val="Ryckeveldebroodtekst"/>
              <w:rPr>
                <w:color w:val="7F7F7F" w:themeColor="text1" w:themeTint="80"/>
              </w:rPr>
            </w:pPr>
          </w:p>
        </w:tc>
        <w:tc>
          <w:tcPr>
            <w:tcW w:w="1851" w:type="dxa"/>
          </w:tcPr>
          <w:p w14:paraId="3F89A160" w14:textId="77777777" w:rsidR="007C4881" w:rsidRPr="00E8316C" w:rsidRDefault="007C4881" w:rsidP="007C4881">
            <w:pPr>
              <w:pStyle w:val="Ryckeveldebroodtekst"/>
              <w:rPr>
                <w:color w:val="7F7F7F" w:themeColor="text1" w:themeTint="80"/>
              </w:rPr>
            </w:pPr>
          </w:p>
        </w:tc>
        <w:sdt>
          <w:sdtPr>
            <w:rPr>
              <w:color w:val="7F7F7F" w:themeColor="text1" w:themeTint="80"/>
            </w:rPr>
            <w:id w:val="1564987522"/>
            <w:placeholder>
              <w:docPart w:val="5A69153D49F0403C90734EF60404BE54"/>
            </w:placeholder>
            <w:showingPlcHdr/>
            <w:date>
              <w:dateFormat w:val="d/MM/yyyy"/>
              <w:lid w:val="nl-BE"/>
              <w:storeMappedDataAs w:val="dateTime"/>
              <w:calendar w:val="gregorian"/>
            </w:date>
          </w:sdtPr>
          <w:sdtEndPr/>
          <w:sdtContent>
            <w:tc>
              <w:tcPr>
                <w:tcW w:w="1994" w:type="dxa"/>
              </w:tcPr>
              <w:p w14:paraId="1E00C1E2"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0DBD0B0F" w14:textId="77777777" w:rsidTr="007C4881">
        <w:tc>
          <w:tcPr>
            <w:tcW w:w="1689" w:type="dxa"/>
            <w:vMerge w:val="restart"/>
          </w:tcPr>
          <w:p w14:paraId="04068EA5" w14:textId="77777777" w:rsidR="007C4881" w:rsidRPr="002B7178" w:rsidRDefault="007C4881" w:rsidP="007C4881">
            <w:pPr>
              <w:pStyle w:val="Ryckeveldebroodtekst"/>
              <w:rPr>
                <w:b/>
                <w:color w:val="7F7F7F" w:themeColor="text1" w:themeTint="80"/>
              </w:rPr>
            </w:pPr>
            <w:r w:rsidRPr="002B7178">
              <w:rPr>
                <w:b/>
                <w:color w:val="7F7F7F" w:themeColor="text1" w:themeTint="80"/>
              </w:rPr>
              <w:t>Buiten de school</w:t>
            </w:r>
          </w:p>
        </w:tc>
        <w:tc>
          <w:tcPr>
            <w:tcW w:w="2748" w:type="dxa"/>
          </w:tcPr>
          <w:p w14:paraId="0A9AFA48" w14:textId="77777777" w:rsidR="007C4881" w:rsidRPr="00E8316C" w:rsidRDefault="007C4881" w:rsidP="007C4881">
            <w:pPr>
              <w:pStyle w:val="Ryckeveldebroodtekst"/>
              <w:rPr>
                <w:color w:val="7F7F7F" w:themeColor="text1" w:themeTint="80"/>
              </w:rPr>
            </w:pPr>
            <w:r w:rsidRPr="00E8316C">
              <w:rPr>
                <w:color w:val="7F7F7F" w:themeColor="text1" w:themeTint="80"/>
              </w:rPr>
              <w:t>scholen van de scholengroep/</w:t>
            </w:r>
            <w:r>
              <w:rPr>
                <w:color w:val="7F7F7F" w:themeColor="text1" w:themeTint="80"/>
              </w:rPr>
              <w:t>-</w:t>
            </w:r>
            <w:r w:rsidRPr="00E8316C">
              <w:rPr>
                <w:color w:val="7F7F7F" w:themeColor="text1" w:themeTint="80"/>
              </w:rPr>
              <w:t>gemeenschap</w:t>
            </w:r>
          </w:p>
        </w:tc>
        <w:tc>
          <w:tcPr>
            <w:tcW w:w="2282" w:type="dxa"/>
          </w:tcPr>
          <w:p w14:paraId="76804151" w14:textId="77777777" w:rsidR="007C4881" w:rsidRPr="00E8316C" w:rsidRDefault="007C4881" w:rsidP="007C4881">
            <w:pPr>
              <w:pStyle w:val="Ryckeveldebroodtekst"/>
              <w:rPr>
                <w:color w:val="7F7F7F" w:themeColor="text1" w:themeTint="80"/>
              </w:rPr>
            </w:pPr>
          </w:p>
        </w:tc>
        <w:sdt>
          <w:sdtPr>
            <w:rPr>
              <w:color w:val="7F7F7F" w:themeColor="text1" w:themeTint="80"/>
            </w:rPr>
            <w:alias w:val="hoe?"/>
            <w:tag w:val="hoe?"/>
            <w:id w:val="-1556385251"/>
            <w:placeholder>
              <w:docPart w:val="25FDEA467A464D27B45BA56DEF5DD7F9"/>
            </w:placeholder>
            <w:showingPlcHdr/>
            <w:comboBox>
              <w:listItem w:value="Kies een item."/>
              <w:listItem w:displayText="e-mail met info" w:value="e-mail met info"/>
              <w:listItem w:displayText="info tijdens overlegvergadering" w:value="info tijdens overlegvergadering"/>
              <w:listItem w:displayText="project flyer/folder" w:value="project flyer/folder"/>
              <w:listItem w:displayText="andere:" w:value="andere:"/>
            </w:comboBox>
          </w:sdtPr>
          <w:sdtEndPr/>
          <w:sdtContent>
            <w:tc>
              <w:tcPr>
                <w:tcW w:w="2282" w:type="dxa"/>
              </w:tcPr>
              <w:p w14:paraId="3156C43A"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1749" w:type="dxa"/>
          </w:tcPr>
          <w:p w14:paraId="68B2AC06" w14:textId="77777777" w:rsidR="007C4881" w:rsidRPr="00E8316C" w:rsidRDefault="007C4881" w:rsidP="007C4881">
            <w:pPr>
              <w:pStyle w:val="Ryckeveldebroodtekst"/>
              <w:rPr>
                <w:color w:val="7F7F7F" w:themeColor="text1" w:themeTint="80"/>
              </w:rPr>
            </w:pPr>
          </w:p>
        </w:tc>
        <w:tc>
          <w:tcPr>
            <w:tcW w:w="1851" w:type="dxa"/>
          </w:tcPr>
          <w:p w14:paraId="297E62E8" w14:textId="77777777" w:rsidR="007C4881" w:rsidRPr="00E8316C" w:rsidRDefault="007C4881" w:rsidP="007C4881">
            <w:pPr>
              <w:pStyle w:val="Ryckeveldebroodtekst"/>
              <w:rPr>
                <w:color w:val="7F7F7F" w:themeColor="text1" w:themeTint="80"/>
              </w:rPr>
            </w:pPr>
          </w:p>
        </w:tc>
        <w:sdt>
          <w:sdtPr>
            <w:rPr>
              <w:color w:val="7F7F7F" w:themeColor="text1" w:themeTint="80"/>
            </w:rPr>
            <w:id w:val="842213956"/>
            <w:placeholder>
              <w:docPart w:val="11DB3871F6A04751AEC2730B7FF0BF82"/>
            </w:placeholder>
            <w:showingPlcHdr/>
            <w:date>
              <w:dateFormat w:val="d/MM/yyyy"/>
              <w:lid w:val="nl-BE"/>
              <w:storeMappedDataAs w:val="dateTime"/>
              <w:calendar w:val="gregorian"/>
            </w:date>
          </w:sdtPr>
          <w:sdtEndPr/>
          <w:sdtContent>
            <w:tc>
              <w:tcPr>
                <w:tcW w:w="1994" w:type="dxa"/>
              </w:tcPr>
              <w:p w14:paraId="70A53A5E"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51BA83F7" w14:textId="77777777" w:rsidTr="007C4881">
        <w:tc>
          <w:tcPr>
            <w:tcW w:w="1689" w:type="dxa"/>
            <w:vMerge/>
          </w:tcPr>
          <w:p w14:paraId="285DE8EF" w14:textId="77777777" w:rsidR="007C4881" w:rsidRPr="00E8316C" w:rsidRDefault="007C4881" w:rsidP="007C4881">
            <w:pPr>
              <w:pStyle w:val="Ryckeveldebroodtekst"/>
              <w:rPr>
                <w:color w:val="7F7F7F" w:themeColor="text1" w:themeTint="80"/>
              </w:rPr>
            </w:pPr>
          </w:p>
        </w:tc>
        <w:tc>
          <w:tcPr>
            <w:tcW w:w="2748" w:type="dxa"/>
          </w:tcPr>
          <w:p w14:paraId="35BDF24A" w14:textId="77777777" w:rsidR="007C4881" w:rsidRPr="00E8316C" w:rsidRDefault="007C4881" w:rsidP="007C4881">
            <w:pPr>
              <w:pStyle w:val="Ryckeveldebroodtekst"/>
              <w:rPr>
                <w:color w:val="7F7F7F" w:themeColor="text1" w:themeTint="80"/>
              </w:rPr>
            </w:pPr>
            <w:r w:rsidRPr="00E8316C">
              <w:rPr>
                <w:color w:val="7F7F7F" w:themeColor="text1" w:themeTint="80"/>
              </w:rPr>
              <w:t>scholen binnen het netwerk van de school</w:t>
            </w:r>
          </w:p>
        </w:tc>
        <w:tc>
          <w:tcPr>
            <w:tcW w:w="2282" w:type="dxa"/>
          </w:tcPr>
          <w:p w14:paraId="5304D613" w14:textId="77777777" w:rsidR="007C4881" w:rsidRPr="00E8316C" w:rsidRDefault="007C4881" w:rsidP="007C4881">
            <w:pPr>
              <w:pStyle w:val="Ryckeveldebroodtekst"/>
              <w:rPr>
                <w:color w:val="7F7F7F" w:themeColor="text1" w:themeTint="80"/>
              </w:rPr>
            </w:pPr>
          </w:p>
        </w:tc>
        <w:sdt>
          <w:sdtPr>
            <w:rPr>
              <w:color w:val="7F7F7F" w:themeColor="text1" w:themeTint="80"/>
            </w:rPr>
            <w:alias w:val="hoe?"/>
            <w:tag w:val="hoe?"/>
            <w:id w:val="-1122993711"/>
            <w:placeholder>
              <w:docPart w:val="25FDEA467A464D27B45BA56DEF5DD7F9"/>
            </w:placeholder>
            <w:showingPlcHdr/>
            <w:comboBox>
              <w:listItem w:value="e-mail met info"/>
              <w:listItem w:displayText="project flyer/folder" w:value="project flyer/folder"/>
              <w:listItem w:displayText="andere:" w:value="andere:"/>
            </w:comboBox>
          </w:sdtPr>
          <w:sdtEndPr/>
          <w:sdtContent>
            <w:tc>
              <w:tcPr>
                <w:tcW w:w="2282" w:type="dxa"/>
              </w:tcPr>
              <w:p w14:paraId="7B9584E5"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1749" w:type="dxa"/>
          </w:tcPr>
          <w:p w14:paraId="321837E8" w14:textId="77777777" w:rsidR="007C4881" w:rsidRPr="00E8316C" w:rsidRDefault="007C4881" w:rsidP="007C4881">
            <w:pPr>
              <w:pStyle w:val="Ryckeveldebroodtekst"/>
              <w:rPr>
                <w:color w:val="7F7F7F" w:themeColor="text1" w:themeTint="80"/>
              </w:rPr>
            </w:pPr>
          </w:p>
        </w:tc>
        <w:tc>
          <w:tcPr>
            <w:tcW w:w="1851" w:type="dxa"/>
          </w:tcPr>
          <w:p w14:paraId="66259CB7" w14:textId="77777777" w:rsidR="007C4881" w:rsidRPr="00E8316C" w:rsidRDefault="007C4881" w:rsidP="007C4881">
            <w:pPr>
              <w:pStyle w:val="Ryckeveldebroodtekst"/>
              <w:rPr>
                <w:color w:val="7F7F7F" w:themeColor="text1" w:themeTint="80"/>
              </w:rPr>
            </w:pPr>
          </w:p>
        </w:tc>
        <w:sdt>
          <w:sdtPr>
            <w:rPr>
              <w:color w:val="7F7F7F" w:themeColor="text1" w:themeTint="80"/>
            </w:rPr>
            <w:id w:val="-1345554965"/>
            <w:placeholder>
              <w:docPart w:val="96379ABB37C34DB0B7A980DAB4EDAA02"/>
            </w:placeholder>
            <w:showingPlcHdr/>
            <w:date>
              <w:dateFormat w:val="d/MM/yyyy"/>
              <w:lid w:val="nl-BE"/>
              <w:storeMappedDataAs w:val="dateTime"/>
              <w:calendar w:val="gregorian"/>
            </w:date>
          </w:sdtPr>
          <w:sdtEndPr/>
          <w:sdtContent>
            <w:tc>
              <w:tcPr>
                <w:tcW w:w="1994" w:type="dxa"/>
              </w:tcPr>
              <w:p w14:paraId="4BFA05BA"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2E77501F" w14:textId="77777777" w:rsidTr="007C4881">
        <w:tc>
          <w:tcPr>
            <w:tcW w:w="1689" w:type="dxa"/>
            <w:vMerge/>
          </w:tcPr>
          <w:p w14:paraId="7B657AEF" w14:textId="77777777" w:rsidR="007C4881" w:rsidRPr="00E8316C" w:rsidRDefault="007C4881" w:rsidP="007C4881">
            <w:pPr>
              <w:pStyle w:val="Ryckeveldebroodtekst"/>
              <w:rPr>
                <w:color w:val="7F7F7F" w:themeColor="text1" w:themeTint="80"/>
              </w:rPr>
            </w:pPr>
          </w:p>
        </w:tc>
        <w:tc>
          <w:tcPr>
            <w:tcW w:w="2748" w:type="dxa"/>
          </w:tcPr>
          <w:p w14:paraId="7F2A2BB7" w14:textId="77777777" w:rsidR="007C4881" w:rsidRPr="00E8316C" w:rsidRDefault="007C4881" w:rsidP="007C4881">
            <w:pPr>
              <w:pStyle w:val="Ryckeveldebroodtekst"/>
              <w:rPr>
                <w:color w:val="7F7F7F" w:themeColor="text1" w:themeTint="80"/>
              </w:rPr>
            </w:pPr>
            <w:r w:rsidRPr="00E8316C">
              <w:rPr>
                <w:color w:val="7F7F7F" w:themeColor="text1" w:themeTint="80"/>
              </w:rPr>
              <w:t>andere scholen in Vlaanderen</w:t>
            </w:r>
          </w:p>
        </w:tc>
        <w:tc>
          <w:tcPr>
            <w:tcW w:w="2282" w:type="dxa"/>
          </w:tcPr>
          <w:p w14:paraId="0FDC064B" w14:textId="77777777" w:rsidR="007C4881" w:rsidRPr="00E8316C" w:rsidRDefault="007C4881" w:rsidP="007C4881">
            <w:pPr>
              <w:pStyle w:val="Ryckeveldebroodtekst"/>
              <w:rPr>
                <w:color w:val="7F7F7F" w:themeColor="text1" w:themeTint="80"/>
              </w:rPr>
            </w:pPr>
          </w:p>
        </w:tc>
        <w:sdt>
          <w:sdtPr>
            <w:rPr>
              <w:color w:val="7F7F7F" w:themeColor="text1" w:themeTint="80"/>
            </w:rPr>
            <w:id w:val="-762141320"/>
            <w:placeholder>
              <w:docPart w:val="25FDEA467A464D27B45BA56DEF5DD7F9"/>
            </w:placeholder>
            <w:showingPlcHdr/>
            <w:comboBox>
              <w:listItem w:value="onderwijsmedia"/>
              <w:listItem w:displayText="sociale media van de school" w:value="sociale media van de school"/>
              <w:listItem w:displayText="website van de school" w:value="website van de school"/>
              <w:listItem w:displayText="project flyer/folder" w:value="project flyer/folder"/>
              <w:listItem w:displayText="tijdens nascholingen/bijeenkomsten" w:value="tijdens nascholingen/bijeenkomsten"/>
              <w:listItem w:displayText="andere:" w:value="andere:"/>
            </w:comboBox>
          </w:sdtPr>
          <w:sdtEndPr/>
          <w:sdtContent>
            <w:tc>
              <w:tcPr>
                <w:tcW w:w="2282" w:type="dxa"/>
              </w:tcPr>
              <w:p w14:paraId="06EA13A3"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1749" w:type="dxa"/>
          </w:tcPr>
          <w:p w14:paraId="5D000405" w14:textId="77777777" w:rsidR="007C4881" w:rsidRPr="00E8316C" w:rsidRDefault="007C4881" w:rsidP="007C4881">
            <w:pPr>
              <w:pStyle w:val="Ryckeveldebroodtekst"/>
              <w:rPr>
                <w:color w:val="7F7F7F" w:themeColor="text1" w:themeTint="80"/>
              </w:rPr>
            </w:pPr>
          </w:p>
        </w:tc>
        <w:tc>
          <w:tcPr>
            <w:tcW w:w="1851" w:type="dxa"/>
          </w:tcPr>
          <w:p w14:paraId="64A7094F" w14:textId="77777777" w:rsidR="007C4881" w:rsidRPr="00E8316C" w:rsidRDefault="007C4881" w:rsidP="007C4881">
            <w:pPr>
              <w:pStyle w:val="Ryckeveldebroodtekst"/>
              <w:rPr>
                <w:color w:val="7F7F7F" w:themeColor="text1" w:themeTint="80"/>
              </w:rPr>
            </w:pPr>
          </w:p>
        </w:tc>
        <w:sdt>
          <w:sdtPr>
            <w:rPr>
              <w:color w:val="7F7F7F" w:themeColor="text1" w:themeTint="80"/>
            </w:rPr>
            <w:id w:val="22915349"/>
            <w:placeholder>
              <w:docPart w:val="A7438F5E3C93480B8A840E2B262993E0"/>
            </w:placeholder>
            <w:showingPlcHdr/>
            <w:date>
              <w:dateFormat w:val="d/MM/yyyy"/>
              <w:lid w:val="nl-BE"/>
              <w:storeMappedDataAs w:val="dateTime"/>
              <w:calendar w:val="gregorian"/>
            </w:date>
          </w:sdtPr>
          <w:sdtEndPr/>
          <w:sdtContent>
            <w:tc>
              <w:tcPr>
                <w:tcW w:w="1994" w:type="dxa"/>
              </w:tcPr>
              <w:p w14:paraId="771CFF33"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544BDF4F" w14:textId="77777777" w:rsidTr="007C4881">
        <w:tc>
          <w:tcPr>
            <w:tcW w:w="1689" w:type="dxa"/>
            <w:vMerge/>
          </w:tcPr>
          <w:p w14:paraId="32499432" w14:textId="77777777" w:rsidR="007C4881" w:rsidRPr="00E8316C" w:rsidRDefault="007C4881" w:rsidP="007C4881">
            <w:pPr>
              <w:pStyle w:val="Ryckeveldebroodtekst"/>
              <w:rPr>
                <w:color w:val="7F7F7F" w:themeColor="text1" w:themeTint="80"/>
              </w:rPr>
            </w:pPr>
          </w:p>
        </w:tc>
        <w:tc>
          <w:tcPr>
            <w:tcW w:w="2748" w:type="dxa"/>
          </w:tcPr>
          <w:p w14:paraId="4BC72153" w14:textId="77777777" w:rsidR="007C4881" w:rsidRPr="00E8316C" w:rsidRDefault="007C4881" w:rsidP="007C4881">
            <w:pPr>
              <w:pStyle w:val="Ryckeveldebroodtekst"/>
              <w:rPr>
                <w:color w:val="7F7F7F" w:themeColor="text1" w:themeTint="80"/>
              </w:rPr>
            </w:pPr>
            <w:r w:rsidRPr="00E8316C">
              <w:rPr>
                <w:color w:val="7F7F7F" w:themeColor="text1" w:themeTint="80"/>
              </w:rPr>
              <w:t>pedagogische begeleidingsdiensten</w:t>
            </w:r>
          </w:p>
        </w:tc>
        <w:tc>
          <w:tcPr>
            <w:tcW w:w="2282" w:type="dxa"/>
          </w:tcPr>
          <w:p w14:paraId="31563ADB" w14:textId="77777777" w:rsidR="007C4881" w:rsidRPr="00E8316C" w:rsidRDefault="007C4881" w:rsidP="007C4881">
            <w:pPr>
              <w:pStyle w:val="Ryckeveldebroodtekst"/>
              <w:rPr>
                <w:color w:val="7F7F7F" w:themeColor="text1" w:themeTint="80"/>
              </w:rPr>
            </w:pPr>
          </w:p>
        </w:tc>
        <w:sdt>
          <w:sdtPr>
            <w:rPr>
              <w:color w:val="7F7F7F" w:themeColor="text1" w:themeTint="80"/>
            </w:rPr>
            <w:alias w:val="hoe?"/>
            <w:tag w:val="hoe?"/>
            <w:id w:val="680389657"/>
            <w:placeholder>
              <w:docPart w:val="25FDEA467A464D27B45BA56DEF5DD7F9"/>
            </w:placeholder>
            <w:showingPlcHdr/>
            <w:comboBox>
              <w:listItem w:value="tijdens persoonlijk gesprek"/>
              <w:listItem w:displayText="e-mail met info" w:value="e-mail met info"/>
              <w:listItem w:displayText="project flyer/folder" w:value="project flyer/folder"/>
              <w:listItem w:displayText="andere:" w:value="andere:"/>
            </w:comboBox>
          </w:sdtPr>
          <w:sdtEndPr/>
          <w:sdtContent>
            <w:tc>
              <w:tcPr>
                <w:tcW w:w="2282" w:type="dxa"/>
              </w:tcPr>
              <w:p w14:paraId="541CA4E5"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1749" w:type="dxa"/>
          </w:tcPr>
          <w:p w14:paraId="69EECE04" w14:textId="77777777" w:rsidR="007C4881" w:rsidRPr="00E8316C" w:rsidRDefault="007C4881" w:rsidP="007C4881">
            <w:pPr>
              <w:pStyle w:val="Ryckeveldebroodtekst"/>
              <w:rPr>
                <w:color w:val="7F7F7F" w:themeColor="text1" w:themeTint="80"/>
              </w:rPr>
            </w:pPr>
          </w:p>
        </w:tc>
        <w:tc>
          <w:tcPr>
            <w:tcW w:w="1851" w:type="dxa"/>
          </w:tcPr>
          <w:p w14:paraId="09624DB7" w14:textId="77777777" w:rsidR="007C4881" w:rsidRPr="00E8316C" w:rsidRDefault="007C4881" w:rsidP="007C4881">
            <w:pPr>
              <w:pStyle w:val="Ryckeveldebroodtekst"/>
              <w:rPr>
                <w:color w:val="7F7F7F" w:themeColor="text1" w:themeTint="80"/>
              </w:rPr>
            </w:pPr>
          </w:p>
        </w:tc>
        <w:sdt>
          <w:sdtPr>
            <w:rPr>
              <w:color w:val="7F7F7F" w:themeColor="text1" w:themeTint="80"/>
            </w:rPr>
            <w:id w:val="1342207961"/>
            <w:placeholder>
              <w:docPart w:val="676411944C69407C89F9660FFA7EBBAD"/>
            </w:placeholder>
            <w:showingPlcHdr/>
            <w:date>
              <w:dateFormat w:val="d/MM/yyyy"/>
              <w:lid w:val="nl-BE"/>
              <w:storeMappedDataAs w:val="dateTime"/>
              <w:calendar w:val="gregorian"/>
            </w:date>
          </w:sdtPr>
          <w:sdtEndPr/>
          <w:sdtContent>
            <w:tc>
              <w:tcPr>
                <w:tcW w:w="1994" w:type="dxa"/>
              </w:tcPr>
              <w:p w14:paraId="1B4C2C4A"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3CAF94D9" w14:textId="77777777" w:rsidTr="007C4881">
        <w:tc>
          <w:tcPr>
            <w:tcW w:w="1689" w:type="dxa"/>
            <w:vMerge/>
          </w:tcPr>
          <w:p w14:paraId="7DC2BE06" w14:textId="77777777" w:rsidR="007C4881" w:rsidRPr="00E8316C" w:rsidRDefault="007C4881" w:rsidP="007C4881">
            <w:pPr>
              <w:pStyle w:val="Ryckeveldebroodtekst"/>
              <w:rPr>
                <w:color w:val="7F7F7F" w:themeColor="text1" w:themeTint="80"/>
              </w:rPr>
            </w:pPr>
          </w:p>
        </w:tc>
        <w:tc>
          <w:tcPr>
            <w:tcW w:w="2748" w:type="dxa"/>
          </w:tcPr>
          <w:p w14:paraId="3300F4B3" w14:textId="77777777" w:rsidR="007C4881" w:rsidRPr="00E8316C" w:rsidRDefault="007C4881" w:rsidP="007C4881">
            <w:pPr>
              <w:pStyle w:val="Ryckeveldebroodtekst"/>
              <w:rPr>
                <w:color w:val="7F7F7F" w:themeColor="text1" w:themeTint="80"/>
              </w:rPr>
            </w:pPr>
            <w:r w:rsidRPr="00E8316C">
              <w:rPr>
                <w:color w:val="7F7F7F" w:themeColor="text1" w:themeTint="80"/>
              </w:rPr>
              <w:t xml:space="preserve">andere: </w:t>
            </w:r>
          </w:p>
        </w:tc>
        <w:tc>
          <w:tcPr>
            <w:tcW w:w="2282" w:type="dxa"/>
          </w:tcPr>
          <w:p w14:paraId="46B84F11" w14:textId="77777777" w:rsidR="007C4881" w:rsidRPr="00E8316C" w:rsidRDefault="007C4881" w:rsidP="007C4881">
            <w:pPr>
              <w:pStyle w:val="Ryckeveldebroodtekst"/>
              <w:rPr>
                <w:color w:val="7F7F7F" w:themeColor="text1" w:themeTint="80"/>
              </w:rPr>
            </w:pPr>
          </w:p>
        </w:tc>
        <w:sdt>
          <w:sdtPr>
            <w:rPr>
              <w:color w:val="7F7F7F" w:themeColor="text1" w:themeTint="80"/>
            </w:rPr>
            <w:alias w:val="hoe?"/>
            <w:tag w:val="hoe?"/>
            <w:id w:val="118656413"/>
            <w:placeholder>
              <w:docPart w:val="BA38E60A2B2A41F090119AB7C51A3FE8"/>
            </w:placeholder>
            <w:showingPlcHdr/>
            <w:comboBox>
              <w:listItem w:value="lokale pers"/>
              <w:listItem w:displayText="project flyer/folder" w:value="project flyer/folder"/>
              <w:listItem w:displayText="andere:" w:value="andere:"/>
            </w:comboBox>
          </w:sdtPr>
          <w:sdtEndPr/>
          <w:sdtContent>
            <w:tc>
              <w:tcPr>
                <w:tcW w:w="2282" w:type="dxa"/>
              </w:tcPr>
              <w:p w14:paraId="27BE296D"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1749" w:type="dxa"/>
          </w:tcPr>
          <w:p w14:paraId="454803CD" w14:textId="77777777" w:rsidR="007C4881" w:rsidRPr="00E8316C" w:rsidRDefault="007C4881" w:rsidP="007C4881">
            <w:pPr>
              <w:pStyle w:val="Ryckeveldebroodtekst"/>
              <w:rPr>
                <w:color w:val="7F7F7F" w:themeColor="text1" w:themeTint="80"/>
              </w:rPr>
            </w:pPr>
          </w:p>
        </w:tc>
        <w:tc>
          <w:tcPr>
            <w:tcW w:w="1851" w:type="dxa"/>
          </w:tcPr>
          <w:p w14:paraId="76C6BB11" w14:textId="77777777" w:rsidR="007C4881" w:rsidRPr="00E8316C" w:rsidRDefault="007C4881" w:rsidP="007C4881">
            <w:pPr>
              <w:pStyle w:val="Ryckeveldebroodtekst"/>
              <w:rPr>
                <w:color w:val="7F7F7F" w:themeColor="text1" w:themeTint="80"/>
              </w:rPr>
            </w:pPr>
          </w:p>
        </w:tc>
        <w:sdt>
          <w:sdtPr>
            <w:rPr>
              <w:color w:val="7F7F7F" w:themeColor="text1" w:themeTint="80"/>
            </w:rPr>
            <w:id w:val="390551782"/>
            <w:placeholder>
              <w:docPart w:val="14FA89760A7549F7AAA210F1F92C37DE"/>
            </w:placeholder>
            <w:showingPlcHdr/>
            <w:date>
              <w:dateFormat w:val="d/MM/yyyy"/>
              <w:lid w:val="nl-BE"/>
              <w:storeMappedDataAs w:val="dateTime"/>
              <w:calendar w:val="gregorian"/>
            </w:date>
          </w:sdtPr>
          <w:sdtEndPr/>
          <w:sdtContent>
            <w:tc>
              <w:tcPr>
                <w:tcW w:w="1994" w:type="dxa"/>
              </w:tcPr>
              <w:p w14:paraId="41037516"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bl>
    <w:p w14:paraId="36EE2A17" w14:textId="77777777" w:rsidR="00A21DD8" w:rsidRDefault="00A21DD8" w:rsidP="00A21DD8">
      <w:pPr>
        <w:pStyle w:val="Ryckeveldebroodtekst"/>
        <w:ind w:left="-66"/>
      </w:pPr>
    </w:p>
    <w:p w14:paraId="69D1855A" w14:textId="77777777" w:rsidR="00905319" w:rsidRDefault="00905319">
      <w:pPr>
        <w:rPr>
          <w:lang w:val="nl-BE"/>
        </w:rPr>
      </w:pPr>
      <w:r>
        <w:rPr>
          <w:lang w:val="nl-BE"/>
        </w:rPr>
        <w:br w:type="page"/>
      </w:r>
    </w:p>
    <w:p w14:paraId="25F5B519" w14:textId="77777777" w:rsidR="00905319" w:rsidRPr="00952E7E" w:rsidRDefault="00143426" w:rsidP="00143426">
      <w:pPr>
        <w:pStyle w:val="Ryckeveldekop2"/>
      </w:pPr>
      <w:bookmarkStart w:id="44" w:name="_Toc535752011"/>
      <w:r>
        <w:lastRenderedPageBreak/>
        <w:t>Sjabloon</w:t>
      </w:r>
      <w:r w:rsidR="00905319" w:rsidRPr="00952E7E">
        <w:t xml:space="preserve"> </w:t>
      </w:r>
      <w:r>
        <w:t>‘</w:t>
      </w:r>
      <w:r w:rsidR="00FB0259">
        <w:t>Disseminatieplan</w:t>
      </w:r>
      <w:r>
        <w:t>’</w:t>
      </w:r>
      <w:bookmarkEnd w:id="44"/>
    </w:p>
    <w:p w14:paraId="5E314D08" w14:textId="77777777" w:rsidR="00905319" w:rsidRDefault="00905319" w:rsidP="00905319">
      <w:pPr>
        <w:pStyle w:val="Ryckeveldebroodtekst"/>
      </w:pPr>
      <w:r>
        <w:t xml:space="preserve">Een disseminatieplan heeft tot doel om de </w:t>
      </w:r>
      <w:r w:rsidRPr="006D1119">
        <w:rPr>
          <w:b/>
        </w:rPr>
        <w:t>resultaten</w:t>
      </w:r>
      <w:r>
        <w:t xml:space="preserve"> van je project te delen met stakeholders.</w:t>
      </w:r>
    </w:p>
    <w:p w14:paraId="24651AA7" w14:textId="77777777" w:rsidR="00905319" w:rsidRDefault="00905319" w:rsidP="00905319">
      <w:pPr>
        <w:pStyle w:val="Ryckeveldebroodtekst"/>
      </w:pPr>
      <w:r>
        <w:t>Gebruik dit sjabloon als een instrument om tot een disseminatieplan te k</w:t>
      </w:r>
      <w:r w:rsidR="00F113E9">
        <w:t>omen met relevante disseminatie</w:t>
      </w:r>
      <w:r>
        <w:t>acties.</w:t>
      </w:r>
    </w:p>
    <w:p w14:paraId="55BC3DFA" w14:textId="77777777" w:rsidR="00905319" w:rsidRDefault="00905319" w:rsidP="00905319">
      <w:pPr>
        <w:pStyle w:val="Ryckeveldebroodtekst"/>
        <w:ind w:left="-66"/>
      </w:pPr>
    </w:p>
    <w:tbl>
      <w:tblPr>
        <w:tblStyle w:val="Tabelraster"/>
        <w:tblW w:w="14323" w:type="dxa"/>
        <w:tblInd w:w="-66"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689"/>
        <w:gridCol w:w="2200"/>
        <w:gridCol w:w="2748"/>
        <w:gridCol w:w="1646"/>
        <w:gridCol w:w="1646"/>
        <w:gridCol w:w="2126"/>
        <w:gridCol w:w="2268"/>
      </w:tblGrid>
      <w:tr w:rsidR="007C4881" w:rsidRPr="00E8316C" w14:paraId="18DC6394" w14:textId="77777777" w:rsidTr="007C4881">
        <w:tc>
          <w:tcPr>
            <w:tcW w:w="1689" w:type="dxa"/>
          </w:tcPr>
          <w:p w14:paraId="31A27A56" w14:textId="77777777" w:rsidR="007C4881" w:rsidRPr="00E8316C" w:rsidRDefault="007C4881" w:rsidP="007C4881">
            <w:pPr>
              <w:pStyle w:val="Ryckeveldebroodtekst"/>
              <w:rPr>
                <w:b/>
                <w:smallCaps/>
                <w:color w:val="7F7F7F" w:themeColor="text1" w:themeTint="80"/>
              </w:rPr>
            </w:pPr>
            <w:r>
              <w:rPr>
                <w:b/>
                <w:smallCaps/>
                <w:color w:val="7F7F7F" w:themeColor="text1" w:themeTint="80"/>
              </w:rPr>
              <w:t>Resultaten</w:t>
            </w:r>
          </w:p>
        </w:tc>
        <w:tc>
          <w:tcPr>
            <w:tcW w:w="2200" w:type="dxa"/>
          </w:tcPr>
          <w:p w14:paraId="413BF8E7"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specifieer</w:t>
            </w:r>
          </w:p>
        </w:tc>
        <w:tc>
          <w:tcPr>
            <w:tcW w:w="2748" w:type="dxa"/>
          </w:tcPr>
          <w:p w14:paraId="34C89095"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doelgroepen</w:t>
            </w:r>
          </w:p>
        </w:tc>
        <w:tc>
          <w:tcPr>
            <w:tcW w:w="1646" w:type="dxa"/>
          </w:tcPr>
          <w:p w14:paraId="0D5F75BB"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effect?</w:t>
            </w:r>
          </w:p>
        </w:tc>
        <w:tc>
          <w:tcPr>
            <w:tcW w:w="1646" w:type="dxa"/>
          </w:tcPr>
          <w:p w14:paraId="223432FE"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hoe?</w:t>
            </w:r>
            <w:r w:rsidRPr="00E8316C">
              <w:rPr>
                <w:color w:val="7F7F7F" w:themeColor="text1" w:themeTint="80"/>
              </w:rPr>
              <w:t xml:space="preserve"> </w:t>
            </w:r>
          </w:p>
        </w:tc>
        <w:tc>
          <w:tcPr>
            <w:tcW w:w="2126" w:type="dxa"/>
          </w:tcPr>
          <w:p w14:paraId="47950C9F"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wie?</w:t>
            </w:r>
          </w:p>
        </w:tc>
        <w:tc>
          <w:tcPr>
            <w:tcW w:w="2268" w:type="dxa"/>
          </w:tcPr>
          <w:p w14:paraId="3C11FB24" w14:textId="77777777" w:rsidR="007C4881" w:rsidRPr="00E8316C" w:rsidRDefault="007C4881" w:rsidP="007C4881">
            <w:pPr>
              <w:pStyle w:val="Ryckeveldebroodtekst"/>
              <w:rPr>
                <w:b/>
                <w:smallCaps/>
                <w:color w:val="7F7F7F" w:themeColor="text1" w:themeTint="80"/>
              </w:rPr>
            </w:pPr>
            <w:r w:rsidRPr="00E8316C">
              <w:rPr>
                <w:b/>
                <w:smallCaps/>
                <w:color w:val="7F7F7F" w:themeColor="text1" w:themeTint="80"/>
              </w:rPr>
              <w:t>wanneer?</w:t>
            </w:r>
          </w:p>
        </w:tc>
      </w:tr>
      <w:tr w:rsidR="007C4881" w:rsidRPr="00E8316C" w14:paraId="5AE04ED0" w14:textId="77777777" w:rsidTr="007C4881">
        <w:tc>
          <w:tcPr>
            <w:tcW w:w="1689" w:type="dxa"/>
          </w:tcPr>
          <w:sdt>
            <w:sdtPr>
              <w:rPr>
                <w:b/>
                <w:smallCaps/>
                <w:color w:val="7F7F7F" w:themeColor="text1" w:themeTint="80"/>
              </w:rPr>
              <w:alias w:val="Materiële resultaten"/>
              <w:tag w:val="Materiële resultaten"/>
              <w:id w:val="-1278399932"/>
              <w:placeholder>
                <w:docPart w:val="C02C507343B542F8A7A59DAA78F54974"/>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59E4F3E3" w14:textId="77777777" w:rsidR="007C4881" w:rsidRDefault="007C4881" w:rsidP="007C4881">
                <w:pPr>
                  <w:pStyle w:val="Ryckeveldebroodtekst"/>
                  <w:rPr>
                    <w:rFonts w:ascii="Cambria" w:eastAsia="Cambria" w:hAnsi="Cambria"/>
                    <w:b/>
                    <w:smallCaps/>
                    <w:color w:val="7F7F7F" w:themeColor="text1" w:themeTint="80"/>
                    <w:sz w:val="24"/>
                    <w:szCs w:val="24"/>
                    <w:lang w:val="nl-NL"/>
                  </w:rPr>
                </w:pPr>
                <w:r w:rsidRPr="0019047A">
                  <w:rPr>
                    <w:rStyle w:val="Tekstvantijdelijkeaanduiding"/>
                  </w:rPr>
                  <w:t>Kies een item.</w:t>
                </w:r>
              </w:p>
            </w:sdtContent>
          </w:sdt>
          <w:p w14:paraId="3F6D4479" w14:textId="77777777" w:rsidR="007C4881" w:rsidRDefault="007C4881" w:rsidP="007C4881">
            <w:pPr>
              <w:pStyle w:val="Ryckeveldebroodtekst"/>
              <w:rPr>
                <w:b/>
                <w:color w:val="7F7F7F" w:themeColor="text1" w:themeTint="80"/>
              </w:rPr>
            </w:pPr>
          </w:p>
        </w:tc>
        <w:tc>
          <w:tcPr>
            <w:tcW w:w="2200" w:type="dxa"/>
          </w:tcPr>
          <w:p w14:paraId="5DE8BD35" w14:textId="77777777" w:rsidR="007C4881" w:rsidRPr="00E8316C" w:rsidRDefault="007C4881" w:rsidP="007C4881">
            <w:pPr>
              <w:pStyle w:val="Ryckeveldebroodtekst"/>
              <w:rPr>
                <w:b/>
                <w:smallCaps/>
                <w:color w:val="7F7F7F" w:themeColor="text1" w:themeTint="80"/>
              </w:rPr>
            </w:pPr>
          </w:p>
        </w:tc>
        <w:tc>
          <w:tcPr>
            <w:tcW w:w="2748" w:type="dxa"/>
          </w:tcPr>
          <w:p w14:paraId="44AF7FA2" w14:textId="77777777" w:rsidR="007C4881" w:rsidRPr="00E8316C" w:rsidRDefault="007C4881" w:rsidP="007C4881">
            <w:pPr>
              <w:pStyle w:val="Ryckeveldebroodtekst"/>
              <w:rPr>
                <w:color w:val="7F7F7F" w:themeColor="text1" w:themeTint="80"/>
              </w:rPr>
            </w:pPr>
            <w:r w:rsidRPr="00E8316C">
              <w:rPr>
                <w:color w:val="7F7F7F" w:themeColor="text1" w:themeTint="80"/>
              </w:rPr>
              <w:t>leerlingen</w:t>
            </w:r>
          </w:p>
        </w:tc>
        <w:sdt>
          <w:sdtPr>
            <w:rPr>
              <w:b/>
              <w:smallCaps/>
              <w:color w:val="7F7F7F" w:themeColor="text1" w:themeTint="80"/>
            </w:rPr>
            <w:alias w:val="Effect"/>
            <w:tag w:val="Effect"/>
            <w:id w:val="1681854222"/>
            <w:placeholder>
              <w:docPart w:val="3A1B6262EB564745B2697DBCE676E10B"/>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1BC03A7A" w14:textId="77777777" w:rsidR="007C4881" w:rsidRPr="00E8316C" w:rsidRDefault="007C4881" w:rsidP="007C4881">
                <w:pPr>
                  <w:pStyle w:val="Ryckeveldebroodtekst"/>
                  <w:rPr>
                    <w:b/>
                    <w:smallCaps/>
                    <w:color w:val="7F7F7F" w:themeColor="text1" w:themeTint="80"/>
                  </w:rPr>
                </w:pPr>
                <w:r w:rsidRPr="0019047A">
                  <w:rPr>
                    <w:rStyle w:val="Tekstvantijdelijkeaanduiding"/>
                  </w:rPr>
                  <w:t>Kies een item.</w:t>
                </w:r>
              </w:p>
            </w:tc>
          </w:sdtContent>
        </w:sdt>
        <w:sdt>
          <w:sdtPr>
            <w:rPr>
              <w:color w:val="7F7F7F" w:themeColor="text1" w:themeTint="80"/>
            </w:rPr>
            <w:alias w:val="hoe?"/>
            <w:tag w:val="hoe?"/>
            <w:id w:val="1573397403"/>
            <w:placeholder>
              <w:docPart w:val="077F34C36E44427A8E52CFD8F98017A4"/>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38901EE1"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0BFD7F4C" w14:textId="77777777" w:rsidR="007C4881" w:rsidRPr="00E8316C" w:rsidRDefault="007C4881" w:rsidP="007C4881">
            <w:pPr>
              <w:pStyle w:val="Ryckeveldebroodtekst"/>
              <w:rPr>
                <w:color w:val="7F7F7F" w:themeColor="text1" w:themeTint="80"/>
              </w:rPr>
            </w:pPr>
          </w:p>
        </w:tc>
        <w:sdt>
          <w:sdtPr>
            <w:rPr>
              <w:color w:val="7F7F7F" w:themeColor="text1" w:themeTint="80"/>
            </w:rPr>
            <w:id w:val="-64500792"/>
            <w:placeholder>
              <w:docPart w:val="77DFD6A866764E9C905BA42CC94713AF"/>
            </w:placeholder>
            <w:showingPlcHdr/>
            <w:date>
              <w:dateFormat w:val="d/MM/yyyy"/>
              <w:lid w:val="nl-BE"/>
              <w:storeMappedDataAs w:val="dateTime"/>
              <w:calendar w:val="gregorian"/>
            </w:date>
          </w:sdtPr>
          <w:sdtEndPr/>
          <w:sdtContent>
            <w:tc>
              <w:tcPr>
                <w:tcW w:w="2268" w:type="dxa"/>
              </w:tcPr>
              <w:p w14:paraId="17094D1F"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71A3A22B" w14:textId="77777777" w:rsidTr="007C4881">
        <w:tc>
          <w:tcPr>
            <w:tcW w:w="1689" w:type="dxa"/>
          </w:tcPr>
          <w:sdt>
            <w:sdtPr>
              <w:rPr>
                <w:b/>
                <w:smallCaps/>
                <w:color w:val="7F7F7F" w:themeColor="text1" w:themeTint="80"/>
              </w:rPr>
              <w:alias w:val="Materiële resultaten"/>
              <w:tag w:val="Materiële resultaten"/>
              <w:id w:val="-35208526"/>
              <w:placeholder>
                <w:docPart w:val="8ACC1127C3564C5198B849355E3A00CB"/>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6A3C7660"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2C962189" w14:textId="77777777" w:rsidR="007C4881" w:rsidRPr="00E8316C" w:rsidRDefault="007C4881" w:rsidP="007C4881">
            <w:pPr>
              <w:pStyle w:val="Ryckeveldebroodtekst"/>
              <w:rPr>
                <w:b/>
                <w:smallCaps/>
                <w:color w:val="7F7F7F" w:themeColor="text1" w:themeTint="80"/>
              </w:rPr>
            </w:pPr>
          </w:p>
        </w:tc>
        <w:tc>
          <w:tcPr>
            <w:tcW w:w="2748" w:type="dxa"/>
          </w:tcPr>
          <w:p w14:paraId="16914463" w14:textId="77777777" w:rsidR="007C4881" w:rsidRPr="00E8316C" w:rsidRDefault="007C4881" w:rsidP="007C4881">
            <w:pPr>
              <w:pStyle w:val="Ryckeveldebroodtekst"/>
              <w:rPr>
                <w:color w:val="7F7F7F" w:themeColor="text1" w:themeTint="80"/>
              </w:rPr>
            </w:pPr>
            <w:r w:rsidRPr="00E8316C">
              <w:rPr>
                <w:color w:val="7F7F7F" w:themeColor="text1" w:themeTint="80"/>
              </w:rPr>
              <w:t>leerkrachten</w:t>
            </w:r>
          </w:p>
        </w:tc>
        <w:sdt>
          <w:sdtPr>
            <w:rPr>
              <w:rFonts w:asciiTheme="minorHAnsi" w:hAnsiTheme="minorHAnsi" w:cstheme="minorHAnsi"/>
              <w:b/>
              <w:smallCaps/>
              <w:color w:val="7F7F7F" w:themeColor="text1" w:themeTint="80"/>
              <w:sz w:val="22"/>
              <w:szCs w:val="22"/>
            </w:rPr>
            <w:alias w:val="Effect"/>
            <w:tag w:val="Effect"/>
            <w:id w:val="1677151596"/>
            <w:placeholder>
              <w:docPart w:val="DCC00A99E3A94C4C8AB995744040BDC3"/>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5DF9459B"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1348758073"/>
            <w:placeholder>
              <w:docPart w:val="E8B28990624D4EBEB303BD64A4ECB349"/>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3EF03BA0"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212C4DAE" w14:textId="77777777" w:rsidR="007C4881" w:rsidRPr="00E8316C" w:rsidRDefault="007C4881" w:rsidP="007C4881">
            <w:pPr>
              <w:pStyle w:val="Ryckeveldebroodtekst"/>
              <w:rPr>
                <w:color w:val="7F7F7F" w:themeColor="text1" w:themeTint="80"/>
              </w:rPr>
            </w:pPr>
          </w:p>
        </w:tc>
        <w:sdt>
          <w:sdtPr>
            <w:rPr>
              <w:color w:val="7F7F7F" w:themeColor="text1" w:themeTint="80"/>
            </w:rPr>
            <w:id w:val="401810705"/>
            <w:placeholder>
              <w:docPart w:val="41DE10F91C1048969FA18D68565821E3"/>
            </w:placeholder>
            <w:showingPlcHdr/>
            <w:date>
              <w:dateFormat w:val="d/MM/yyyy"/>
              <w:lid w:val="nl-BE"/>
              <w:storeMappedDataAs w:val="dateTime"/>
              <w:calendar w:val="gregorian"/>
            </w:date>
          </w:sdtPr>
          <w:sdtEndPr/>
          <w:sdtContent>
            <w:tc>
              <w:tcPr>
                <w:tcW w:w="2268" w:type="dxa"/>
              </w:tcPr>
              <w:p w14:paraId="3BACDCE9"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2FC6AF54" w14:textId="77777777" w:rsidTr="007C4881">
        <w:tc>
          <w:tcPr>
            <w:tcW w:w="1689" w:type="dxa"/>
          </w:tcPr>
          <w:sdt>
            <w:sdtPr>
              <w:rPr>
                <w:b/>
                <w:smallCaps/>
                <w:color w:val="7F7F7F" w:themeColor="text1" w:themeTint="80"/>
              </w:rPr>
              <w:alias w:val="Materiële resultaten"/>
              <w:tag w:val="Materiële resultaten"/>
              <w:id w:val="1906261511"/>
              <w:placeholder>
                <w:docPart w:val="B3C194A8874143B4A6E1779CA7D4F77E"/>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2D914F6C"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3AA0A931" w14:textId="77777777" w:rsidR="007C4881" w:rsidRPr="00E8316C" w:rsidRDefault="007C4881" w:rsidP="007C4881">
            <w:pPr>
              <w:pStyle w:val="Ryckeveldebroodtekst"/>
              <w:rPr>
                <w:b/>
                <w:smallCaps/>
                <w:color w:val="7F7F7F" w:themeColor="text1" w:themeTint="80"/>
              </w:rPr>
            </w:pPr>
          </w:p>
        </w:tc>
        <w:tc>
          <w:tcPr>
            <w:tcW w:w="2748" w:type="dxa"/>
          </w:tcPr>
          <w:p w14:paraId="4087972A" w14:textId="77777777" w:rsidR="007C4881" w:rsidRPr="00E8316C" w:rsidRDefault="007C4881" w:rsidP="007C4881">
            <w:pPr>
              <w:pStyle w:val="Ryckeveldebroodtekst"/>
              <w:rPr>
                <w:color w:val="7F7F7F" w:themeColor="text1" w:themeTint="80"/>
              </w:rPr>
            </w:pPr>
            <w:r>
              <w:rPr>
                <w:color w:val="7F7F7F" w:themeColor="text1" w:themeTint="80"/>
              </w:rPr>
              <w:t xml:space="preserve">middenkader (zorg-, </w:t>
            </w:r>
            <w:proofErr w:type="spellStart"/>
            <w:r>
              <w:rPr>
                <w:color w:val="7F7F7F" w:themeColor="text1" w:themeTint="80"/>
              </w:rPr>
              <w:t>ict</w:t>
            </w:r>
            <w:proofErr w:type="spellEnd"/>
            <w:r>
              <w:rPr>
                <w:color w:val="7F7F7F" w:themeColor="text1" w:themeTint="80"/>
              </w:rPr>
              <w:t>-, … coördinator)</w:t>
            </w:r>
          </w:p>
        </w:tc>
        <w:sdt>
          <w:sdtPr>
            <w:rPr>
              <w:rFonts w:asciiTheme="minorHAnsi" w:hAnsiTheme="minorHAnsi" w:cstheme="minorHAnsi"/>
              <w:b/>
              <w:smallCaps/>
              <w:color w:val="7F7F7F" w:themeColor="text1" w:themeTint="80"/>
              <w:sz w:val="22"/>
              <w:szCs w:val="22"/>
            </w:rPr>
            <w:alias w:val="Effect"/>
            <w:tag w:val="Effect"/>
            <w:id w:val="1719702970"/>
            <w:placeholder>
              <w:docPart w:val="8FC4BC66C3DD444588AE4092AB111C47"/>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2CBF0259"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1538277333"/>
            <w:placeholder>
              <w:docPart w:val="DCB4604A8C7E45988C26C34A3B0BEE6E"/>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36C9CCE0"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76C57E38" w14:textId="77777777" w:rsidR="007C4881" w:rsidRPr="00E8316C" w:rsidRDefault="007C4881" w:rsidP="007C4881">
            <w:pPr>
              <w:pStyle w:val="Ryckeveldebroodtekst"/>
              <w:rPr>
                <w:color w:val="7F7F7F" w:themeColor="text1" w:themeTint="80"/>
              </w:rPr>
            </w:pPr>
          </w:p>
        </w:tc>
        <w:sdt>
          <w:sdtPr>
            <w:rPr>
              <w:color w:val="7F7F7F" w:themeColor="text1" w:themeTint="80"/>
            </w:rPr>
            <w:id w:val="1423223553"/>
            <w:placeholder>
              <w:docPart w:val="019948D3D1984C9F94109C13B6A0FC81"/>
            </w:placeholder>
            <w:showingPlcHdr/>
            <w:date>
              <w:dateFormat w:val="d/MM/yyyy"/>
              <w:lid w:val="nl-BE"/>
              <w:storeMappedDataAs w:val="dateTime"/>
              <w:calendar w:val="gregorian"/>
            </w:date>
          </w:sdtPr>
          <w:sdtEndPr/>
          <w:sdtContent>
            <w:tc>
              <w:tcPr>
                <w:tcW w:w="2268" w:type="dxa"/>
              </w:tcPr>
              <w:p w14:paraId="11882A2D"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4C5822AE" w14:textId="77777777" w:rsidTr="007C4881">
        <w:tc>
          <w:tcPr>
            <w:tcW w:w="1689" w:type="dxa"/>
          </w:tcPr>
          <w:sdt>
            <w:sdtPr>
              <w:rPr>
                <w:b/>
                <w:smallCaps/>
                <w:color w:val="7F7F7F" w:themeColor="text1" w:themeTint="80"/>
              </w:rPr>
              <w:alias w:val="Materiële resultaten"/>
              <w:tag w:val="Materiële resultaten"/>
              <w:id w:val="1884664857"/>
              <w:placeholder>
                <w:docPart w:val="5641CD2AAC9A4E3C9517FA2C4A798505"/>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7440FF15"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7C86B319" w14:textId="77777777" w:rsidR="007C4881" w:rsidRPr="00E8316C" w:rsidRDefault="007C4881" w:rsidP="007C4881">
            <w:pPr>
              <w:pStyle w:val="Ryckeveldebroodtekst"/>
              <w:rPr>
                <w:b/>
                <w:smallCaps/>
                <w:color w:val="7F7F7F" w:themeColor="text1" w:themeTint="80"/>
              </w:rPr>
            </w:pPr>
          </w:p>
        </w:tc>
        <w:tc>
          <w:tcPr>
            <w:tcW w:w="2748" w:type="dxa"/>
          </w:tcPr>
          <w:p w14:paraId="5691CAA1" w14:textId="77777777" w:rsidR="007C4881" w:rsidRDefault="007C4881" w:rsidP="007C4881">
            <w:pPr>
              <w:pStyle w:val="Ryckeveldebroodtekst"/>
              <w:rPr>
                <w:color w:val="7F7F7F" w:themeColor="text1" w:themeTint="80"/>
              </w:rPr>
            </w:pPr>
            <w:r>
              <w:rPr>
                <w:color w:val="7F7F7F" w:themeColor="text1" w:themeTint="80"/>
              </w:rPr>
              <w:t>ouders</w:t>
            </w:r>
          </w:p>
        </w:tc>
        <w:sdt>
          <w:sdtPr>
            <w:rPr>
              <w:rFonts w:asciiTheme="minorHAnsi" w:hAnsiTheme="minorHAnsi" w:cstheme="minorHAnsi"/>
              <w:b/>
              <w:smallCaps/>
              <w:color w:val="7F7F7F" w:themeColor="text1" w:themeTint="80"/>
              <w:sz w:val="22"/>
              <w:szCs w:val="22"/>
            </w:rPr>
            <w:alias w:val="Effect"/>
            <w:tag w:val="Effect"/>
            <w:id w:val="-2144720797"/>
            <w:placeholder>
              <w:docPart w:val="AD5500637BE6415683008D4A865AD5BB"/>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321768C4"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1315070308"/>
            <w:placeholder>
              <w:docPart w:val="AA3FA68FEA0940428F25019A4183742A"/>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471AFEB8"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71AAB8AD" w14:textId="77777777" w:rsidR="007C4881" w:rsidRPr="00E8316C" w:rsidRDefault="007C4881" w:rsidP="007C4881">
            <w:pPr>
              <w:pStyle w:val="Ryckeveldebroodtekst"/>
              <w:rPr>
                <w:color w:val="7F7F7F" w:themeColor="text1" w:themeTint="80"/>
              </w:rPr>
            </w:pPr>
          </w:p>
        </w:tc>
        <w:sdt>
          <w:sdtPr>
            <w:rPr>
              <w:color w:val="7F7F7F" w:themeColor="text1" w:themeTint="80"/>
            </w:rPr>
            <w:id w:val="-54237367"/>
            <w:placeholder>
              <w:docPart w:val="DFB67303E2E84CC3971D5AC5B64347F4"/>
            </w:placeholder>
            <w:showingPlcHdr/>
            <w:date>
              <w:dateFormat w:val="d/MM/yyyy"/>
              <w:lid w:val="nl-BE"/>
              <w:storeMappedDataAs w:val="dateTime"/>
              <w:calendar w:val="gregorian"/>
            </w:date>
          </w:sdtPr>
          <w:sdtEndPr/>
          <w:sdtContent>
            <w:tc>
              <w:tcPr>
                <w:tcW w:w="2268" w:type="dxa"/>
              </w:tcPr>
              <w:p w14:paraId="3D7BAAE7"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6D56909B" w14:textId="77777777" w:rsidTr="007C4881">
        <w:tc>
          <w:tcPr>
            <w:tcW w:w="1689" w:type="dxa"/>
          </w:tcPr>
          <w:sdt>
            <w:sdtPr>
              <w:rPr>
                <w:b/>
                <w:smallCaps/>
                <w:color w:val="7F7F7F" w:themeColor="text1" w:themeTint="80"/>
              </w:rPr>
              <w:alias w:val="Materiële resultaten"/>
              <w:tag w:val="Materiële resultaten"/>
              <w:id w:val="-1079137031"/>
              <w:placeholder>
                <w:docPart w:val="BF9BDFA33F244D57885750DF9032E3C6"/>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6C3740FA"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1EC4B9DF" w14:textId="77777777" w:rsidR="007C4881" w:rsidRPr="00E8316C" w:rsidRDefault="007C4881" w:rsidP="007C4881">
            <w:pPr>
              <w:pStyle w:val="Ryckeveldebroodtekst"/>
              <w:rPr>
                <w:b/>
                <w:smallCaps/>
                <w:color w:val="7F7F7F" w:themeColor="text1" w:themeTint="80"/>
              </w:rPr>
            </w:pPr>
          </w:p>
        </w:tc>
        <w:tc>
          <w:tcPr>
            <w:tcW w:w="2748" w:type="dxa"/>
          </w:tcPr>
          <w:p w14:paraId="7C1B6E02" w14:textId="77777777" w:rsidR="007C4881" w:rsidRDefault="007C4881" w:rsidP="007C4881">
            <w:pPr>
              <w:pStyle w:val="Ryckeveldebroodtekst"/>
              <w:rPr>
                <w:color w:val="7F7F7F" w:themeColor="text1" w:themeTint="80"/>
              </w:rPr>
            </w:pPr>
            <w:r>
              <w:rPr>
                <w:color w:val="7F7F7F" w:themeColor="text1" w:themeTint="80"/>
              </w:rPr>
              <w:t>pedagogische begeleiding</w:t>
            </w:r>
          </w:p>
        </w:tc>
        <w:sdt>
          <w:sdtPr>
            <w:rPr>
              <w:rFonts w:asciiTheme="minorHAnsi" w:hAnsiTheme="minorHAnsi" w:cstheme="minorHAnsi"/>
              <w:b/>
              <w:smallCaps/>
              <w:color w:val="7F7F7F" w:themeColor="text1" w:themeTint="80"/>
              <w:sz w:val="22"/>
              <w:szCs w:val="22"/>
            </w:rPr>
            <w:alias w:val="Effect"/>
            <w:tag w:val="Effect"/>
            <w:id w:val="-323977789"/>
            <w:placeholder>
              <w:docPart w:val="8252813270554834BD566EE516CD548D"/>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4358464D"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684794417"/>
            <w:placeholder>
              <w:docPart w:val="CBF892A7A13343CD97282C057D62DFA9"/>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2C8DD051"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577D6CD2" w14:textId="77777777" w:rsidR="007C4881" w:rsidRPr="00E8316C" w:rsidRDefault="007C4881" w:rsidP="007C4881">
            <w:pPr>
              <w:pStyle w:val="Ryckeveldebroodtekst"/>
              <w:rPr>
                <w:color w:val="7F7F7F" w:themeColor="text1" w:themeTint="80"/>
              </w:rPr>
            </w:pPr>
          </w:p>
        </w:tc>
        <w:sdt>
          <w:sdtPr>
            <w:rPr>
              <w:color w:val="7F7F7F" w:themeColor="text1" w:themeTint="80"/>
            </w:rPr>
            <w:id w:val="1498698248"/>
            <w:placeholder>
              <w:docPart w:val="11C93F0B8E5844909BCE1B391A80457A"/>
            </w:placeholder>
            <w:showingPlcHdr/>
            <w:date>
              <w:dateFormat w:val="d/MM/yyyy"/>
              <w:lid w:val="nl-BE"/>
              <w:storeMappedDataAs w:val="dateTime"/>
              <w:calendar w:val="gregorian"/>
            </w:date>
          </w:sdtPr>
          <w:sdtEndPr/>
          <w:sdtContent>
            <w:tc>
              <w:tcPr>
                <w:tcW w:w="2268" w:type="dxa"/>
              </w:tcPr>
              <w:p w14:paraId="01C49361"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34A2AB7D" w14:textId="77777777" w:rsidTr="007C4881">
        <w:tc>
          <w:tcPr>
            <w:tcW w:w="1689" w:type="dxa"/>
          </w:tcPr>
          <w:sdt>
            <w:sdtPr>
              <w:rPr>
                <w:b/>
                <w:smallCaps/>
                <w:color w:val="7F7F7F" w:themeColor="text1" w:themeTint="80"/>
              </w:rPr>
              <w:alias w:val="Materiële resultaten"/>
              <w:tag w:val="Materiële resultaten"/>
              <w:id w:val="-1580972781"/>
              <w:placeholder>
                <w:docPart w:val="DEDF4BBE0E0644C89F7FCD541F5C79DA"/>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2CF67622"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061ECF72" w14:textId="77777777" w:rsidR="007C4881" w:rsidRPr="00E8316C" w:rsidRDefault="007C4881" w:rsidP="007C4881">
            <w:pPr>
              <w:pStyle w:val="Ryckeveldebroodtekst"/>
              <w:rPr>
                <w:b/>
                <w:smallCaps/>
                <w:color w:val="7F7F7F" w:themeColor="text1" w:themeTint="80"/>
              </w:rPr>
            </w:pPr>
          </w:p>
        </w:tc>
        <w:tc>
          <w:tcPr>
            <w:tcW w:w="2748" w:type="dxa"/>
          </w:tcPr>
          <w:p w14:paraId="6708FAC4" w14:textId="77777777" w:rsidR="007C4881" w:rsidRDefault="007C4881" w:rsidP="007C4881">
            <w:pPr>
              <w:pStyle w:val="Ryckeveldebroodtekst"/>
              <w:rPr>
                <w:color w:val="7F7F7F" w:themeColor="text1" w:themeTint="80"/>
              </w:rPr>
            </w:pPr>
            <w:r>
              <w:rPr>
                <w:color w:val="7F7F7F" w:themeColor="text1" w:themeTint="80"/>
              </w:rPr>
              <w:t>de scholengroep/-gemeenschap</w:t>
            </w:r>
          </w:p>
        </w:tc>
        <w:sdt>
          <w:sdtPr>
            <w:rPr>
              <w:rFonts w:asciiTheme="minorHAnsi" w:hAnsiTheme="minorHAnsi" w:cstheme="minorHAnsi"/>
              <w:b/>
              <w:smallCaps/>
              <w:color w:val="7F7F7F" w:themeColor="text1" w:themeTint="80"/>
              <w:sz w:val="22"/>
              <w:szCs w:val="22"/>
            </w:rPr>
            <w:alias w:val="Effect"/>
            <w:tag w:val="Effect"/>
            <w:id w:val="590360398"/>
            <w:placeholder>
              <w:docPart w:val="7F2B203089864071AD7B2CA373EFB3A3"/>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5E890D70"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2095057339"/>
            <w:placeholder>
              <w:docPart w:val="D427F6BA75C544D79520899163E9C683"/>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4AD57287"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79979402" w14:textId="77777777" w:rsidR="007C4881" w:rsidRPr="00E8316C" w:rsidRDefault="007C4881" w:rsidP="007C4881">
            <w:pPr>
              <w:pStyle w:val="Ryckeveldebroodtekst"/>
              <w:rPr>
                <w:color w:val="7F7F7F" w:themeColor="text1" w:themeTint="80"/>
              </w:rPr>
            </w:pPr>
          </w:p>
        </w:tc>
        <w:sdt>
          <w:sdtPr>
            <w:rPr>
              <w:color w:val="7F7F7F" w:themeColor="text1" w:themeTint="80"/>
            </w:rPr>
            <w:id w:val="-1718813173"/>
            <w:placeholder>
              <w:docPart w:val="E0326AA73361449B83D8654E98F2B582"/>
            </w:placeholder>
            <w:showingPlcHdr/>
            <w:date>
              <w:dateFormat w:val="d/MM/yyyy"/>
              <w:lid w:val="nl-BE"/>
              <w:storeMappedDataAs w:val="dateTime"/>
              <w:calendar w:val="gregorian"/>
            </w:date>
          </w:sdtPr>
          <w:sdtEndPr/>
          <w:sdtContent>
            <w:tc>
              <w:tcPr>
                <w:tcW w:w="2268" w:type="dxa"/>
              </w:tcPr>
              <w:p w14:paraId="4716114E"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1BF6E744" w14:textId="77777777" w:rsidTr="007C4881">
        <w:tc>
          <w:tcPr>
            <w:tcW w:w="1689" w:type="dxa"/>
          </w:tcPr>
          <w:sdt>
            <w:sdtPr>
              <w:rPr>
                <w:b/>
                <w:smallCaps/>
                <w:color w:val="7F7F7F" w:themeColor="text1" w:themeTint="80"/>
              </w:rPr>
              <w:alias w:val="Materiële resultaten"/>
              <w:tag w:val="Materiële resultaten"/>
              <w:id w:val="1343282316"/>
              <w:placeholder>
                <w:docPart w:val="C90DCBE6B8044FD1B0EE1902E97BC730"/>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5F999F31"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237D1144" w14:textId="77777777" w:rsidR="007C4881" w:rsidRPr="00E8316C" w:rsidRDefault="007C4881" w:rsidP="007C4881">
            <w:pPr>
              <w:pStyle w:val="Ryckeveldebroodtekst"/>
              <w:rPr>
                <w:b/>
                <w:smallCaps/>
                <w:color w:val="7F7F7F" w:themeColor="text1" w:themeTint="80"/>
              </w:rPr>
            </w:pPr>
          </w:p>
        </w:tc>
        <w:tc>
          <w:tcPr>
            <w:tcW w:w="2748" w:type="dxa"/>
          </w:tcPr>
          <w:p w14:paraId="100C17DA" w14:textId="77777777" w:rsidR="007C4881" w:rsidRDefault="007C4881" w:rsidP="007C4881">
            <w:pPr>
              <w:pStyle w:val="Ryckeveldebroodtekst"/>
              <w:rPr>
                <w:color w:val="7F7F7F" w:themeColor="text1" w:themeTint="80"/>
              </w:rPr>
            </w:pPr>
            <w:r>
              <w:rPr>
                <w:color w:val="7F7F7F" w:themeColor="text1" w:themeTint="80"/>
              </w:rPr>
              <w:t>CLB</w:t>
            </w:r>
          </w:p>
        </w:tc>
        <w:sdt>
          <w:sdtPr>
            <w:rPr>
              <w:rFonts w:asciiTheme="minorHAnsi" w:hAnsiTheme="minorHAnsi" w:cstheme="minorHAnsi"/>
              <w:b/>
              <w:smallCaps/>
              <w:color w:val="7F7F7F" w:themeColor="text1" w:themeTint="80"/>
              <w:sz w:val="22"/>
              <w:szCs w:val="22"/>
            </w:rPr>
            <w:alias w:val="Effect"/>
            <w:tag w:val="Effect"/>
            <w:id w:val="433027641"/>
            <w:placeholder>
              <w:docPart w:val="9C825725122043D78DF599FC94A9F80B"/>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3AFBB7E0"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1188097599"/>
            <w:placeholder>
              <w:docPart w:val="9C8AD2C482BB41109F97EBE7002963BA"/>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65C9D042"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0A47638C" w14:textId="77777777" w:rsidR="007C4881" w:rsidRPr="00E8316C" w:rsidRDefault="007C4881" w:rsidP="007C4881">
            <w:pPr>
              <w:pStyle w:val="Ryckeveldebroodtekst"/>
              <w:rPr>
                <w:color w:val="7F7F7F" w:themeColor="text1" w:themeTint="80"/>
              </w:rPr>
            </w:pPr>
          </w:p>
        </w:tc>
        <w:sdt>
          <w:sdtPr>
            <w:rPr>
              <w:color w:val="7F7F7F" w:themeColor="text1" w:themeTint="80"/>
            </w:rPr>
            <w:id w:val="-255291348"/>
            <w:placeholder>
              <w:docPart w:val="DABAAB47CD8E4F61A49F4989D5B92355"/>
            </w:placeholder>
            <w:showingPlcHdr/>
            <w:date>
              <w:dateFormat w:val="d/MM/yyyy"/>
              <w:lid w:val="nl-BE"/>
              <w:storeMappedDataAs w:val="dateTime"/>
              <w:calendar w:val="gregorian"/>
            </w:date>
          </w:sdtPr>
          <w:sdtEndPr/>
          <w:sdtContent>
            <w:tc>
              <w:tcPr>
                <w:tcW w:w="2268" w:type="dxa"/>
              </w:tcPr>
              <w:p w14:paraId="6FC2B717"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17B2F0A3" w14:textId="77777777" w:rsidTr="007C4881">
        <w:tc>
          <w:tcPr>
            <w:tcW w:w="1689" w:type="dxa"/>
          </w:tcPr>
          <w:sdt>
            <w:sdtPr>
              <w:rPr>
                <w:b/>
                <w:smallCaps/>
                <w:color w:val="7F7F7F" w:themeColor="text1" w:themeTint="80"/>
              </w:rPr>
              <w:alias w:val="Materiële resultaten"/>
              <w:tag w:val="Materiële resultaten"/>
              <w:id w:val="282546361"/>
              <w:placeholder>
                <w:docPart w:val="93FF45E3757A439FA6047A35F0ACD610"/>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6A12E38F"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71B0C634" w14:textId="77777777" w:rsidR="007C4881" w:rsidRPr="00E8316C" w:rsidRDefault="007C4881" w:rsidP="007C4881">
            <w:pPr>
              <w:pStyle w:val="Ryckeveldebroodtekst"/>
              <w:rPr>
                <w:b/>
                <w:smallCaps/>
                <w:color w:val="7F7F7F" w:themeColor="text1" w:themeTint="80"/>
              </w:rPr>
            </w:pPr>
          </w:p>
        </w:tc>
        <w:tc>
          <w:tcPr>
            <w:tcW w:w="2748" w:type="dxa"/>
          </w:tcPr>
          <w:p w14:paraId="25B0B041" w14:textId="77777777" w:rsidR="007C4881" w:rsidRPr="00E8316C" w:rsidRDefault="007C4881" w:rsidP="007C4881">
            <w:pPr>
              <w:pStyle w:val="Ryckeveldebroodtekst"/>
              <w:rPr>
                <w:color w:val="7F7F7F" w:themeColor="text1" w:themeTint="80"/>
              </w:rPr>
            </w:pPr>
            <w:r w:rsidRPr="00E8316C">
              <w:rPr>
                <w:color w:val="7F7F7F" w:themeColor="text1" w:themeTint="80"/>
              </w:rPr>
              <w:t>andere scholen in Vlaanderen</w:t>
            </w:r>
          </w:p>
        </w:tc>
        <w:sdt>
          <w:sdtPr>
            <w:rPr>
              <w:rFonts w:asciiTheme="minorHAnsi" w:hAnsiTheme="minorHAnsi" w:cstheme="minorHAnsi"/>
              <w:b/>
              <w:smallCaps/>
              <w:color w:val="7F7F7F" w:themeColor="text1" w:themeTint="80"/>
              <w:sz w:val="22"/>
              <w:szCs w:val="22"/>
            </w:rPr>
            <w:alias w:val="Effect"/>
            <w:tag w:val="Effect"/>
            <w:id w:val="812994345"/>
            <w:placeholder>
              <w:docPart w:val="A70374DE94A24C31AC95707D8E0868A1"/>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06666EBB"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1621948587"/>
            <w:placeholder>
              <w:docPart w:val="8B340C6C814F4130935CF5EFC8359536"/>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22B2A97E"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3B1D0B09" w14:textId="77777777" w:rsidR="007C4881" w:rsidRPr="00E8316C" w:rsidRDefault="007C4881" w:rsidP="007C4881">
            <w:pPr>
              <w:pStyle w:val="Ryckeveldebroodtekst"/>
              <w:rPr>
                <w:color w:val="7F7F7F" w:themeColor="text1" w:themeTint="80"/>
              </w:rPr>
            </w:pPr>
          </w:p>
        </w:tc>
        <w:sdt>
          <w:sdtPr>
            <w:rPr>
              <w:color w:val="7F7F7F" w:themeColor="text1" w:themeTint="80"/>
            </w:rPr>
            <w:id w:val="-1465881239"/>
            <w:placeholder>
              <w:docPart w:val="A9B096523C9D48718696BFFF83D578D0"/>
            </w:placeholder>
            <w:showingPlcHdr/>
            <w:date>
              <w:dateFormat w:val="d/MM/yyyy"/>
              <w:lid w:val="nl-BE"/>
              <w:storeMappedDataAs w:val="dateTime"/>
              <w:calendar w:val="gregorian"/>
            </w:date>
          </w:sdtPr>
          <w:sdtEndPr/>
          <w:sdtContent>
            <w:tc>
              <w:tcPr>
                <w:tcW w:w="2268" w:type="dxa"/>
              </w:tcPr>
              <w:p w14:paraId="643D1DF3"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3FFE9076" w14:textId="77777777" w:rsidTr="007C4881">
        <w:tc>
          <w:tcPr>
            <w:tcW w:w="1689" w:type="dxa"/>
          </w:tcPr>
          <w:sdt>
            <w:sdtPr>
              <w:rPr>
                <w:b/>
                <w:smallCaps/>
                <w:color w:val="7F7F7F" w:themeColor="text1" w:themeTint="80"/>
              </w:rPr>
              <w:alias w:val="Materiële resultaten"/>
              <w:tag w:val="Materiële resultaten"/>
              <w:id w:val="-620916846"/>
              <w:placeholder>
                <w:docPart w:val="DA918DB6C8274BB1A984276AEC68582B"/>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46C64C45"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4068CF9A" w14:textId="77777777" w:rsidR="007C4881" w:rsidRPr="00E8316C" w:rsidRDefault="007C4881" w:rsidP="007C4881">
            <w:pPr>
              <w:pStyle w:val="Ryckeveldebroodtekst"/>
              <w:rPr>
                <w:b/>
                <w:smallCaps/>
                <w:color w:val="7F7F7F" w:themeColor="text1" w:themeTint="80"/>
              </w:rPr>
            </w:pPr>
          </w:p>
        </w:tc>
        <w:tc>
          <w:tcPr>
            <w:tcW w:w="2748" w:type="dxa"/>
          </w:tcPr>
          <w:p w14:paraId="0FF12D4D" w14:textId="77777777" w:rsidR="007C4881" w:rsidRDefault="007C4881" w:rsidP="007C4881">
            <w:pPr>
              <w:pStyle w:val="Ryckeveldebroodtekst"/>
              <w:rPr>
                <w:color w:val="7F7F7F" w:themeColor="text1" w:themeTint="80"/>
              </w:rPr>
            </w:pPr>
            <w:r>
              <w:rPr>
                <w:color w:val="7F7F7F" w:themeColor="text1" w:themeTint="80"/>
              </w:rPr>
              <w:t xml:space="preserve">het lokaal </w:t>
            </w:r>
            <w:r w:rsidRPr="006474DD">
              <w:rPr>
                <w:color w:val="7F7F7F" w:themeColor="text1" w:themeTint="80"/>
              </w:rPr>
              <w:t>schoolnetwerk</w:t>
            </w:r>
            <w:r>
              <w:rPr>
                <w:color w:val="7F7F7F" w:themeColor="text1" w:themeTint="80"/>
              </w:rPr>
              <w:t xml:space="preserve">: </w:t>
            </w:r>
            <w:r w:rsidRPr="006474DD">
              <w:rPr>
                <w:color w:val="7F7F7F" w:themeColor="text1" w:themeTint="80"/>
              </w:rPr>
              <w:t xml:space="preserve">lerarenopleidingen, gemeenten, stageplaatsen, </w:t>
            </w:r>
            <w:r>
              <w:rPr>
                <w:color w:val="7F7F7F" w:themeColor="text1" w:themeTint="80"/>
              </w:rPr>
              <w:t xml:space="preserve">RTC, </w:t>
            </w:r>
            <w:r w:rsidRPr="006474DD">
              <w:rPr>
                <w:color w:val="7F7F7F" w:themeColor="text1" w:themeTint="80"/>
              </w:rPr>
              <w:t>enz.</w:t>
            </w:r>
          </w:p>
        </w:tc>
        <w:sdt>
          <w:sdtPr>
            <w:rPr>
              <w:rFonts w:asciiTheme="minorHAnsi" w:hAnsiTheme="minorHAnsi" w:cstheme="minorHAnsi"/>
              <w:b/>
              <w:smallCaps/>
              <w:color w:val="7F7F7F" w:themeColor="text1" w:themeTint="80"/>
              <w:sz w:val="22"/>
              <w:szCs w:val="22"/>
            </w:rPr>
            <w:alias w:val="Effect"/>
            <w:tag w:val="Effect"/>
            <w:id w:val="-421030580"/>
            <w:placeholder>
              <w:docPart w:val="471597DC08B0469C99089EDE1819A820"/>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32639B18"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122003433"/>
            <w:placeholder>
              <w:docPart w:val="2FEC037F0961453A8AA5936475A23679"/>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3241C36F"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1FF33964" w14:textId="77777777" w:rsidR="007C4881" w:rsidRPr="00E8316C" w:rsidRDefault="007C4881" w:rsidP="007C4881">
            <w:pPr>
              <w:pStyle w:val="Ryckeveldebroodtekst"/>
              <w:rPr>
                <w:color w:val="7F7F7F" w:themeColor="text1" w:themeTint="80"/>
              </w:rPr>
            </w:pPr>
          </w:p>
        </w:tc>
        <w:sdt>
          <w:sdtPr>
            <w:rPr>
              <w:color w:val="7F7F7F" w:themeColor="text1" w:themeTint="80"/>
            </w:rPr>
            <w:id w:val="1303344959"/>
            <w:placeholder>
              <w:docPart w:val="CD7D177A9EAC4EA0A0BBEBF8B202F927"/>
            </w:placeholder>
            <w:showingPlcHdr/>
            <w:date>
              <w:dateFormat w:val="d/MM/yyyy"/>
              <w:lid w:val="nl-BE"/>
              <w:storeMappedDataAs w:val="dateTime"/>
              <w:calendar w:val="gregorian"/>
            </w:date>
          </w:sdtPr>
          <w:sdtEndPr/>
          <w:sdtContent>
            <w:tc>
              <w:tcPr>
                <w:tcW w:w="2268" w:type="dxa"/>
              </w:tcPr>
              <w:p w14:paraId="50ED706B"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2951B674" w14:textId="77777777" w:rsidTr="007C4881">
        <w:tc>
          <w:tcPr>
            <w:tcW w:w="1689" w:type="dxa"/>
          </w:tcPr>
          <w:sdt>
            <w:sdtPr>
              <w:rPr>
                <w:b/>
                <w:smallCaps/>
                <w:color w:val="7F7F7F" w:themeColor="text1" w:themeTint="80"/>
              </w:rPr>
              <w:alias w:val="Materiële resultaten"/>
              <w:tag w:val="Materiële resultaten"/>
              <w:id w:val="-1651444834"/>
              <w:placeholder>
                <w:docPart w:val="FDCB8CAF79C249E9A8C8A977B53B212E"/>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23F8E5AC"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1E8FB30E" w14:textId="77777777" w:rsidR="007C4881" w:rsidRPr="00E8316C" w:rsidRDefault="007C4881" w:rsidP="007C4881">
            <w:pPr>
              <w:pStyle w:val="Ryckeveldebroodtekst"/>
              <w:rPr>
                <w:b/>
                <w:smallCaps/>
                <w:color w:val="7F7F7F" w:themeColor="text1" w:themeTint="80"/>
              </w:rPr>
            </w:pPr>
          </w:p>
        </w:tc>
        <w:tc>
          <w:tcPr>
            <w:tcW w:w="2748" w:type="dxa"/>
          </w:tcPr>
          <w:p w14:paraId="09D4E313" w14:textId="77777777" w:rsidR="007C4881" w:rsidRDefault="007C4881" w:rsidP="007C4881">
            <w:pPr>
              <w:pStyle w:val="Ryckeveldebroodtekst"/>
              <w:rPr>
                <w:color w:val="7F7F7F" w:themeColor="text1" w:themeTint="80"/>
              </w:rPr>
            </w:pPr>
            <w:r>
              <w:rPr>
                <w:color w:val="7F7F7F" w:themeColor="text1" w:themeTint="80"/>
              </w:rPr>
              <w:t>andere scholen in Europa</w:t>
            </w:r>
          </w:p>
        </w:tc>
        <w:sdt>
          <w:sdtPr>
            <w:rPr>
              <w:rFonts w:asciiTheme="minorHAnsi" w:hAnsiTheme="minorHAnsi" w:cstheme="minorHAnsi"/>
              <w:b/>
              <w:smallCaps/>
              <w:color w:val="7F7F7F" w:themeColor="text1" w:themeTint="80"/>
              <w:sz w:val="22"/>
              <w:szCs w:val="22"/>
            </w:rPr>
            <w:alias w:val="Effect"/>
            <w:tag w:val="Effect"/>
            <w:id w:val="1492143313"/>
            <w:placeholder>
              <w:docPart w:val="4F6040543CA248FDA7ABD4020010FCC3"/>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47181237"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663756500"/>
            <w:placeholder>
              <w:docPart w:val="5754CCFE6EB9485D976EFEA76E0B6D6F"/>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017F984F"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1702B763" w14:textId="77777777" w:rsidR="007C4881" w:rsidRPr="00E8316C" w:rsidRDefault="007C4881" w:rsidP="007C4881">
            <w:pPr>
              <w:pStyle w:val="Ryckeveldebroodtekst"/>
              <w:rPr>
                <w:color w:val="7F7F7F" w:themeColor="text1" w:themeTint="80"/>
              </w:rPr>
            </w:pPr>
          </w:p>
        </w:tc>
        <w:sdt>
          <w:sdtPr>
            <w:rPr>
              <w:color w:val="7F7F7F" w:themeColor="text1" w:themeTint="80"/>
            </w:rPr>
            <w:id w:val="1845440556"/>
            <w:placeholder>
              <w:docPart w:val="3270B98B2AF647B5993E3C7793248B94"/>
            </w:placeholder>
            <w:showingPlcHdr/>
            <w:date>
              <w:dateFormat w:val="d/MM/yyyy"/>
              <w:lid w:val="nl-BE"/>
              <w:storeMappedDataAs w:val="dateTime"/>
              <w:calendar w:val="gregorian"/>
            </w:date>
          </w:sdtPr>
          <w:sdtEndPr/>
          <w:sdtContent>
            <w:tc>
              <w:tcPr>
                <w:tcW w:w="2268" w:type="dxa"/>
              </w:tcPr>
              <w:p w14:paraId="5E421CA4"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6268E493" w14:textId="77777777" w:rsidTr="007C4881">
        <w:tc>
          <w:tcPr>
            <w:tcW w:w="1689" w:type="dxa"/>
          </w:tcPr>
          <w:sdt>
            <w:sdtPr>
              <w:rPr>
                <w:b/>
                <w:smallCaps/>
                <w:color w:val="7F7F7F" w:themeColor="text1" w:themeTint="80"/>
              </w:rPr>
              <w:alias w:val="Materiële resultaten"/>
              <w:tag w:val="Materiële resultaten"/>
              <w:id w:val="-694151008"/>
              <w:placeholder>
                <w:docPart w:val="D1573DCCD7A445539B685A0DD3E778A2"/>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3ED14D78"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7E95B973" w14:textId="77777777" w:rsidR="007C4881" w:rsidRPr="00E8316C" w:rsidRDefault="007C4881" w:rsidP="007C4881">
            <w:pPr>
              <w:pStyle w:val="Ryckeveldebroodtekst"/>
              <w:rPr>
                <w:b/>
                <w:smallCaps/>
                <w:color w:val="7F7F7F" w:themeColor="text1" w:themeTint="80"/>
              </w:rPr>
            </w:pPr>
          </w:p>
        </w:tc>
        <w:tc>
          <w:tcPr>
            <w:tcW w:w="2748" w:type="dxa"/>
          </w:tcPr>
          <w:p w14:paraId="50F86E35" w14:textId="77777777" w:rsidR="007C4881" w:rsidRDefault="007C4881" w:rsidP="007C4881">
            <w:pPr>
              <w:pStyle w:val="Ryckeveldebroodtekst"/>
              <w:rPr>
                <w:color w:val="7F7F7F" w:themeColor="text1" w:themeTint="80"/>
              </w:rPr>
            </w:pPr>
            <w:proofErr w:type="spellStart"/>
            <w:r>
              <w:rPr>
                <w:color w:val="7F7F7F" w:themeColor="text1" w:themeTint="80"/>
              </w:rPr>
              <w:t>o</w:t>
            </w:r>
            <w:r w:rsidRPr="006474DD">
              <w:rPr>
                <w:color w:val="7F7F7F" w:themeColor="text1" w:themeTint="80"/>
              </w:rPr>
              <w:t>nderwijscommunicatoren</w:t>
            </w:r>
            <w:proofErr w:type="spellEnd"/>
            <w:r>
              <w:rPr>
                <w:color w:val="7F7F7F" w:themeColor="text1" w:themeTint="80"/>
              </w:rPr>
              <w:t xml:space="preserve">: </w:t>
            </w:r>
            <w:r w:rsidRPr="006474DD">
              <w:rPr>
                <w:color w:val="7F7F7F" w:themeColor="text1" w:themeTint="80"/>
              </w:rPr>
              <w:t>Klasse, nieuwsbrief van koepelorganisatie,</w:t>
            </w:r>
            <w:r>
              <w:rPr>
                <w:color w:val="7F7F7F" w:themeColor="text1" w:themeTint="80"/>
              </w:rPr>
              <w:t xml:space="preserve"> enz.</w:t>
            </w:r>
          </w:p>
        </w:tc>
        <w:sdt>
          <w:sdtPr>
            <w:rPr>
              <w:rFonts w:asciiTheme="minorHAnsi" w:hAnsiTheme="minorHAnsi" w:cstheme="minorHAnsi"/>
              <w:b/>
              <w:smallCaps/>
              <w:color w:val="7F7F7F" w:themeColor="text1" w:themeTint="80"/>
              <w:sz w:val="22"/>
              <w:szCs w:val="22"/>
            </w:rPr>
            <w:alias w:val="Effect"/>
            <w:tag w:val="Effect"/>
            <w:id w:val="411204836"/>
            <w:placeholder>
              <w:docPart w:val="FDDD50002B3D41C89835F63E016B419C"/>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65A8C3CA"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454918119"/>
            <w:placeholder>
              <w:docPart w:val="D3E46C4CBD1246629249E23C1B8DAF33"/>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166C02BD"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48B1C4C8" w14:textId="77777777" w:rsidR="007C4881" w:rsidRPr="00E8316C" w:rsidRDefault="007C4881" w:rsidP="007C4881">
            <w:pPr>
              <w:pStyle w:val="Ryckeveldebroodtekst"/>
              <w:rPr>
                <w:color w:val="7F7F7F" w:themeColor="text1" w:themeTint="80"/>
              </w:rPr>
            </w:pPr>
          </w:p>
        </w:tc>
        <w:sdt>
          <w:sdtPr>
            <w:rPr>
              <w:color w:val="7F7F7F" w:themeColor="text1" w:themeTint="80"/>
            </w:rPr>
            <w:id w:val="-1699697430"/>
            <w:placeholder>
              <w:docPart w:val="379D2B8BECC74443B766D0BE468261B3"/>
            </w:placeholder>
            <w:showingPlcHdr/>
            <w:date>
              <w:dateFormat w:val="d/MM/yyyy"/>
              <w:lid w:val="nl-BE"/>
              <w:storeMappedDataAs w:val="dateTime"/>
              <w:calendar w:val="gregorian"/>
            </w:date>
          </w:sdtPr>
          <w:sdtEndPr/>
          <w:sdtContent>
            <w:tc>
              <w:tcPr>
                <w:tcW w:w="2268" w:type="dxa"/>
              </w:tcPr>
              <w:p w14:paraId="66D7085E"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4E2DDAB8" w14:textId="77777777" w:rsidTr="007C4881">
        <w:tc>
          <w:tcPr>
            <w:tcW w:w="1689" w:type="dxa"/>
          </w:tcPr>
          <w:sdt>
            <w:sdtPr>
              <w:rPr>
                <w:b/>
                <w:smallCaps/>
                <w:color w:val="7F7F7F" w:themeColor="text1" w:themeTint="80"/>
              </w:rPr>
              <w:alias w:val="Materiële resultaten"/>
              <w:tag w:val="Materiële resultaten"/>
              <w:id w:val="-1391808066"/>
              <w:placeholder>
                <w:docPart w:val="F3CF174F6F374A37AA4B5425F470CC4D"/>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6D15C0DA"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76946926" w14:textId="77777777" w:rsidR="007C4881" w:rsidRPr="00E8316C" w:rsidRDefault="007C4881" w:rsidP="007C4881">
            <w:pPr>
              <w:pStyle w:val="Ryckeveldebroodtekst"/>
              <w:rPr>
                <w:b/>
                <w:smallCaps/>
                <w:color w:val="7F7F7F" w:themeColor="text1" w:themeTint="80"/>
              </w:rPr>
            </w:pPr>
          </w:p>
        </w:tc>
        <w:tc>
          <w:tcPr>
            <w:tcW w:w="2748" w:type="dxa"/>
          </w:tcPr>
          <w:p w14:paraId="3692BDAF" w14:textId="77777777" w:rsidR="007C4881" w:rsidRPr="006474DD" w:rsidRDefault="007C4881" w:rsidP="007C4881">
            <w:pPr>
              <w:pStyle w:val="Ryckeveldebroodtekst"/>
              <w:rPr>
                <w:color w:val="7F7F7F" w:themeColor="text1" w:themeTint="80"/>
              </w:rPr>
            </w:pPr>
            <w:r w:rsidRPr="006474DD">
              <w:rPr>
                <w:color w:val="7F7F7F" w:themeColor="text1" w:themeTint="80"/>
              </w:rPr>
              <w:t>organisaties die rond het projectthema werken</w:t>
            </w:r>
          </w:p>
        </w:tc>
        <w:sdt>
          <w:sdtPr>
            <w:rPr>
              <w:rFonts w:asciiTheme="minorHAnsi" w:hAnsiTheme="minorHAnsi" w:cstheme="minorHAnsi"/>
              <w:b/>
              <w:smallCaps/>
              <w:color w:val="7F7F7F" w:themeColor="text1" w:themeTint="80"/>
              <w:sz w:val="22"/>
              <w:szCs w:val="22"/>
            </w:rPr>
            <w:alias w:val="Effect"/>
            <w:tag w:val="Effect"/>
            <w:id w:val="1395694472"/>
            <w:placeholder>
              <w:docPart w:val="4C71ADE163DD4B58AC545EFC003707A1"/>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3683A530"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1430586397"/>
            <w:placeholder>
              <w:docPart w:val="3D0D37B6E8D14ABBB64DD399122E263D"/>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7364E845"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012F8400" w14:textId="77777777" w:rsidR="007C4881" w:rsidRPr="00E8316C" w:rsidRDefault="007C4881" w:rsidP="007C4881">
            <w:pPr>
              <w:pStyle w:val="Ryckeveldebroodtekst"/>
              <w:rPr>
                <w:color w:val="7F7F7F" w:themeColor="text1" w:themeTint="80"/>
              </w:rPr>
            </w:pPr>
          </w:p>
        </w:tc>
        <w:sdt>
          <w:sdtPr>
            <w:rPr>
              <w:color w:val="7F7F7F" w:themeColor="text1" w:themeTint="80"/>
            </w:rPr>
            <w:id w:val="-219834406"/>
            <w:placeholder>
              <w:docPart w:val="1000EDB6E0564140BDFE22AA21575F71"/>
            </w:placeholder>
            <w:showingPlcHdr/>
            <w:date>
              <w:dateFormat w:val="d/MM/yyyy"/>
              <w:lid w:val="nl-BE"/>
              <w:storeMappedDataAs w:val="dateTime"/>
              <w:calendar w:val="gregorian"/>
            </w:date>
          </w:sdtPr>
          <w:sdtEndPr/>
          <w:sdtContent>
            <w:tc>
              <w:tcPr>
                <w:tcW w:w="2268" w:type="dxa"/>
              </w:tcPr>
              <w:p w14:paraId="16E79AE4"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r w:rsidR="007C4881" w:rsidRPr="00E8316C" w14:paraId="45E2550B" w14:textId="77777777" w:rsidTr="007C4881">
        <w:tc>
          <w:tcPr>
            <w:tcW w:w="1689" w:type="dxa"/>
          </w:tcPr>
          <w:sdt>
            <w:sdtPr>
              <w:rPr>
                <w:b/>
                <w:smallCaps/>
                <w:color w:val="7F7F7F" w:themeColor="text1" w:themeTint="80"/>
              </w:rPr>
              <w:alias w:val="Materiële resultaten"/>
              <w:tag w:val="Materiële resultaten"/>
              <w:id w:val="-1181822392"/>
              <w:placeholder>
                <w:docPart w:val="C09553614B124C22808751D922F32D69"/>
              </w:placeholder>
              <w:showingPlcHdr/>
              <w:comboBox>
                <w:listItem w:value="Kies een item."/>
                <w:listItem w:displayText="een website met goede praktijken" w:value="een website met goede praktijken"/>
                <w:listItem w:displayText="een handboek met goede praktijken" w:value="een handboek met goede praktijken"/>
                <w:listItem w:displayText="vernieuwend lesmateriaal" w:value="vernieuwend lesmateriaal"/>
                <w:listItem w:displayText="een vernieuwende methode" w:value="een vernieuwende methode"/>
                <w:listItem w:displayText="een toolbox met goede praktijken" w:value="een toolbox met goede praktijken"/>
                <w:listItem w:displayText="DIY (do-it-yourself) video's" w:value="DIY (do-it-yourself) video's"/>
                <w:listItem w:displayText="andere" w:value="andere"/>
              </w:comboBox>
            </w:sdtPr>
            <w:sdtEndPr/>
            <w:sdtContent>
              <w:p w14:paraId="502CAB88" w14:textId="77777777" w:rsidR="007C4881" w:rsidRPr="004206B3" w:rsidRDefault="007C4881" w:rsidP="007C4881">
                <w:pPr>
                  <w:pStyle w:val="Ryckeveldebroodtekst"/>
                  <w:rPr>
                    <w:b/>
                    <w:smallCaps/>
                    <w:color w:val="7F7F7F" w:themeColor="text1" w:themeTint="80"/>
                  </w:rPr>
                </w:pPr>
                <w:r w:rsidRPr="0019047A">
                  <w:rPr>
                    <w:rStyle w:val="Tekstvantijdelijkeaanduiding"/>
                  </w:rPr>
                  <w:t>Kies een item.</w:t>
                </w:r>
              </w:p>
            </w:sdtContent>
          </w:sdt>
        </w:tc>
        <w:tc>
          <w:tcPr>
            <w:tcW w:w="2200" w:type="dxa"/>
          </w:tcPr>
          <w:p w14:paraId="5CBD6B1A" w14:textId="77777777" w:rsidR="007C4881" w:rsidRPr="00E8316C" w:rsidRDefault="007C4881" w:rsidP="007C4881">
            <w:pPr>
              <w:pStyle w:val="Ryckeveldebroodtekst"/>
              <w:rPr>
                <w:b/>
                <w:smallCaps/>
                <w:color w:val="7F7F7F" w:themeColor="text1" w:themeTint="80"/>
              </w:rPr>
            </w:pPr>
          </w:p>
        </w:tc>
        <w:tc>
          <w:tcPr>
            <w:tcW w:w="2748" w:type="dxa"/>
          </w:tcPr>
          <w:p w14:paraId="69C2B775" w14:textId="77777777" w:rsidR="007C4881" w:rsidRPr="00E8316C" w:rsidRDefault="007C4881" w:rsidP="007C4881">
            <w:pPr>
              <w:pStyle w:val="Ryckeveldebroodtekst"/>
              <w:rPr>
                <w:color w:val="7F7F7F" w:themeColor="text1" w:themeTint="80"/>
              </w:rPr>
            </w:pPr>
            <w:r w:rsidRPr="00E8316C">
              <w:rPr>
                <w:color w:val="7F7F7F" w:themeColor="text1" w:themeTint="80"/>
              </w:rPr>
              <w:t>andere:</w:t>
            </w:r>
          </w:p>
        </w:tc>
        <w:sdt>
          <w:sdtPr>
            <w:rPr>
              <w:rFonts w:asciiTheme="minorHAnsi" w:hAnsiTheme="minorHAnsi" w:cstheme="minorHAnsi"/>
              <w:b/>
              <w:smallCaps/>
              <w:color w:val="7F7F7F" w:themeColor="text1" w:themeTint="80"/>
              <w:sz w:val="22"/>
              <w:szCs w:val="22"/>
            </w:rPr>
            <w:alias w:val="Effect"/>
            <w:tag w:val="Effect"/>
            <w:id w:val="-1688127446"/>
            <w:placeholder>
              <w:docPart w:val="3A9E23353EA140618A6E0B9A37096EAD"/>
            </w:placeholder>
            <w:showingPlcHdr/>
            <w:comboBox>
              <w:listItem w:value="Kies een item."/>
              <w:listItem w:displayText="sensibiliseren rond het projectthema" w:value="sensibiliseren rond het projectthema"/>
              <w:listItem w:displayText="de impact van het project uitbreiden" w:value="de impact van het project uitbreiden"/>
              <w:listItem w:displayText="werken aan de duurzaamheid van het project en de resultaten ervan" w:value="werken aan de duurzaamheid van het project en de resultaten ervan"/>
              <w:listItem w:displayText="stakeholders (belanghebbenden) en de doelgroep betrekken" w:value="stakeholders (belanghebbenden) en de doelgroep betrekken"/>
              <w:listItem w:displayText="een oplossing/expertise/know-how delen" w:value="een oplossing/expertise/know-how delen"/>
              <w:listItem w:displayText="beleidsbeïnvloeding of beïnvloeding van de praktijk" w:value="beleidsbeïnvloeding of beïnvloeding van de praktijk"/>
              <w:listItem w:displayText="nieuwe partnerschappen ontwikkelen" w:value="nieuwe partnerschappen ontwikkelen"/>
              <w:listItem w:displayText="zichtbaarheid van het project versterken" w:value="zichtbaarheid van het project versterken"/>
              <w:listItem w:displayText="andere" w:value="andere"/>
            </w:comboBox>
          </w:sdtPr>
          <w:sdtEndPr/>
          <w:sdtContent>
            <w:tc>
              <w:tcPr>
                <w:tcW w:w="1646" w:type="dxa"/>
              </w:tcPr>
              <w:p w14:paraId="6E04FCBC" w14:textId="77777777" w:rsidR="007C4881" w:rsidRPr="006474DD" w:rsidRDefault="007C4881" w:rsidP="007C4881">
                <w:pPr>
                  <w:rPr>
                    <w:rFonts w:asciiTheme="minorHAnsi" w:hAnsiTheme="minorHAnsi" w:cstheme="minorHAnsi"/>
                    <w:sz w:val="22"/>
                    <w:szCs w:val="22"/>
                  </w:rPr>
                </w:pPr>
                <w:r w:rsidRPr="006474DD">
                  <w:rPr>
                    <w:rStyle w:val="Tekstvantijdelijkeaanduiding"/>
                    <w:rFonts w:asciiTheme="minorHAnsi" w:hAnsiTheme="minorHAnsi" w:cstheme="minorHAnsi"/>
                    <w:sz w:val="22"/>
                    <w:szCs w:val="22"/>
                  </w:rPr>
                  <w:t>Kies een item.</w:t>
                </w:r>
              </w:p>
            </w:tc>
          </w:sdtContent>
        </w:sdt>
        <w:sdt>
          <w:sdtPr>
            <w:rPr>
              <w:color w:val="7F7F7F" w:themeColor="text1" w:themeTint="80"/>
            </w:rPr>
            <w:alias w:val="hoe?"/>
            <w:tag w:val="hoe?"/>
            <w:id w:val="-1571962650"/>
            <w:placeholder>
              <w:docPart w:val="36C7CDDD3C094B8A9775E0D39B7F51CE"/>
            </w:placeholder>
            <w:showingPlcHdr/>
            <w:comboBox>
              <w:listItem w:displayText="website van de school" w:value="website van de school"/>
              <w:listItem w:displayText="website van het project" w:value="website van het project"/>
              <w:listItem w:displayText="infosessie, workshop, seminarie, nascholing" w:value="infosessie, workshop, seminarie, nascholing"/>
              <w:listItem w:displayText="doelgerichte communicatie over de resultaten, zoals rapporten, artikels in gespecialiseerde pers, nieuwsbrieven, persberichten, flyers of brochures" w:value="doelgerichte communicatie over de resultaten, zoals rapporten, artikels in gespecialiseerde pers, nieuwsbrieven, persberichten, flyers of brochures"/>
              <w:listItem w:displayText="audiovisuele media en producten, zoals video, podcast, app" w:value="audiovisuele media en producten, zoals video, podcast, app"/>
              <w:listItem w:displayText="sociale media: Facebook, Twitter, Snapchat" w:value="sociale media: Facebook, Twitter, Snapchat"/>
              <w:listItem w:displayText="publieke evenementen" w:value="publieke evenementen"/>
              <w:listItem w:displayText="demo's, peer review, tentoonstelling" w:value="demo's, peer review, tentoonstelling"/>
              <w:listItem w:displayText="informele contacten" w:value="informele contacten"/>
              <w:listItem w:displayText="overleg en bezoek aan en van stakeholders" w:value="overleg en bezoek aan en van stakeholders"/>
              <w:listItem w:displayText="je aanmelden op www.schooleducationgateway.eu als expertiseschool rond een bepaald thema" w:value="je aanmelden op www.schooleducationgateway.eu als expertiseschool rond een bepaald thema"/>
              <w:listItem w:displayText="Erasmus+ dissemination platform" w:value="Erasmus+ dissemination platform"/>
            </w:comboBox>
          </w:sdtPr>
          <w:sdtEndPr/>
          <w:sdtContent>
            <w:tc>
              <w:tcPr>
                <w:tcW w:w="1646" w:type="dxa"/>
              </w:tcPr>
              <w:p w14:paraId="5060B474"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Kies een item.</w:t>
                </w:r>
              </w:p>
            </w:tc>
          </w:sdtContent>
        </w:sdt>
        <w:tc>
          <w:tcPr>
            <w:tcW w:w="2126" w:type="dxa"/>
          </w:tcPr>
          <w:p w14:paraId="28F79F3B" w14:textId="77777777" w:rsidR="007C4881" w:rsidRPr="00E8316C" w:rsidRDefault="007C4881" w:rsidP="007C4881">
            <w:pPr>
              <w:pStyle w:val="Ryckeveldebroodtekst"/>
              <w:rPr>
                <w:color w:val="7F7F7F" w:themeColor="text1" w:themeTint="80"/>
              </w:rPr>
            </w:pPr>
          </w:p>
        </w:tc>
        <w:sdt>
          <w:sdtPr>
            <w:rPr>
              <w:color w:val="7F7F7F" w:themeColor="text1" w:themeTint="80"/>
            </w:rPr>
            <w:id w:val="-1712252128"/>
            <w:placeholder>
              <w:docPart w:val="C390BC428A714564943030744BC1CFF2"/>
            </w:placeholder>
            <w:showingPlcHdr/>
            <w:date>
              <w:dateFormat w:val="d/MM/yyyy"/>
              <w:lid w:val="nl-BE"/>
              <w:storeMappedDataAs w:val="dateTime"/>
              <w:calendar w:val="gregorian"/>
            </w:date>
          </w:sdtPr>
          <w:sdtEndPr/>
          <w:sdtContent>
            <w:tc>
              <w:tcPr>
                <w:tcW w:w="2268" w:type="dxa"/>
              </w:tcPr>
              <w:p w14:paraId="3EA47326" w14:textId="77777777" w:rsidR="007C4881" w:rsidRPr="00E8316C" w:rsidRDefault="007C4881" w:rsidP="007C4881">
                <w:pPr>
                  <w:pStyle w:val="Ryckeveldebroodtekst"/>
                  <w:rPr>
                    <w:color w:val="7F7F7F" w:themeColor="text1" w:themeTint="80"/>
                  </w:rPr>
                </w:pPr>
                <w:r w:rsidRPr="00E8316C">
                  <w:rPr>
                    <w:rStyle w:val="Tekstvantijdelijkeaanduiding"/>
                    <w:color w:val="7F7F7F" w:themeColor="text1" w:themeTint="80"/>
                  </w:rPr>
                  <w:t>Klik hier als u een datum wilt invoeren.</w:t>
                </w:r>
              </w:p>
            </w:tc>
          </w:sdtContent>
        </w:sdt>
      </w:tr>
    </w:tbl>
    <w:p w14:paraId="16E5517A" w14:textId="77777777" w:rsidR="00905319" w:rsidRDefault="00905319" w:rsidP="00905319">
      <w:pPr>
        <w:pStyle w:val="Ryckeveldebroodtekst"/>
        <w:ind w:left="-66"/>
      </w:pPr>
    </w:p>
    <w:p w14:paraId="76737DEC" w14:textId="77777777" w:rsidR="00A21DD8" w:rsidRDefault="00A21DD8">
      <w:pPr>
        <w:rPr>
          <w:lang w:val="nl-BE"/>
        </w:rPr>
      </w:pPr>
    </w:p>
    <w:p w14:paraId="47B2C750" w14:textId="77777777" w:rsidR="00A21DD8" w:rsidRDefault="00A21DD8">
      <w:pPr>
        <w:rPr>
          <w:lang w:val="nl-BE"/>
        </w:rPr>
      </w:pPr>
    </w:p>
    <w:p w14:paraId="30951637" w14:textId="77777777" w:rsidR="00A21DD8" w:rsidRDefault="00A21DD8">
      <w:pPr>
        <w:rPr>
          <w:lang w:val="nl-BE"/>
        </w:rPr>
        <w:sectPr w:rsidR="00A21DD8" w:rsidSect="0006251F">
          <w:pgSz w:w="16840" w:h="11900" w:orient="landscape"/>
          <w:pgMar w:top="1797" w:right="1389" w:bottom="1797" w:left="1276" w:header="709" w:footer="709" w:gutter="0"/>
          <w:cols w:space="708"/>
          <w:docGrid w:linePitch="326"/>
        </w:sectPr>
      </w:pPr>
    </w:p>
    <w:p w14:paraId="628200C3" w14:textId="77777777" w:rsidR="00557740" w:rsidRDefault="00092D6D" w:rsidP="00557740">
      <w:pPr>
        <w:pStyle w:val="RyckeveldelKop1"/>
      </w:pPr>
      <w:bookmarkStart w:id="45" w:name="_Toc535752012"/>
      <w:r>
        <w:lastRenderedPageBreak/>
        <w:t>D</w:t>
      </w:r>
      <w:r w:rsidR="00AC3608">
        <w:t>. O</w:t>
      </w:r>
      <w:r w:rsidR="001C3ACB">
        <w:t>ndersteuning en links</w:t>
      </w:r>
      <w:bookmarkEnd w:id="45"/>
    </w:p>
    <w:p w14:paraId="30642F4E" w14:textId="77777777" w:rsidR="00AC3608" w:rsidRPr="00143426" w:rsidRDefault="00AC3608" w:rsidP="00AC3608">
      <w:pPr>
        <w:pStyle w:val="RyckeveldeKop3"/>
        <w:rPr>
          <w:color w:val="548DD4" w:themeColor="text2" w:themeTint="99"/>
          <w:sz w:val="28"/>
        </w:rPr>
      </w:pPr>
      <w:r w:rsidRPr="00143426">
        <w:rPr>
          <w:color w:val="548DD4" w:themeColor="text2" w:themeTint="99"/>
          <w:sz w:val="28"/>
        </w:rPr>
        <w:t>Ondersteuning nodig?</w:t>
      </w:r>
    </w:p>
    <w:p w14:paraId="0E777D7C" w14:textId="77777777" w:rsidR="00AC3608" w:rsidRDefault="00AC3608" w:rsidP="00AC3608">
      <w:pPr>
        <w:pStyle w:val="Ryckeveldebroodtekst"/>
        <w:tabs>
          <w:tab w:val="right" w:pos="8300"/>
        </w:tabs>
      </w:pPr>
      <w:r>
        <w:t xml:space="preserve">Wil je graag ondersteuning bij het uitwerken of verder professionaliseren van één of meerdere onderdelen van dit groeiplan? Contacteer </w:t>
      </w:r>
      <w:r w:rsidR="007366A0">
        <w:t xml:space="preserve">dan </w:t>
      </w:r>
      <w:r>
        <w:t xml:space="preserve">Europahuis </w:t>
      </w:r>
      <w:proofErr w:type="spellStart"/>
      <w:r>
        <w:t>Ryckevelde</w:t>
      </w:r>
      <w:proofErr w:type="spellEnd"/>
      <w:r>
        <w:t xml:space="preserve"> of </w:t>
      </w:r>
      <w:r w:rsidR="00F113E9">
        <w:t xml:space="preserve">Landcommanderij </w:t>
      </w:r>
      <w:r>
        <w:t xml:space="preserve">Alden Biesen. </w:t>
      </w:r>
      <w:r w:rsidR="007366A0">
        <w:t>D</w:t>
      </w:r>
      <w:r>
        <w:t xml:space="preserve">ankzij een Beheersovereenkomst met het </w:t>
      </w:r>
      <w:r w:rsidR="007366A0">
        <w:t xml:space="preserve">Vlaams </w:t>
      </w:r>
      <w:r>
        <w:t>Ministerie van Onderwijs</w:t>
      </w:r>
      <w:r w:rsidR="007366A0" w:rsidRPr="007366A0">
        <w:t xml:space="preserve"> </w:t>
      </w:r>
      <w:r w:rsidR="007366A0">
        <w:t>bieden we deze dienstverlening gratis aan</w:t>
      </w:r>
      <w:r>
        <w:t xml:space="preserve">. </w:t>
      </w:r>
    </w:p>
    <w:p w14:paraId="1915AFBA" w14:textId="77777777" w:rsidR="00AC3608" w:rsidRDefault="00AC3608" w:rsidP="00AC3608">
      <w:pPr>
        <w:pStyle w:val="Ryckeveldebroodtekst"/>
        <w:tabs>
          <w:tab w:val="right" w:pos="8300"/>
        </w:tabs>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1"/>
        <w:gridCol w:w="5649"/>
      </w:tblGrid>
      <w:tr w:rsidR="00AC3608" w14:paraId="50A8B89D" w14:textId="77777777" w:rsidTr="00506815">
        <w:tc>
          <w:tcPr>
            <w:tcW w:w="3823" w:type="dxa"/>
          </w:tcPr>
          <w:p w14:paraId="70033674" w14:textId="77777777" w:rsidR="00AC3608" w:rsidRDefault="00AC3608" w:rsidP="00092D6D">
            <w:pPr>
              <w:pStyle w:val="Ryckeveldebroodtekst"/>
              <w:tabs>
                <w:tab w:val="right" w:pos="8300"/>
              </w:tabs>
              <w:ind w:left="-105"/>
            </w:pPr>
            <w:r>
              <w:t>Europahuis Ryckevelde</w:t>
            </w:r>
          </w:p>
          <w:p w14:paraId="464CEFB5" w14:textId="77777777" w:rsidR="00AC3608" w:rsidRDefault="00BE0224" w:rsidP="00092D6D">
            <w:pPr>
              <w:pStyle w:val="Ryckeveldebroodtekst"/>
              <w:tabs>
                <w:tab w:val="right" w:pos="8300"/>
              </w:tabs>
              <w:ind w:left="-105"/>
            </w:pPr>
            <w:hyperlink r:id="rId154" w:history="1">
              <w:r w:rsidR="00AC3608" w:rsidRPr="00C0431D">
                <w:rPr>
                  <w:rStyle w:val="Hyperlink"/>
                </w:rPr>
                <w:t>info@europahuis.be</w:t>
              </w:r>
            </w:hyperlink>
          </w:p>
          <w:p w14:paraId="1094DE6E" w14:textId="77777777" w:rsidR="00AC3608" w:rsidRDefault="00AC3608" w:rsidP="00092D6D">
            <w:pPr>
              <w:pStyle w:val="Ryckeveldebroodtekst"/>
              <w:tabs>
                <w:tab w:val="right" w:pos="8300"/>
              </w:tabs>
              <w:ind w:left="-105"/>
            </w:pPr>
            <w:r>
              <w:t>050/35.27.20</w:t>
            </w:r>
          </w:p>
        </w:tc>
        <w:tc>
          <w:tcPr>
            <w:tcW w:w="10342" w:type="dxa"/>
          </w:tcPr>
          <w:p w14:paraId="3A25D61D" w14:textId="77777777" w:rsidR="00AC3608" w:rsidRDefault="00F113E9" w:rsidP="00506815">
            <w:pPr>
              <w:pStyle w:val="Ryckeveldebroodtekst"/>
              <w:tabs>
                <w:tab w:val="right" w:pos="8300"/>
              </w:tabs>
            </w:pPr>
            <w:r>
              <w:t xml:space="preserve">Landcommanderij </w:t>
            </w:r>
            <w:r w:rsidR="00AC3608">
              <w:t>Alden Biesen</w:t>
            </w:r>
          </w:p>
          <w:p w14:paraId="5893DA32" w14:textId="77777777" w:rsidR="00AC3608" w:rsidRDefault="00BE0224" w:rsidP="00506815">
            <w:pPr>
              <w:pStyle w:val="Ryckeveldebroodtekst"/>
              <w:tabs>
                <w:tab w:val="right" w:pos="8300"/>
              </w:tabs>
            </w:pPr>
            <w:hyperlink r:id="rId155" w:history="1">
              <w:r w:rsidR="0069679B" w:rsidRPr="00FC7E05">
                <w:rPr>
                  <w:rStyle w:val="Hyperlink"/>
                </w:rPr>
                <w:t>julie.focquet@vlaanderen.be</w:t>
              </w:r>
            </w:hyperlink>
          </w:p>
          <w:p w14:paraId="3B268AD4" w14:textId="77777777" w:rsidR="00AC3608" w:rsidRDefault="00AC3608" w:rsidP="00506815">
            <w:pPr>
              <w:pStyle w:val="Ryckeveldebroodtekst"/>
              <w:tabs>
                <w:tab w:val="right" w:pos="8300"/>
              </w:tabs>
            </w:pPr>
            <w:r>
              <w:t>089/51.93.53</w:t>
            </w:r>
          </w:p>
        </w:tc>
      </w:tr>
    </w:tbl>
    <w:p w14:paraId="73BF3174" w14:textId="77777777" w:rsidR="00AC3608" w:rsidRDefault="00AC3608" w:rsidP="00905319">
      <w:pPr>
        <w:pStyle w:val="Ryckeveldebroodtekst"/>
      </w:pPr>
    </w:p>
    <w:p w14:paraId="08D927DB" w14:textId="35F73F40" w:rsidR="00AC3608" w:rsidRDefault="00AC3608" w:rsidP="00905319">
      <w:pPr>
        <w:pStyle w:val="Ryckeveldebroodtekst"/>
      </w:pPr>
    </w:p>
    <w:p w14:paraId="694243D4" w14:textId="2E310418" w:rsidR="002C65C7" w:rsidRDefault="002C65C7" w:rsidP="00905319">
      <w:pPr>
        <w:pStyle w:val="Ryckeveldebroodtekst"/>
      </w:pPr>
    </w:p>
    <w:p w14:paraId="2976CBA9" w14:textId="4D6FDC0C" w:rsidR="002C65C7" w:rsidRDefault="002C65C7" w:rsidP="00905319">
      <w:pPr>
        <w:pStyle w:val="Ryckeveldebroodtekst"/>
      </w:pPr>
    </w:p>
    <w:p w14:paraId="5759A767" w14:textId="2577FB9A" w:rsidR="002C65C7" w:rsidRDefault="002C65C7" w:rsidP="00905319">
      <w:pPr>
        <w:pStyle w:val="Ryckeveldebroodtekst"/>
      </w:pPr>
    </w:p>
    <w:p w14:paraId="06FC0CFA" w14:textId="0E8A97FC" w:rsidR="002C65C7" w:rsidRDefault="002C65C7" w:rsidP="00905319">
      <w:pPr>
        <w:pStyle w:val="Ryckeveldebroodtekst"/>
      </w:pPr>
    </w:p>
    <w:p w14:paraId="75F544C2" w14:textId="5D5BB8BE" w:rsidR="002C65C7" w:rsidRDefault="002C65C7" w:rsidP="00905319">
      <w:pPr>
        <w:pStyle w:val="Ryckeveldebroodtekst"/>
      </w:pPr>
    </w:p>
    <w:p w14:paraId="22CB2B04" w14:textId="77777777" w:rsidR="002C65C7" w:rsidRDefault="002C65C7" w:rsidP="00905319">
      <w:pPr>
        <w:pStyle w:val="Ryckeveldebroodtekst"/>
      </w:pPr>
    </w:p>
    <w:p w14:paraId="0DDAA1A7" w14:textId="77777777" w:rsidR="00AC3608" w:rsidRPr="00143426" w:rsidRDefault="00AC3608" w:rsidP="00AC3608">
      <w:pPr>
        <w:pStyle w:val="RyckeveldeKop3"/>
        <w:rPr>
          <w:color w:val="548DD4" w:themeColor="text2" w:themeTint="99"/>
          <w:sz w:val="28"/>
        </w:rPr>
      </w:pPr>
      <w:r w:rsidRPr="00143426">
        <w:rPr>
          <w:color w:val="548DD4" w:themeColor="text2" w:themeTint="99"/>
          <w:sz w:val="28"/>
        </w:rPr>
        <w:t>Links</w:t>
      </w:r>
    </w:p>
    <w:p w14:paraId="177833C6" w14:textId="77777777" w:rsidR="001B2F4D" w:rsidRPr="001B2F4D" w:rsidRDefault="00BE0224" w:rsidP="00092D6D">
      <w:pPr>
        <w:pStyle w:val="Lijstalinea"/>
        <w:numPr>
          <w:ilvl w:val="0"/>
          <w:numId w:val="39"/>
        </w:numPr>
        <w:rPr>
          <w:rFonts w:asciiTheme="minorHAnsi" w:hAnsiTheme="minorHAnsi" w:cstheme="minorHAnsi"/>
          <w:sz w:val="22"/>
          <w:szCs w:val="22"/>
        </w:rPr>
      </w:pPr>
      <w:hyperlink r:id="rId156" w:history="1">
        <w:r w:rsidR="001B2F4D" w:rsidRPr="001B2F4D">
          <w:rPr>
            <w:rStyle w:val="Hyperlink"/>
            <w:rFonts w:asciiTheme="minorHAnsi" w:hAnsiTheme="minorHAnsi" w:cstheme="minorHAnsi"/>
            <w:sz w:val="22"/>
            <w:szCs w:val="22"/>
          </w:rPr>
          <w:t>http://internationaliseringvanhetcurriculum.be/</w:t>
        </w:r>
      </w:hyperlink>
    </w:p>
    <w:p w14:paraId="7966FDEE" w14:textId="77777777" w:rsidR="00557740" w:rsidRDefault="00BE0224" w:rsidP="00092D6D">
      <w:pPr>
        <w:pStyle w:val="Lijstalinea"/>
        <w:numPr>
          <w:ilvl w:val="0"/>
          <w:numId w:val="39"/>
        </w:numPr>
        <w:rPr>
          <w:rFonts w:asciiTheme="minorHAnsi" w:hAnsiTheme="minorHAnsi"/>
          <w:sz w:val="22"/>
          <w:szCs w:val="22"/>
        </w:rPr>
      </w:pPr>
      <w:hyperlink r:id="rId157" w:history="1">
        <w:r w:rsidR="00092D6D" w:rsidRPr="002044FB">
          <w:rPr>
            <w:rStyle w:val="Hyperlink"/>
            <w:rFonts w:asciiTheme="minorHAnsi" w:hAnsiTheme="minorHAnsi"/>
            <w:sz w:val="22"/>
            <w:szCs w:val="22"/>
          </w:rPr>
          <w:t>www.europahuis.be/nl/ga-internationaal/ondersteuning/gids-voor-grensoverschrijdende-projecten</w:t>
        </w:r>
      </w:hyperlink>
      <w:r w:rsidR="00557740" w:rsidRPr="001C3ACB">
        <w:rPr>
          <w:rFonts w:asciiTheme="minorHAnsi" w:hAnsiTheme="minorHAnsi"/>
          <w:sz w:val="22"/>
          <w:szCs w:val="22"/>
        </w:rPr>
        <w:t xml:space="preserve"> </w:t>
      </w:r>
    </w:p>
    <w:p w14:paraId="7F288CD7" w14:textId="77777777" w:rsidR="0069679B" w:rsidRPr="00BF3C63" w:rsidRDefault="00BE0224" w:rsidP="00092D6D">
      <w:pPr>
        <w:pStyle w:val="Lijstalinea"/>
        <w:numPr>
          <w:ilvl w:val="0"/>
          <w:numId w:val="39"/>
        </w:numPr>
        <w:rPr>
          <w:rStyle w:val="Hyperlink"/>
        </w:rPr>
      </w:pPr>
      <w:hyperlink r:id="rId158" w:history="1">
        <w:r w:rsidR="00BF3C63" w:rsidRPr="00BF3C63">
          <w:rPr>
            <w:rStyle w:val="Hyperlink"/>
            <w:rFonts w:asciiTheme="minorHAnsi" w:hAnsiTheme="minorHAnsi"/>
            <w:sz w:val="22"/>
            <w:szCs w:val="22"/>
          </w:rPr>
          <w:t>https://www.alden-biesen.be/nl/Europakasteel</w:t>
        </w:r>
      </w:hyperlink>
    </w:p>
    <w:p w14:paraId="51B01E33" w14:textId="77777777" w:rsidR="00557740" w:rsidRPr="00AD332E" w:rsidRDefault="00BE0224" w:rsidP="00092D6D">
      <w:pPr>
        <w:pStyle w:val="Ryckeveldebroodtekst"/>
        <w:numPr>
          <w:ilvl w:val="0"/>
          <w:numId w:val="39"/>
        </w:numPr>
        <w:tabs>
          <w:tab w:val="right" w:pos="8300"/>
        </w:tabs>
      </w:pPr>
      <w:hyperlink r:id="rId159" w:history="1">
        <w:r w:rsidR="00543E4C" w:rsidRPr="00762E1D">
          <w:rPr>
            <w:rStyle w:val="Hyperlink"/>
          </w:rPr>
          <w:t>www.vlor.be/advies/sterkere-impulsen-voor-een-internationaliseringsbeleid-vlaamse-scholen</w:t>
        </w:r>
      </w:hyperlink>
      <w:r w:rsidR="00543E4C">
        <w:t xml:space="preserve"> </w:t>
      </w:r>
    </w:p>
    <w:p w14:paraId="6C835B5F" w14:textId="77777777" w:rsidR="0002610B" w:rsidRPr="00557740" w:rsidRDefault="0002610B" w:rsidP="00EA398D">
      <w:pPr>
        <w:pStyle w:val="Ryckeveldebroodtekst"/>
      </w:pPr>
    </w:p>
    <w:p w14:paraId="06554B58" w14:textId="77777777" w:rsidR="0002610B" w:rsidRPr="0002610B" w:rsidRDefault="0002610B" w:rsidP="00EA398D">
      <w:pPr>
        <w:pStyle w:val="Ryckeveldebroodtekst"/>
      </w:pPr>
    </w:p>
    <w:p w14:paraId="11381DF4" w14:textId="77777777" w:rsidR="0002610B" w:rsidRPr="0002610B" w:rsidRDefault="0002610B" w:rsidP="00EA398D">
      <w:pPr>
        <w:pStyle w:val="Ryckeveldebroodtekst"/>
      </w:pPr>
    </w:p>
    <w:p w14:paraId="30E1C8D9" w14:textId="77777777" w:rsidR="0002610B" w:rsidRPr="0002610B" w:rsidRDefault="0002610B" w:rsidP="00EA398D">
      <w:pPr>
        <w:pStyle w:val="Ryckeveldebroodtekst"/>
      </w:pPr>
    </w:p>
    <w:p w14:paraId="60E2F0F1" w14:textId="77777777" w:rsidR="0002610B" w:rsidRPr="0002610B" w:rsidRDefault="0002610B" w:rsidP="00EA398D">
      <w:pPr>
        <w:pStyle w:val="Ryckeveldebroodtekst"/>
      </w:pPr>
    </w:p>
    <w:p w14:paraId="7D422BA8" w14:textId="77777777" w:rsidR="0002610B" w:rsidRPr="0002610B" w:rsidRDefault="0002610B" w:rsidP="00EA398D">
      <w:pPr>
        <w:pStyle w:val="Ryckeveldebroodtekst"/>
      </w:pPr>
    </w:p>
    <w:p w14:paraId="6E91D1A0" w14:textId="77777777" w:rsidR="0002610B" w:rsidRPr="0002610B" w:rsidRDefault="0002610B" w:rsidP="00EA398D">
      <w:pPr>
        <w:pStyle w:val="Ryckeveldebroodtekst"/>
      </w:pPr>
    </w:p>
    <w:p w14:paraId="6B23E23B" w14:textId="77777777" w:rsidR="0002610B" w:rsidRPr="0002610B" w:rsidRDefault="0002610B" w:rsidP="00EA398D">
      <w:pPr>
        <w:pStyle w:val="Ryckeveldebroodtekst"/>
      </w:pPr>
    </w:p>
    <w:p w14:paraId="5AAADC0E" w14:textId="77777777" w:rsidR="0002610B" w:rsidRPr="0002610B" w:rsidRDefault="0002610B" w:rsidP="00EA398D">
      <w:pPr>
        <w:pStyle w:val="Ryckeveldebroodtekst"/>
      </w:pPr>
    </w:p>
    <w:p w14:paraId="67C8F135" w14:textId="77777777" w:rsidR="0002610B" w:rsidRPr="0002610B" w:rsidRDefault="0002610B" w:rsidP="00EA398D">
      <w:pPr>
        <w:pStyle w:val="Ryckeveldebroodtekst"/>
      </w:pPr>
    </w:p>
    <w:p w14:paraId="22DA5C37" w14:textId="77777777" w:rsidR="0002610B" w:rsidRPr="0002610B" w:rsidRDefault="0002610B" w:rsidP="00EA398D">
      <w:pPr>
        <w:pStyle w:val="Ryckeveldebroodtekst"/>
      </w:pPr>
    </w:p>
    <w:p w14:paraId="2E107B47" w14:textId="77777777" w:rsidR="0002610B" w:rsidRPr="0002610B" w:rsidRDefault="0002610B" w:rsidP="00EA398D">
      <w:pPr>
        <w:pStyle w:val="Ryckeveldebroodtekst"/>
      </w:pPr>
    </w:p>
    <w:p w14:paraId="49562FB4" w14:textId="77777777" w:rsidR="0002610B" w:rsidRPr="0002610B" w:rsidRDefault="0002610B" w:rsidP="00EA398D">
      <w:pPr>
        <w:pStyle w:val="Ryckeveldebroodtekst"/>
      </w:pPr>
    </w:p>
    <w:p w14:paraId="0A70EF3A" w14:textId="77777777" w:rsidR="0002610B" w:rsidRPr="0002610B" w:rsidRDefault="0002610B" w:rsidP="00EA398D">
      <w:pPr>
        <w:pStyle w:val="Ryckeveldebroodtekst"/>
      </w:pPr>
    </w:p>
    <w:p w14:paraId="29962797" w14:textId="77777777" w:rsidR="0002610B" w:rsidRDefault="0002610B" w:rsidP="00EA398D">
      <w:pPr>
        <w:pStyle w:val="Ryckeveldebroodtekst"/>
      </w:pPr>
    </w:p>
    <w:p w14:paraId="00798315" w14:textId="77777777" w:rsidR="00107AA4" w:rsidRPr="0002610B" w:rsidRDefault="00107AA4" w:rsidP="00EA398D">
      <w:pPr>
        <w:pStyle w:val="Ryckeveldebroodtekst"/>
      </w:pPr>
    </w:p>
    <w:p w14:paraId="50A66B15" w14:textId="77777777" w:rsidR="00107AA4" w:rsidRPr="0002610B" w:rsidRDefault="00107AA4" w:rsidP="00107AA4">
      <w:pPr>
        <w:pStyle w:val="Ryckeveldebroodtekst"/>
      </w:pPr>
    </w:p>
    <w:tbl>
      <w:tblPr>
        <w:tblStyle w:val="Tabelraster"/>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8290"/>
      </w:tblGrid>
      <w:tr w:rsidR="00107AA4" w14:paraId="342D9D4A" w14:textId="77777777" w:rsidTr="00BB1EA2">
        <w:tc>
          <w:tcPr>
            <w:tcW w:w="8290" w:type="dxa"/>
          </w:tcPr>
          <w:p w14:paraId="1B66F626" w14:textId="77777777" w:rsidR="00107AA4" w:rsidRPr="00143426" w:rsidRDefault="00107AA4" w:rsidP="00BB1EA2">
            <w:pPr>
              <w:pStyle w:val="RyckeveldeKop3"/>
              <w:rPr>
                <w:color w:val="548DD4" w:themeColor="text2" w:themeTint="99"/>
                <w:sz w:val="28"/>
              </w:rPr>
            </w:pPr>
            <w:r>
              <w:rPr>
                <w:color w:val="548DD4" w:themeColor="text2" w:themeTint="99"/>
                <w:sz w:val="28"/>
              </w:rPr>
              <w:lastRenderedPageBreak/>
              <w:t>dank je wel</w:t>
            </w:r>
          </w:p>
          <w:p w14:paraId="57FDD5DD" w14:textId="77777777" w:rsidR="00107AA4" w:rsidRPr="0017401A" w:rsidRDefault="00107AA4" w:rsidP="00107AA4">
            <w:pPr>
              <w:pStyle w:val="Ryckeveldebroodtekst"/>
            </w:pPr>
            <w:r>
              <w:t xml:space="preserve">Een oprechte dank-je-wel aan </w:t>
            </w:r>
            <w:r w:rsidRPr="0017401A">
              <w:t>Katrien Bernaerts (</w:t>
            </w:r>
            <w:proofErr w:type="spellStart"/>
            <w:r w:rsidRPr="0017401A">
              <w:t>Toll</w:t>
            </w:r>
            <w:proofErr w:type="spellEnd"/>
            <w:r w:rsidRPr="0017401A">
              <w:t>-Net)</w:t>
            </w:r>
            <w:r>
              <w:t xml:space="preserve"> voor de uitwerking van de visuele voorstelling. </w:t>
            </w:r>
          </w:p>
          <w:p w14:paraId="400252C1" w14:textId="77777777" w:rsidR="00107AA4" w:rsidRDefault="00107AA4" w:rsidP="00BB1EA2">
            <w:pPr>
              <w:pStyle w:val="Ryckeveldebroodtekst"/>
            </w:pPr>
          </w:p>
        </w:tc>
      </w:tr>
    </w:tbl>
    <w:p w14:paraId="54F7FE4B" w14:textId="77777777" w:rsidR="00107AA4" w:rsidRPr="0002610B" w:rsidRDefault="00107AA4" w:rsidP="00107AA4">
      <w:pPr>
        <w:pStyle w:val="Ryckeveldebroodtekst"/>
      </w:pPr>
    </w:p>
    <w:p w14:paraId="48E357FD" w14:textId="77777777" w:rsidR="002D381A" w:rsidRPr="0002610B" w:rsidRDefault="002D381A" w:rsidP="00107AA4">
      <w:pPr>
        <w:pStyle w:val="Ryckeveldebroodtekst"/>
      </w:pPr>
    </w:p>
    <w:sectPr w:rsidR="002D381A" w:rsidRPr="0002610B" w:rsidSect="0006251F">
      <w:pgSz w:w="11900" w:h="16840"/>
      <w:pgMar w:top="1389" w:right="1800" w:bottom="1276" w:left="1800" w:header="708" w:footer="708"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A526E6" w14:textId="77777777" w:rsidR="00BE0224" w:rsidRDefault="00BE0224">
      <w:r>
        <w:separator/>
      </w:r>
    </w:p>
  </w:endnote>
  <w:endnote w:type="continuationSeparator" w:id="0">
    <w:p w14:paraId="0C3EC987" w14:textId="77777777" w:rsidR="00BE0224" w:rsidRDefault="00BE02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B5E1B3" w14:textId="77777777" w:rsidR="00BF3C63" w:rsidRDefault="00BF3C63">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2033034"/>
      <w:docPartObj>
        <w:docPartGallery w:val="Page Numbers (Bottom of Page)"/>
        <w:docPartUnique/>
      </w:docPartObj>
    </w:sdtPr>
    <w:sdtEndPr>
      <w:rPr>
        <w:rFonts w:asciiTheme="minorHAnsi" w:hAnsiTheme="minorHAnsi" w:cstheme="minorHAnsi"/>
        <w:sz w:val="22"/>
        <w:szCs w:val="22"/>
      </w:rPr>
    </w:sdtEndPr>
    <w:sdtContent>
      <w:p w14:paraId="032FC527" w14:textId="77777777" w:rsidR="0069679B" w:rsidRPr="00A0702B" w:rsidRDefault="0069679B">
        <w:pPr>
          <w:pStyle w:val="Voettekst"/>
          <w:jc w:val="right"/>
          <w:rPr>
            <w:rFonts w:asciiTheme="minorHAnsi" w:hAnsiTheme="minorHAnsi" w:cstheme="minorHAnsi"/>
            <w:sz w:val="22"/>
            <w:szCs w:val="22"/>
          </w:rPr>
        </w:pPr>
        <w:r w:rsidRPr="00A0702B">
          <w:rPr>
            <w:rFonts w:asciiTheme="minorHAnsi" w:hAnsiTheme="minorHAnsi" w:cstheme="minorHAnsi"/>
            <w:sz w:val="22"/>
            <w:szCs w:val="22"/>
          </w:rPr>
          <w:fldChar w:fldCharType="begin"/>
        </w:r>
        <w:r w:rsidRPr="00A0702B">
          <w:rPr>
            <w:rFonts w:asciiTheme="minorHAnsi" w:hAnsiTheme="minorHAnsi" w:cstheme="minorHAnsi"/>
            <w:sz w:val="22"/>
            <w:szCs w:val="22"/>
          </w:rPr>
          <w:instrText>PAGE   \* MERGEFORMAT</w:instrText>
        </w:r>
        <w:r w:rsidRPr="00A0702B">
          <w:rPr>
            <w:rFonts w:asciiTheme="minorHAnsi" w:hAnsiTheme="minorHAnsi" w:cstheme="minorHAnsi"/>
            <w:sz w:val="22"/>
            <w:szCs w:val="22"/>
          </w:rPr>
          <w:fldChar w:fldCharType="separate"/>
        </w:r>
        <w:r>
          <w:rPr>
            <w:rFonts w:asciiTheme="minorHAnsi" w:hAnsiTheme="minorHAnsi" w:cstheme="minorHAnsi"/>
            <w:noProof/>
            <w:sz w:val="22"/>
            <w:szCs w:val="22"/>
          </w:rPr>
          <w:t>30</w:t>
        </w:r>
        <w:r w:rsidRPr="00A0702B">
          <w:rPr>
            <w:rFonts w:asciiTheme="minorHAnsi" w:hAnsiTheme="minorHAnsi" w:cstheme="minorHAnsi"/>
            <w:sz w:val="22"/>
            <w:szCs w:val="22"/>
          </w:rPr>
          <w:fldChar w:fldCharType="end"/>
        </w:r>
      </w:p>
    </w:sdtContent>
  </w:sdt>
  <w:p w14:paraId="5AAB22A3" w14:textId="77777777" w:rsidR="0069679B" w:rsidRPr="001D6617" w:rsidRDefault="0069679B" w:rsidP="008A4389">
    <w:pPr>
      <w:pStyle w:val="Voettekst"/>
      <w:tabs>
        <w:tab w:val="clear" w:pos="8306"/>
        <w:tab w:val="right" w:pos="9498"/>
      </w:tabs>
      <w:spacing w:after="120"/>
      <w:ind w:left="-709" w:right="-913"/>
      <w:rPr>
        <w:rFonts w:asciiTheme="minorHAnsi" w:hAnsiTheme="minorHAnsi" w:cstheme="minorHAnsi"/>
        <w:color w:val="707173"/>
        <w:sz w:val="20"/>
        <w:szCs w:val="20"/>
        <w:lang w:val="nl-BE"/>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615E5C" w14:textId="77777777" w:rsidR="0069679B" w:rsidRDefault="0069679B" w:rsidP="0006251F">
    <w:pPr>
      <w:pStyle w:val="Voettekst"/>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C27A7A" w14:textId="77777777" w:rsidR="00BE0224" w:rsidRDefault="00BE0224">
      <w:r>
        <w:separator/>
      </w:r>
    </w:p>
  </w:footnote>
  <w:footnote w:type="continuationSeparator" w:id="0">
    <w:p w14:paraId="40151BD8" w14:textId="77777777" w:rsidR="00BE0224" w:rsidRDefault="00BE0224">
      <w:r>
        <w:continuationSeparator/>
      </w:r>
    </w:p>
  </w:footnote>
  <w:footnote w:id="1">
    <w:p w14:paraId="7B1A3F6F" w14:textId="77777777" w:rsidR="0069679B" w:rsidRPr="004350E0" w:rsidRDefault="0069679B" w:rsidP="00EA398D">
      <w:pPr>
        <w:pStyle w:val="Voetnoottekst"/>
      </w:pPr>
      <w:r>
        <w:rPr>
          <w:rStyle w:val="Voetnootmarkering"/>
        </w:rPr>
        <w:footnoteRef/>
      </w:r>
      <w:r>
        <w:t xml:space="preserve"> </w:t>
      </w:r>
      <w:r w:rsidRPr="009110EF">
        <w:rPr>
          <w:rFonts w:asciiTheme="minorHAnsi" w:hAnsiTheme="minorHAnsi" w:cstheme="minorHAnsi"/>
        </w:rPr>
        <w:t>Naar: “Sterkere impulsen voor een internationaliseringsbeleid in Vlaamse onderwijsinstellingen”, VLOR, 29/09/2016.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8B53E" w14:textId="77777777" w:rsidR="0069679B" w:rsidRDefault="00BE0224">
    <w:pPr>
      <w:pStyle w:val="Koptekst"/>
    </w:pPr>
    <w:r>
      <w:rPr>
        <w:noProof/>
        <w:lang w:val="en-US"/>
      </w:rPr>
      <w:pict w14:anchorId="1ED8B8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595.2pt;height:841.9pt;z-index:-251658752;mso-wrap-edited:f;mso-position-horizontal:center;mso-position-horizontal-relative:margin;mso-position-vertical:center;mso-position-vertical-relative:margin" wrapcoords="-27 0 -27 21561 21600 21561 21600 0 -27 0">
          <v:imagedata r:id="rId1" o:title="RV_brie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4CC4D2" w14:textId="77777777" w:rsidR="00BF3C63" w:rsidRDefault="00BF3C63">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009AE" w14:textId="77777777" w:rsidR="00BF3C63" w:rsidRDefault="00BF3C63">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9.5pt;height:79.5pt" o:bullet="t">
        <v:imagedata r:id="rId1" o:title="sterretjeroze"/>
      </v:shape>
    </w:pict>
  </w:numPicBullet>
  <w:abstractNum w:abstractNumId="0" w15:restartNumberingAfterBreak="0">
    <w:nsid w:val="01F2453D"/>
    <w:multiLevelType w:val="multilevel"/>
    <w:tmpl w:val="4CC81E0E"/>
    <w:styleLink w:val="Bulletpointsniveau1"/>
    <w:lvl w:ilvl="0">
      <w:start w:val="1"/>
      <w:numFmt w:val="bullet"/>
      <w:lvlText w:val=""/>
      <w:lvlPicBulletId w:val="0"/>
      <w:lvlJc w:val="left"/>
      <w:pPr>
        <w:ind w:left="578" w:hanging="360"/>
      </w:pPr>
      <w:rPr>
        <w:rFonts w:ascii="Symbol" w:hAnsi="Symbol"/>
        <w:sz w:val="22"/>
      </w:rPr>
    </w:lvl>
    <w:lvl w:ilvl="1">
      <w:start w:val="1"/>
      <w:numFmt w:val="bullet"/>
      <w:lvlText w:val="o"/>
      <w:lvlJc w:val="left"/>
      <w:pPr>
        <w:ind w:left="1298" w:hanging="360"/>
      </w:pPr>
      <w:rPr>
        <w:rFonts w:ascii="Courier New" w:hAnsi="Courier New" w:cs="Courier New" w:hint="default"/>
      </w:rPr>
    </w:lvl>
    <w:lvl w:ilvl="2">
      <w:start w:val="1"/>
      <w:numFmt w:val="bullet"/>
      <w:lvlText w:val=""/>
      <w:lvlJc w:val="left"/>
      <w:pPr>
        <w:ind w:left="2018" w:hanging="360"/>
      </w:pPr>
      <w:rPr>
        <w:rFonts w:ascii="Wingdings" w:hAnsi="Wingdings" w:hint="default"/>
      </w:rPr>
    </w:lvl>
    <w:lvl w:ilvl="3">
      <w:start w:val="1"/>
      <w:numFmt w:val="bullet"/>
      <w:lvlText w:val=""/>
      <w:lvlJc w:val="left"/>
      <w:pPr>
        <w:ind w:left="2738" w:hanging="360"/>
      </w:pPr>
      <w:rPr>
        <w:rFonts w:ascii="Symbol" w:hAnsi="Symbol" w:hint="default"/>
      </w:rPr>
    </w:lvl>
    <w:lvl w:ilvl="4">
      <w:start w:val="1"/>
      <w:numFmt w:val="bullet"/>
      <w:lvlText w:val="o"/>
      <w:lvlJc w:val="left"/>
      <w:pPr>
        <w:ind w:left="3458" w:hanging="360"/>
      </w:pPr>
      <w:rPr>
        <w:rFonts w:ascii="Courier New" w:hAnsi="Courier New" w:cs="Courier New" w:hint="default"/>
      </w:rPr>
    </w:lvl>
    <w:lvl w:ilvl="5">
      <w:start w:val="1"/>
      <w:numFmt w:val="bullet"/>
      <w:lvlText w:val=""/>
      <w:lvlJc w:val="left"/>
      <w:pPr>
        <w:ind w:left="4178" w:hanging="360"/>
      </w:pPr>
      <w:rPr>
        <w:rFonts w:ascii="Wingdings" w:hAnsi="Wingdings" w:hint="default"/>
      </w:rPr>
    </w:lvl>
    <w:lvl w:ilvl="6">
      <w:start w:val="1"/>
      <w:numFmt w:val="bullet"/>
      <w:lvlText w:val=""/>
      <w:lvlJc w:val="left"/>
      <w:pPr>
        <w:ind w:left="4898" w:hanging="360"/>
      </w:pPr>
      <w:rPr>
        <w:rFonts w:ascii="Symbol" w:hAnsi="Symbol" w:hint="default"/>
      </w:rPr>
    </w:lvl>
    <w:lvl w:ilvl="7">
      <w:start w:val="1"/>
      <w:numFmt w:val="bullet"/>
      <w:lvlText w:val="o"/>
      <w:lvlJc w:val="left"/>
      <w:pPr>
        <w:ind w:left="5618" w:hanging="360"/>
      </w:pPr>
      <w:rPr>
        <w:rFonts w:ascii="Courier New" w:hAnsi="Courier New" w:cs="Courier New" w:hint="default"/>
      </w:rPr>
    </w:lvl>
    <w:lvl w:ilvl="8">
      <w:start w:val="1"/>
      <w:numFmt w:val="bullet"/>
      <w:lvlText w:val=""/>
      <w:lvlJc w:val="left"/>
      <w:pPr>
        <w:ind w:left="6338" w:hanging="360"/>
      </w:pPr>
      <w:rPr>
        <w:rFonts w:ascii="Wingdings" w:hAnsi="Wingdings" w:hint="default"/>
      </w:rPr>
    </w:lvl>
  </w:abstractNum>
  <w:abstractNum w:abstractNumId="1" w15:restartNumberingAfterBreak="0">
    <w:nsid w:val="055C400F"/>
    <w:multiLevelType w:val="multilevel"/>
    <w:tmpl w:val="4CC81E0E"/>
    <w:styleLink w:val="OpmaakprofielMeerdereniveausSymbolsymbool11ptLinks038cmV"/>
    <w:lvl w:ilvl="0">
      <w:start w:val="1"/>
      <w:numFmt w:val="bullet"/>
      <w:lvlText w:val=""/>
      <w:lvlPicBulletId w:val="0"/>
      <w:lvlJc w:val="left"/>
      <w:pPr>
        <w:ind w:left="578" w:hanging="360"/>
      </w:pPr>
      <w:rPr>
        <w:rFonts w:ascii="Symbol" w:hAnsi="Symbol"/>
        <w:sz w:val="22"/>
      </w:rPr>
    </w:lvl>
    <w:lvl w:ilvl="1">
      <w:start w:val="1"/>
      <w:numFmt w:val="bullet"/>
      <w:lvlText w:val="o"/>
      <w:lvlJc w:val="left"/>
      <w:pPr>
        <w:ind w:left="1298" w:hanging="360"/>
      </w:pPr>
      <w:rPr>
        <w:rFonts w:ascii="Courier New" w:hAnsi="Courier New" w:cs="Courier New" w:hint="default"/>
      </w:rPr>
    </w:lvl>
    <w:lvl w:ilvl="2">
      <w:start w:val="1"/>
      <w:numFmt w:val="bullet"/>
      <w:lvlText w:val=""/>
      <w:lvlJc w:val="left"/>
      <w:pPr>
        <w:ind w:left="2018" w:hanging="360"/>
      </w:pPr>
      <w:rPr>
        <w:rFonts w:ascii="Wingdings" w:hAnsi="Wingdings" w:hint="default"/>
      </w:rPr>
    </w:lvl>
    <w:lvl w:ilvl="3">
      <w:start w:val="1"/>
      <w:numFmt w:val="bullet"/>
      <w:lvlText w:val=""/>
      <w:lvlJc w:val="left"/>
      <w:pPr>
        <w:ind w:left="2738" w:hanging="360"/>
      </w:pPr>
      <w:rPr>
        <w:rFonts w:ascii="Symbol" w:hAnsi="Symbol" w:hint="default"/>
      </w:rPr>
    </w:lvl>
    <w:lvl w:ilvl="4">
      <w:start w:val="1"/>
      <w:numFmt w:val="bullet"/>
      <w:lvlText w:val="o"/>
      <w:lvlJc w:val="left"/>
      <w:pPr>
        <w:ind w:left="3458" w:hanging="360"/>
      </w:pPr>
      <w:rPr>
        <w:rFonts w:ascii="Courier New" w:hAnsi="Courier New" w:cs="Courier New" w:hint="default"/>
      </w:rPr>
    </w:lvl>
    <w:lvl w:ilvl="5">
      <w:start w:val="1"/>
      <w:numFmt w:val="bullet"/>
      <w:lvlText w:val=""/>
      <w:lvlJc w:val="left"/>
      <w:pPr>
        <w:ind w:left="4178" w:hanging="360"/>
      </w:pPr>
      <w:rPr>
        <w:rFonts w:ascii="Wingdings" w:hAnsi="Wingdings" w:hint="default"/>
      </w:rPr>
    </w:lvl>
    <w:lvl w:ilvl="6">
      <w:start w:val="1"/>
      <w:numFmt w:val="bullet"/>
      <w:lvlText w:val=""/>
      <w:lvlJc w:val="left"/>
      <w:pPr>
        <w:ind w:left="4898" w:hanging="360"/>
      </w:pPr>
      <w:rPr>
        <w:rFonts w:ascii="Symbol" w:hAnsi="Symbol" w:hint="default"/>
      </w:rPr>
    </w:lvl>
    <w:lvl w:ilvl="7">
      <w:start w:val="1"/>
      <w:numFmt w:val="bullet"/>
      <w:lvlText w:val="o"/>
      <w:lvlJc w:val="left"/>
      <w:pPr>
        <w:ind w:left="5618" w:hanging="360"/>
      </w:pPr>
      <w:rPr>
        <w:rFonts w:ascii="Courier New" w:hAnsi="Courier New" w:cs="Courier New" w:hint="default"/>
      </w:rPr>
    </w:lvl>
    <w:lvl w:ilvl="8">
      <w:start w:val="1"/>
      <w:numFmt w:val="bullet"/>
      <w:lvlText w:val=""/>
      <w:lvlJc w:val="left"/>
      <w:pPr>
        <w:ind w:left="6338" w:hanging="360"/>
      </w:pPr>
      <w:rPr>
        <w:rFonts w:ascii="Wingdings" w:hAnsi="Wingdings" w:hint="default"/>
      </w:rPr>
    </w:lvl>
  </w:abstractNum>
  <w:abstractNum w:abstractNumId="2" w15:restartNumberingAfterBreak="0">
    <w:nsid w:val="06145A61"/>
    <w:multiLevelType w:val="multilevel"/>
    <w:tmpl w:val="4CC81E0E"/>
    <w:styleLink w:val="Ryckeveldeopsommingstekens"/>
    <w:lvl w:ilvl="0">
      <w:start w:val="1"/>
      <w:numFmt w:val="bullet"/>
      <w:lvlText w:val=""/>
      <w:lvlPicBulletId w:val="0"/>
      <w:lvlJc w:val="left"/>
      <w:pPr>
        <w:ind w:left="578" w:hanging="360"/>
      </w:pPr>
      <w:rPr>
        <w:rFonts w:ascii="Symbol" w:hAnsi="Symbol"/>
        <w:sz w:val="22"/>
      </w:rPr>
    </w:lvl>
    <w:lvl w:ilvl="1">
      <w:start w:val="1"/>
      <w:numFmt w:val="bullet"/>
      <w:lvlText w:val="o"/>
      <w:lvlJc w:val="left"/>
      <w:pPr>
        <w:ind w:left="1298" w:hanging="360"/>
      </w:pPr>
      <w:rPr>
        <w:rFonts w:ascii="Courier New" w:hAnsi="Courier New" w:cs="Courier New" w:hint="default"/>
      </w:rPr>
    </w:lvl>
    <w:lvl w:ilvl="2">
      <w:start w:val="1"/>
      <w:numFmt w:val="bullet"/>
      <w:lvlText w:val=""/>
      <w:lvlJc w:val="left"/>
      <w:pPr>
        <w:ind w:left="2018" w:hanging="360"/>
      </w:pPr>
      <w:rPr>
        <w:rFonts w:ascii="Wingdings" w:hAnsi="Wingdings" w:hint="default"/>
      </w:rPr>
    </w:lvl>
    <w:lvl w:ilvl="3">
      <w:start w:val="1"/>
      <w:numFmt w:val="bullet"/>
      <w:lvlText w:val=""/>
      <w:lvlJc w:val="left"/>
      <w:pPr>
        <w:ind w:left="2738" w:hanging="360"/>
      </w:pPr>
      <w:rPr>
        <w:rFonts w:ascii="Symbol" w:hAnsi="Symbol" w:hint="default"/>
      </w:rPr>
    </w:lvl>
    <w:lvl w:ilvl="4">
      <w:start w:val="1"/>
      <w:numFmt w:val="bullet"/>
      <w:lvlText w:val="o"/>
      <w:lvlJc w:val="left"/>
      <w:pPr>
        <w:ind w:left="3458" w:hanging="360"/>
      </w:pPr>
      <w:rPr>
        <w:rFonts w:ascii="Courier New" w:hAnsi="Courier New" w:cs="Courier New" w:hint="default"/>
      </w:rPr>
    </w:lvl>
    <w:lvl w:ilvl="5">
      <w:start w:val="1"/>
      <w:numFmt w:val="bullet"/>
      <w:lvlText w:val=""/>
      <w:lvlJc w:val="left"/>
      <w:pPr>
        <w:ind w:left="4178" w:hanging="360"/>
      </w:pPr>
      <w:rPr>
        <w:rFonts w:ascii="Wingdings" w:hAnsi="Wingdings" w:hint="default"/>
      </w:rPr>
    </w:lvl>
    <w:lvl w:ilvl="6">
      <w:start w:val="1"/>
      <w:numFmt w:val="bullet"/>
      <w:lvlText w:val=""/>
      <w:lvlJc w:val="left"/>
      <w:pPr>
        <w:ind w:left="4898" w:hanging="360"/>
      </w:pPr>
      <w:rPr>
        <w:rFonts w:ascii="Symbol" w:hAnsi="Symbol" w:hint="default"/>
      </w:rPr>
    </w:lvl>
    <w:lvl w:ilvl="7">
      <w:start w:val="1"/>
      <w:numFmt w:val="bullet"/>
      <w:lvlText w:val="o"/>
      <w:lvlJc w:val="left"/>
      <w:pPr>
        <w:ind w:left="5618" w:hanging="360"/>
      </w:pPr>
      <w:rPr>
        <w:rFonts w:ascii="Courier New" w:hAnsi="Courier New" w:cs="Courier New" w:hint="default"/>
      </w:rPr>
    </w:lvl>
    <w:lvl w:ilvl="8">
      <w:start w:val="1"/>
      <w:numFmt w:val="bullet"/>
      <w:lvlText w:val=""/>
      <w:lvlJc w:val="left"/>
      <w:pPr>
        <w:ind w:left="6338" w:hanging="360"/>
      </w:pPr>
      <w:rPr>
        <w:rFonts w:ascii="Wingdings" w:hAnsi="Wingdings" w:hint="default"/>
      </w:rPr>
    </w:lvl>
  </w:abstractNum>
  <w:abstractNum w:abstractNumId="3" w15:restartNumberingAfterBreak="0">
    <w:nsid w:val="09704C18"/>
    <w:multiLevelType w:val="hybridMultilevel"/>
    <w:tmpl w:val="ED00D63E"/>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D604CB0"/>
    <w:multiLevelType w:val="hybridMultilevel"/>
    <w:tmpl w:val="5D9A6B00"/>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07F1A06"/>
    <w:multiLevelType w:val="hybridMultilevel"/>
    <w:tmpl w:val="C2828FD0"/>
    <w:lvl w:ilvl="0" w:tplc="CE80AF46">
      <w:start w:val="1"/>
      <w:numFmt w:val="decimal"/>
      <w:lvlText w:val="%1."/>
      <w:lvlJc w:val="left"/>
      <w:pPr>
        <w:ind w:left="-66" w:hanging="360"/>
      </w:pPr>
      <w:rPr>
        <w:rFonts w:hint="default"/>
      </w:rPr>
    </w:lvl>
    <w:lvl w:ilvl="1" w:tplc="08130019" w:tentative="1">
      <w:start w:val="1"/>
      <w:numFmt w:val="lowerLetter"/>
      <w:lvlText w:val="%2."/>
      <w:lvlJc w:val="left"/>
      <w:pPr>
        <w:ind w:left="654" w:hanging="360"/>
      </w:pPr>
    </w:lvl>
    <w:lvl w:ilvl="2" w:tplc="0813001B" w:tentative="1">
      <w:start w:val="1"/>
      <w:numFmt w:val="lowerRoman"/>
      <w:lvlText w:val="%3."/>
      <w:lvlJc w:val="right"/>
      <w:pPr>
        <w:ind w:left="1374" w:hanging="180"/>
      </w:pPr>
    </w:lvl>
    <w:lvl w:ilvl="3" w:tplc="0813000F" w:tentative="1">
      <w:start w:val="1"/>
      <w:numFmt w:val="decimal"/>
      <w:lvlText w:val="%4."/>
      <w:lvlJc w:val="left"/>
      <w:pPr>
        <w:ind w:left="2094" w:hanging="360"/>
      </w:pPr>
    </w:lvl>
    <w:lvl w:ilvl="4" w:tplc="08130019" w:tentative="1">
      <w:start w:val="1"/>
      <w:numFmt w:val="lowerLetter"/>
      <w:lvlText w:val="%5."/>
      <w:lvlJc w:val="left"/>
      <w:pPr>
        <w:ind w:left="2814" w:hanging="360"/>
      </w:pPr>
    </w:lvl>
    <w:lvl w:ilvl="5" w:tplc="0813001B" w:tentative="1">
      <w:start w:val="1"/>
      <w:numFmt w:val="lowerRoman"/>
      <w:lvlText w:val="%6."/>
      <w:lvlJc w:val="right"/>
      <w:pPr>
        <w:ind w:left="3534" w:hanging="180"/>
      </w:pPr>
    </w:lvl>
    <w:lvl w:ilvl="6" w:tplc="0813000F" w:tentative="1">
      <w:start w:val="1"/>
      <w:numFmt w:val="decimal"/>
      <w:lvlText w:val="%7."/>
      <w:lvlJc w:val="left"/>
      <w:pPr>
        <w:ind w:left="4254" w:hanging="360"/>
      </w:pPr>
    </w:lvl>
    <w:lvl w:ilvl="7" w:tplc="08130019" w:tentative="1">
      <w:start w:val="1"/>
      <w:numFmt w:val="lowerLetter"/>
      <w:lvlText w:val="%8."/>
      <w:lvlJc w:val="left"/>
      <w:pPr>
        <w:ind w:left="4974" w:hanging="360"/>
      </w:pPr>
    </w:lvl>
    <w:lvl w:ilvl="8" w:tplc="0813001B" w:tentative="1">
      <w:start w:val="1"/>
      <w:numFmt w:val="lowerRoman"/>
      <w:lvlText w:val="%9."/>
      <w:lvlJc w:val="right"/>
      <w:pPr>
        <w:ind w:left="5694" w:hanging="180"/>
      </w:pPr>
    </w:lvl>
  </w:abstractNum>
  <w:abstractNum w:abstractNumId="6" w15:restartNumberingAfterBreak="0">
    <w:nsid w:val="126F6202"/>
    <w:multiLevelType w:val="hybridMultilevel"/>
    <w:tmpl w:val="5ACE056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6834781"/>
    <w:multiLevelType w:val="hybridMultilevel"/>
    <w:tmpl w:val="F82E83F4"/>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8A22BCF"/>
    <w:multiLevelType w:val="hybridMultilevel"/>
    <w:tmpl w:val="A83C727A"/>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BF12A56"/>
    <w:multiLevelType w:val="hybridMultilevel"/>
    <w:tmpl w:val="CF8AA04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0" w15:restartNumberingAfterBreak="0">
    <w:nsid w:val="1E3B6E05"/>
    <w:multiLevelType w:val="hybridMultilevel"/>
    <w:tmpl w:val="E568740A"/>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F7E6F10"/>
    <w:multiLevelType w:val="hybridMultilevel"/>
    <w:tmpl w:val="1C006E70"/>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20727EA7"/>
    <w:multiLevelType w:val="multilevel"/>
    <w:tmpl w:val="3E604164"/>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1480C48"/>
    <w:multiLevelType w:val="hybridMultilevel"/>
    <w:tmpl w:val="533E02C2"/>
    <w:lvl w:ilvl="0" w:tplc="9B98AC1C">
      <w:start w:val="1"/>
      <w:numFmt w:val="decimal"/>
      <w:lvlText w:val="%1."/>
      <w:lvlJc w:val="left"/>
      <w:pPr>
        <w:ind w:left="-840" w:hanging="360"/>
      </w:pPr>
      <w:rPr>
        <w:rFonts w:hint="default"/>
      </w:rPr>
    </w:lvl>
    <w:lvl w:ilvl="1" w:tplc="08130019" w:tentative="1">
      <w:start w:val="1"/>
      <w:numFmt w:val="lowerLetter"/>
      <w:lvlText w:val="%2."/>
      <w:lvlJc w:val="left"/>
      <w:pPr>
        <w:ind w:left="-120" w:hanging="360"/>
      </w:pPr>
    </w:lvl>
    <w:lvl w:ilvl="2" w:tplc="0813001B" w:tentative="1">
      <w:start w:val="1"/>
      <w:numFmt w:val="lowerRoman"/>
      <w:lvlText w:val="%3."/>
      <w:lvlJc w:val="right"/>
      <w:pPr>
        <w:ind w:left="600" w:hanging="180"/>
      </w:pPr>
    </w:lvl>
    <w:lvl w:ilvl="3" w:tplc="0813000F" w:tentative="1">
      <w:start w:val="1"/>
      <w:numFmt w:val="decimal"/>
      <w:lvlText w:val="%4."/>
      <w:lvlJc w:val="left"/>
      <w:pPr>
        <w:ind w:left="1320" w:hanging="360"/>
      </w:pPr>
    </w:lvl>
    <w:lvl w:ilvl="4" w:tplc="08130019" w:tentative="1">
      <w:start w:val="1"/>
      <w:numFmt w:val="lowerLetter"/>
      <w:lvlText w:val="%5."/>
      <w:lvlJc w:val="left"/>
      <w:pPr>
        <w:ind w:left="2040" w:hanging="360"/>
      </w:pPr>
    </w:lvl>
    <w:lvl w:ilvl="5" w:tplc="0813001B" w:tentative="1">
      <w:start w:val="1"/>
      <w:numFmt w:val="lowerRoman"/>
      <w:lvlText w:val="%6."/>
      <w:lvlJc w:val="right"/>
      <w:pPr>
        <w:ind w:left="2760" w:hanging="180"/>
      </w:pPr>
    </w:lvl>
    <w:lvl w:ilvl="6" w:tplc="0813000F" w:tentative="1">
      <w:start w:val="1"/>
      <w:numFmt w:val="decimal"/>
      <w:lvlText w:val="%7."/>
      <w:lvlJc w:val="left"/>
      <w:pPr>
        <w:ind w:left="3480" w:hanging="360"/>
      </w:pPr>
    </w:lvl>
    <w:lvl w:ilvl="7" w:tplc="08130019" w:tentative="1">
      <w:start w:val="1"/>
      <w:numFmt w:val="lowerLetter"/>
      <w:lvlText w:val="%8."/>
      <w:lvlJc w:val="left"/>
      <w:pPr>
        <w:ind w:left="4200" w:hanging="360"/>
      </w:pPr>
    </w:lvl>
    <w:lvl w:ilvl="8" w:tplc="0813001B" w:tentative="1">
      <w:start w:val="1"/>
      <w:numFmt w:val="lowerRoman"/>
      <w:lvlText w:val="%9."/>
      <w:lvlJc w:val="right"/>
      <w:pPr>
        <w:ind w:left="4920" w:hanging="180"/>
      </w:pPr>
    </w:lvl>
  </w:abstractNum>
  <w:abstractNum w:abstractNumId="14" w15:restartNumberingAfterBreak="0">
    <w:nsid w:val="23104592"/>
    <w:multiLevelType w:val="hybridMultilevel"/>
    <w:tmpl w:val="33247B7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23580D92"/>
    <w:multiLevelType w:val="hybridMultilevel"/>
    <w:tmpl w:val="8B4200B0"/>
    <w:lvl w:ilvl="0" w:tplc="0813000F">
      <w:start w:val="1"/>
      <w:numFmt w:val="decimal"/>
      <w:lvlText w:val="%1."/>
      <w:lvlJc w:val="left"/>
      <w:pPr>
        <w:ind w:left="720" w:hanging="360"/>
      </w:pPr>
      <w:rPr>
        <w:rFont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28CC4D16"/>
    <w:multiLevelType w:val="hybridMultilevel"/>
    <w:tmpl w:val="28B8866A"/>
    <w:lvl w:ilvl="0" w:tplc="08130005">
      <w:start w:val="1"/>
      <w:numFmt w:val="bullet"/>
      <w:lvlText w:val=""/>
      <w:lvlJc w:val="left"/>
      <w:pPr>
        <w:ind w:left="765" w:hanging="360"/>
      </w:pPr>
      <w:rPr>
        <w:rFonts w:ascii="Wingdings" w:hAnsi="Wingdings" w:hint="default"/>
      </w:rPr>
    </w:lvl>
    <w:lvl w:ilvl="1" w:tplc="08130003" w:tentative="1">
      <w:start w:val="1"/>
      <w:numFmt w:val="bullet"/>
      <w:lvlText w:val="o"/>
      <w:lvlJc w:val="left"/>
      <w:pPr>
        <w:ind w:left="1485" w:hanging="360"/>
      </w:pPr>
      <w:rPr>
        <w:rFonts w:ascii="Courier New" w:hAnsi="Courier New" w:cs="Courier New" w:hint="default"/>
      </w:rPr>
    </w:lvl>
    <w:lvl w:ilvl="2" w:tplc="08130005" w:tentative="1">
      <w:start w:val="1"/>
      <w:numFmt w:val="bullet"/>
      <w:lvlText w:val=""/>
      <w:lvlJc w:val="left"/>
      <w:pPr>
        <w:ind w:left="2205" w:hanging="360"/>
      </w:pPr>
      <w:rPr>
        <w:rFonts w:ascii="Wingdings" w:hAnsi="Wingdings" w:hint="default"/>
      </w:rPr>
    </w:lvl>
    <w:lvl w:ilvl="3" w:tplc="08130001" w:tentative="1">
      <w:start w:val="1"/>
      <w:numFmt w:val="bullet"/>
      <w:lvlText w:val=""/>
      <w:lvlJc w:val="left"/>
      <w:pPr>
        <w:ind w:left="2925" w:hanging="360"/>
      </w:pPr>
      <w:rPr>
        <w:rFonts w:ascii="Symbol" w:hAnsi="Symbol" w:hint="default"/>
      </w:rPr>
    </w:lvl>
    <w:lvl w:ilvl="4" w:tplc="08130003" w:tentative="1">
      <w:start w:val="1"/>
      <w:numFmt w:val="bullet"/>
      <w:lvlText w:val="o"/>
      <w:lvlJc w:val="left"/>
      <w:pPr>
        <w:ind w:left="3645" w:hanging="360"/>
      </w:pPr>
      <w:rPr>
        <w:rFonts w:ascii="Courier New" w:hAnsi="Courier New" w:cs="Courier New" w:hint="default"/>
      </w:rPr>
    </w:lvl>
    <w:lvl w:ilvl="5" w:tplc="08130005" w:tentative="1">
      <w:start w:val="1"/>
      <w:numFmt w:val="bullet"/>
      <w:lvlText w:val=""/>
      <w:lvlJc w:val="left"/>
      <w:pPr>
        <w:ind w:left="4365" w:hanging="360"/>
      </w:pPr>
      <w:rPr>
        <w:rFonts w:ascii="Wingdings" w:hAnsi="Wingdings" w:hint="default"/>
      </w:rPr>
    </w:lvl>
    <w:lvl w:ilvl="6" w:tplc="08130001" w:tentative="1">
      <w:start w:val="1"/>
      <w:numFmt w:val="bullet"/>
      <w:lvlText w:val=""/>
      <w:lvlJc w:val="left"/>
      <w:pPr>
        <w:ind w:left="5085" w:hanging="360"/>
      </w:pPr>
      <w:rPr>
        <w:rFonts w:ascii="Symbol" w:hAnsi="Symbol" w:hint="default"/>
      </w:rPr>
    </w:lvl>
    <w:lvl w:ilvl="7" w:tplc="08130003" w:tentative="1">
      <w:start w:val="1"/>
      <w:numFmt w:val="bullet"/>
      <w:lvlText w:val="o"/>
      <w:lvlJc w:val="left"/>
      <w:pPr>
        <w:ind w:left="5805" w:hanging="360"/>
      </w:pPr>
      <w:rPr>
        <w:rFonts w:ascii="Courier New" w:hAnsi="Courier New" w:cs="Courier New" w:hint="default"/>
      </w:rPr>
    </w:lvl>
    <w:lvl w:ilvl="8" w:tplc="08130005" w:tentative="1">
      <w:start w:val="1"/>
      <w:numFmt w:val="bullet"/>
      <w:lvlText w:val=""/>
      <w:lvlJc w:val="left"/>
      <w:pPr>
        <w:ind w:left="6525" w:hanging="360"/>
      </w:pPr>
      <w:rPr>
        <w:rFonts w:ascii="Wingdings" w:hAnsi="Wingdings" w:hint="default"/>
      </w:rPr>
    </w:lvl>
  </w:abstractNum>
  <w:abstractNum w:abstractNumId="17" w15:restartNumberingAfterBreak="0">
    <w:nsid w:val="2D5B28B6"/>
    <w:multiLevelType w:val="multilevel"/>
    <w:tmpl w:val="EEC47F6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21808E1"/>
    <w:multiLevelType w:val="hybridMultilevel"/>
    <w:tmpl w:val="AC806090"/>
    <w:lvl w:ilvl="0" w:tplc="08130005">
      <w:start w:val="1"/>
      <w:numFmt w:val="bullet"/>
      <w:lvlText w:val=""/>
      <w:lvlJc w:val="left"/>
      <w:pPr>
        <w:ind w:left="360" w:hanging="360"/>
      </w:pPr>
      <w:rPr>
        <w:rFonts w:ascii="Wingdings" w:hAnsi="Wingding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9" w15:restartNumberingAfterBreak="0">
    <w:nsid w:val="34561766"/>
    <w:multiLevelType w:val="multilevel"/>
    <w:tmpl w:val="C54C9F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5AC3DC3"/>
    <w:multiLevelType w:val="hybridMultilevel"/>
    <w:tmpl w:val="593E2E14"/>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36C97906"/>
    <w:multiLevelType w:val="hybridMultilevel"/>
    <w:tmpl w:val="74D0E950"/>
    <w:lvl w:ilvl="0" w:tplc="08130005">
      <w:start w:val="1"/>
      <w:numFmt w:val="bullet"/>
      <w:lvlText w:val=""/>
      <w:lvlJc w:val="left"/>
      <w:pPr>
        <w:ind w:left="1800" w:hanging="360"/>
      </w:pPr>
      <w:rPr>
        <w:rFonts w:ascii="Wingdings" w:hAnsi="Wingdings" w:hint="default"/>
      </w:rPr>
    </w:lvl>
    <w:lvl w:ilvl="1" w:tplc="08130003" w:tentative="1">
      <w:start w:val="1"/>
      <w:numFmt w:val="bullet"/>
      <w:lvlText w:val="o"/>
      <w:lvlJc w:val="left"/>
      <w:pPr>
        <w:ind w:left="2520" w:hanging="360"/>
      </w:pPr>
      <w:rPr>
        <w:rFonts w:ascii="Courier New" w:hAnsi="Courier New" w:cs="Courier New" w:hint="default"/>
      </w:rPr>
    </w:lvl>
    <w:lvl w:ilvl="2" w:tplc="08130005" w:tentative="1">
      <w:start w:val="1"/>
      <w:numFmt w:val="bullet"/>
      <w:lvlText w:val=""/>
      <w:lvlJc w:val="left"/>
      <w:pPr>
        <w:ind w:left="3240" w:hanging="360"/>
      </w:pPr>
      <w:rPr>
        <w:rFonts w:ascii="Wingdings" w:hAnsi="Wingdings" w:hint="default"/>
      </w:rPr>
    </w:lvl>
    <w:lvl w:ilvl="3" w:tplc="08130001" w:tentative="1">
      <w:start w:val="1"/>
      <w:numFmt w:val="bullet"/>
      <w:lvlText w:val=""/>
      <w:lvlJc w:val="left"/>
      <w:pPr>
        <w:ind w:left="3960" w:hanging="360"/>
      </w:pPr>
      <w:rPr>
        <w:rFonts w:ascii="Symbol" w:hAnsi="Symbol" w:hint="default"/>
      </w:rPr>
    </w:lvl>
    <w:lvl w:ilvl="4" w:tplc="08130003" w:tentative="1">
      <w:start w:val="1"/>
      <w:numFmt w:val="bullet"/>
      <w:lvlText w:val="o"/>
      <w:lvlJc w:val="left"/>
      <w:pPr>
        <w:ind w:left="4680" w:hanging="360"/>
      </w:pPr>
      <w:rPr>
        <w:rFonts w:ascii="Courier New" w:hAnsi="Courier New" w:cs="Courier New" w:hint="default"/>
      </w:rPr>
    </w:lvl>
    <w:lvl w:ilvl="5" w:tplc="08130005" w:tentative="1">
      <w:start w:val="1"/>
      <w:numFmt w:val="bullet"/>
      <w:lvlText w:val=""/>
      <w:lvlJc w:val="left"/>
      <w:pPr>
        <w:ind w:left="5400" w:hanging="360"/>
      </w:pPr>
      <w:rPr>
        <w:rFonts w:ascii="Wingdings" w:hAnsi="Wingdings" w:hint="default"/>
      </w:rPr>
    </w:lvl>
    <w:lvl w:ilvl="6" w:tplc="08130001" w:tentative="1">
      <w:start w:val="1"/>
      <w:numFmt w:val="bullet"/>
      <w:lvlText w:val=""/>
      <w:lvlJc w:val="left"/>
      <w:pPr>
        <w:ind w:left="6120" w:hanging="360"/>
      </w:pPr>
      <w:rPr>
        <w:rFonts w:ascii="Symbol" w:hAnsi="Symbol" w:hint="default"/>
      </w:rPr>
    </w:lvl>
    <w:lvl w:ilvl="7" w:tplc="08130003" w:tentative="1">
      <w:start w:val="1"/>
      <w:numFmt w:val="bullet"/>
      <w:lvlText w:val="o"/>
      <w:lvlJc w:val="left"/>
      <w:pPr>
        <w:ind w:left="6840" w:hanging="360"/>
      </w:pPr>
      <w:rPr>
        <w:rFonts w:ascii="Courier New" w:hAnsi="Courier New" w:cs="Courier New" w:hint="default"/>
      </w:rPr>
    </w:lvl>
    <w:lvl w:ilvl="8" w:tplc="08130005" w:tentative="1">
      <w:start w:val="1"/>
      <w:numFmt w:val="bullet"/>
      <w:lvlText w:val=""/>
      <w:lvlJc w:val="left"/>
      <w:pPr>
        <w:ind w:left="7560" w:hanging="360"/>
      </w:pPr>
      <w:rPr>
        <w:rFonts w:ascii="Wingdings" w:hAnsi="Wingdings" w:hint="default"/>
      </w:rPr>
    </w:lvl>
  </w:abstractNum>
  <w:abstractNum w:abstractNumId="22" w15:restartNumberingAfterBreak="0">
    <w:nsid w:val="3EED381C"/>
    <w:multiLevelType w:val="multilevel"/>
    <w:tmpl w:val="4CC81E0E"/>
    <w:styleLink w:val="RyckeveldeopsommingstekensSymbolsymbool11ptLin"/>
    <w:lvl w:ilvl="0">
      <w:start w:val="1"/>
      <w:numFmt w:val="bullet"/>
      <w:lvlText w:val=""/>
      <w:lvlPicBulletId w:val="0"/>
      <w:lvlJc w:val="left"/>
      <w:pPr>
        <w:ind w:left="578" w:hanging="360"/>
      </w:pPr>
      <w:rPr>
        <w:rFonts w:ascii="Symbol" w:hAnsi="Symbol"/>
        <w:sz w:val="22"/>
      </w:rPr>
    </w:lvl>
    <w:lvl w:ilvl="1">
      <w:start w:val="1"/>
      <w:numFmt w:val="bullet"/>
      <w:lvlText w:val="o"/>
      <w:lvlJc w:val="left"/>
      <w:pPr>
        <w:ind w:left="1298" w:hanging="360"/>
      </w:pPr>
      <w:rPr>
        <w:rFonts w:ascii="Courier New" w:hAnsi="Courier New" w:cs="Courier New" w:hint="default"/>
      </w:rPr>
    </w:lvl>
    <w:lvl w:ilvl="2">
      <w:start w:val="1"/>
      <w:numFmt w:val="bullet"/>
      <w:lvlText w:val=""/>
      <w:lvlJc w:val="left"/>
      <w:pPr>
        <w:ind w:left="2018" w:hanging="360"/>
      </w:pPr>
      <w:rPr>
        <w:rFonts w:ascii="Wingdings" w:hAnsi="Wingdings" w:hint="default"/>
      </w:rPr>
    </w:lvl>
    <w:lvl w:ilvl="3">
      <w:start w:val="1"/>
      <w:numFmt w:val="bullet"/>
      <w:lvlText w:val=""/>
      <w:lvlJc w:val="left"/>
      <w:pPr>
        <w:ind w:left="2738" w:hanging="360"/>
      </w:pPr>
      <w:rPr>
        <w:rFonts w:ascii="Symbol" w:hAnsi="Symbol" w:hint="default"/>
      </w:rPr>
    </w:lvl>
    <w:lvl w:ilvl="4">
      <w:start w:val="1"/>
      <w:numFmt w:val="bullet"/>
      <w:lvlText w:val="o"/>
      <w:lvlJc w:val="left"/>
      <w:pPr>
        <w:ind w:left="3458" w:hanging="360"/>
      </w:pPr>
      <w:rPr>
        <w:rFonts w:ascii="Courier New" w:hAnsi="Courier New" w:cs="Courier New" w:hint="default"/>
      </w:rPr>
    </w:lvl>
    <w:lvl w:ilvl="5">
      <w:start w:val="1"/>
      <w:numFmt w:val="bullet"/>
      <w:lvlText w:val=""/>
      <w:lvlJc w:val="left"/>
      <w:pPr>
        <w:ind w:left="4178" w:hanging="360"/>
      </w:pPr>
      <w:rPr>
        <w:rFonts w:ascii="Wingdings" w:hAnsi="Wingdings" w:hint="default"/>
      </w:rPr>
    </w:lvl>
    <w:lvl w:ilvl="6">
      <w:start w:val="1"/>
      <w:numFmt w:val="bullet"/>
      <w:lvlText w:val=""/>
      <w:lvlJc w:val="left"/>
      <w:pPr>
        <w:ind w:left="4898" w:hanging="360"/>
      </w:pPr>
      <w:rPr>
        <w:rFonts w:ascii="Symbol" w:hAnsi="Symbol" w:hint="default"/>
      </w:rPr>
    </w:lvl>
    <w:lvl w:ilvl="7">
      <w:start w:val="1"/>
      <w:numFmt w:val="bullet"/>
      <w:lvlText w:val="o"/>
      <w:lvlJc w:val="left"/>
      <w:pPr>
        <w:ind w:left="5618" w:hanging="360"/>
      </w:pPr>
      <w:rPr>
        <w:rFonts w:ascii="Courier New" w:hAnsi="Courier New" w:cs="Courier New" w:hint="default"/>
      </w:rPr>
    </w:lvl>
    <w:lvl w:ilvl="8">
      <w:start w:val="1"/>
      <w:numFmt w:val="bullet"/>
      <w:lvlText w:val=""/>
      <w:lvlJc w:val="left"/>
      <w:pPr>
        <w:ind w:left="6338" w:hanging="360"/>
      </w:pPr>
      <w:rPr>
        <w:rFonts w:ascii="Wingdings" w:hAnsi="Wingdings" w:hint="default"/>
      </w:rPr>
    </w:lvl>
  </w:abstractNum>
  <w:abstractNum w:abstractNumId="23" w15:restartNumberingAfterBreak="0">
    <w:nsid w:val="3F6079E1"/>
    <w:multiLevelType w:val="hybridMultilevel"/>
    <w:tmpl w:val="0582BFD6"/>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40CE6999"/>
    <w:multiLevelType w:val="hybridMultilevel"/>
    <w:tmpl w:val="9D7C1C5E"/>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4B246281"/>
    <w:multiLevelType w:val="hybridMultilevel"/>
    <w:tmpl w:val="8D325834"/>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516978C1"/>
    <w:multiLevelType w:val="hybridMultilevel"/>
    <w:tmpl w:val="C73C066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7" w15:restartNumberingAfterBreak="0">
    <w:nsid w:val="520B3850"/>
    <w:multiLevelType w:val="multilevel"/>
    <w:tmpl w:val="4CC81E0E"/>
    <w:styleLink w:val="Bulletsniveau1"/>
    <w:lvl w:ilvl="0">
      <w:start w:val="1"/>
      <w:numFmt w:val="bullet"/>
      <w:lvlText w:val=""/>
      <w:lvlPicBulletId w:val="0"/>
      <w:lvlJc w:val="left"/>
      <w:pPr>
        <w:ind w:left="578" w:hanging="360"/>
      </w:pPr>
      <w:rPr>
        <w:rFonts w:ascii="Symbol" w:hAnsi="Symbol"/>
        <w:sz w:val="22"/>
      </w:rPr>
    </w:lvl>
    <w:lvl w:ilvl="1">
      <w:start w:val="1"/>
      <w:numFmt w:val="bullet"/>
      <w:lvlText w:val="o"/>
      <w:lvlJc w:val="left"/>
      <w:pPr>
        <w:ind w:left="1298" w:hanging="360"/>
      </w:pPr>
      <w:rPr>
        <w:rFonts w:ascii="Courier New" w:hAnsi="Courier New" w:cs="Courier New" w:hint="default"/>
      </w:rPr>
    </w:lvl>
    <w:lvl w:ilvl="2">
      <w:start w:val="1"/>
      <w:numFmt w:val="bullet"/>
      <w:lvlText w:val=""/>
      <w:lvlJc w:val="left"/>
      <w:pPr>
        <w:ind w:left="2018" w:hanging="360"/>
      </w:pPr>
      <w:rPr>
        <w:rFonts w:ascii="Wingdings" w:hAnsi="Wingdings" w:hint="default"/>
      </w:rPr>
    </w:lvl>
    <w:lvl w:ilvl="3">
      <w:start w:val="1"/>
      <w:numFmt w:val="bullet"/>
      <w:lvlText w:val=""/>
      <w:lvlJc w:val="left"/>
      <w:pPr>
        <w:ind w:left="2738" w:hanging="360"/>
      </w:pPr>
      <w:rPr>
        <w:rFonts w:ascii="Symbol" w:hAnsi="Symbol" w:hint="default"/>
      </w:rPr>
    </w:lvl>
    <w:lvl w:ilvl="4">
      <w:start w:val="1"/>
      <w:numFmt w:val="bullet"/>
      <w:lvlText w:val="o"/>
      <w:lvlJc w:val="left"/>
      <w:pPr>
        <w:ind w:left="3458" w:hanging="360"/>
      </w:pPr>
      <w:rPr>
        <w:rFonts w:ascii="Courier New" w:hAnsi="Courier New" w:cs="Courier New" w:hint="default"/>
      </w:rPr>
    </w:lvl>
    <w:lvl w:ilvl="5">
      <w:start w:val="1"/>
      <w:numFmt w:val="bullet"/>
      <w:lvlText w:val=""/>
      <w:lvlJc w:val="left"/>
      <w:pPr>
        <w:ind w:left="4178" w:hanging="360"/>
      </w:pPr>
      <w:rPr>
        <w:rFonts w:ascii="Wingdings" w:hAnsi="Wingdings" w:hint="default"/>
      </w:rPr>
    </w:lvl>
    <w:lvl w:ilvl="6">
      <w:start w:val="1"/>
      <w:numFmt w:val="bullet"/>
      <w:lvlText w:val=""/>
      <w:lvlJc w:val="left"/>
      <w:pPr>
        <w:ind w:left="4898" w:hanging="360"/>
      </w:pPr>
      <w:rPr>
        <w:rFonts w:ascii="Symbol" w:hAnsi="Symbol" w:hint="default"/>
      </w:rPr>
    </w:lvl>
    <w:lvl w:ilvl="7">
      <w:start w:val="1"/>
      <w:numFmt w:val="bullet"/>
      <w:lvlText w:val="o"/>
      <w:lvlJc w:val="left"/>
      <w:pPr>
        <w:ind w:left="5618" w:hanging="360"/>
      </w:pPr>
      <w:rPr>
        <w:rFonts w:ascii="Courier New" w:hAnsi="Courier New" w:cs="Courier New" w:hint="default"/>
      </w:rPr>
    </w:lvl>
    <w:lvl w:ilvl="8">
      <w:start w:val="1"/>
      <w:numFmt w:val="bullet"/>
      <w:lvlText w:val=""/>
      <w:lvlJc w:val="left"/>
      <w:pPr>
        <w:ind w:left="6338" w:hanging="360"/>
      </w:pPr>
      <w:rPr>
        <w:rFonts w:ascii="Wingdings" w:hAnsi="Wingdings" w:hint="default"/>
      </w:rPr>
    </w:lvl>
  </w:abstractNum>
  <w:abstractNum w:abstractNumId="28" w15:restartNumberingAfterBreak="0">
    <w:nsid w:val="59FA0298"/>
    <w:multiLevelType w:val="multilevel"/>
    <w:tmpl w:val="7A78A95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8804789"/>
    <w:multiLevelType w:val="hybridMultilevel"/>
    <w:tmpl w:val="3E3E2E18"/>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6B130D70"/>
    <w:multiLevelType w:val="hybridMultilevel"/>
    <w:tmpl w:val="7BF866B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1" w15:restartNumberingAfterBreak="0">
    <w:nsid w:val="6BA907C5"/>
    <w:multiLevelType w:val="multilevel"/>
    <w:tmpl w:val="5DE6939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DC90F27"/>
    <w:multiLevelType w:val="hybridMultilevel"/>
    <w:tmpl w:val="DEB42580"/>
    <w:lvl w:ilvl="0" w:tplc="08130005">
      <w:start w:val="1"/>
      <w:numFmt w:val="bullet"/>
      <w:lvlText w:val=""/>
      <w:lvlJc w:val="left"/>
      <w:pPr>
        <w:ind w:left="1037" w:hanging="360"/>
      </w:pPr>
      <w:rPr>
        <w:rFonts w:ascii="Wingdings" w:hAnsi="Wingdings" w:hint="default"/>
      </w:rPr>
    </w:lvl>
    <w:lvl w:ilvl="1" w:tplc="08130003" w:tentative="1">
      <w:start w:val="1"/>
      <w:numFmt w:val="bullet"/>
      <w:lvlText w:val="o"/>
      <w:lvlJc w:val="left"/>
      <w:pPr>
        <w:ind w:left="1757" w:hanging="360"/>
      </w:pPr>
      <w:rPr>
        <w:rFonts w:ascii="Courier New" w:hAnsi="Courier New" w:cs="Courier New" w:hint="default"/>
      </w:rPr>
    </w:lvl>
    <w:lvl w:ilvl="2" w:tplc="08130005" w:tentative="1">
      <w:start w:val="1"/>
      <w:numFmt w:val="bullet"/>
      <w:lvlText w:val=""/>
      <w:lvlJc w:val="left"/>
      <w:pPr>
        <w:ind w:left="2477" w:hanging="360"/>
      </w:pPr>
      <w:rPr>
        <w:rFonts w:ascii="Wingdings" w:hAnsi="Wingdings" w:hint="default"/>
      </w:rPr>
    </w:lvl>
    <w:lvl w:ilvl="3" w:tplc="08130001" w:tentative="1">
      <w:start w:val="1"/>
      <w:numFmt w:val="bullet"/>
      <w:lvlText w:val=""/>
      <w:lvlJc w:val="left"/>
      <w:pPr>
        <w:ind w:left="3197" w:hanging="360"/>
      </w:pPr>
      <w:rPr>
        <w:rFonts w:ascii="Symbol" w:hAnsi="Symbol" w:hint="default"/>
      </w:rPr>
    </w:lvl>
    <w:lvl w:ilvl="4" w:tplc="08130003" w:tentative="1">
      <w:start w:val="1"/>
      <w:numFmt w:val="bullet"/>
      <w:lvlText w:val="o"/>
      <w:lvlJc w:val="left"/>
      <w:pPr>
        <w:ind w:left="3917" w:hanging="360"/>
      </w:pPr>
      <w:rPr>
        <w:rFonts w:ascii="Courier New" w:hAnsi="Courier New" w:cs="Courier New" w:hint="default"/>
      </w:rPr>
    </w:lvl>
    <w:lvl w:ilvl="5" w:tplc="08130005" w:tentative="1">
      <w:start w:val="1"/>
      <w:numFmt w:val="bullet"/>
      <w:lvlText w:val=""/>
      <w:lvlJc w:val="left"/>
      <w:pPr>
        <w:ind w:left="4637" w:hanging="360"/>
      </w:pPr>
      <w:rPr>
        <w:rFonts w:ascii="Wingdings" w:hAnsi="Wingdings" w:hint="default"/>
      </w:rPr>
    </w:lvl>
    <w:lvl w:ilvl="6" w:tplc="08130001" w:tentative="1">
      <w:start w:val="1"/>
      <w:numFmt w:val="bullet"/>
      <w:lvlText w:val=""/>
      <w:lvlJc w:val="left"/>
      <w:pPr>
        <w:ind w:left="5357" w:hanging="360"/>
      </w:pPr>
      <w:rPr>
        <w:rFonts w:ascii="Symbol" w:hAnsi="Symbol" w:hint="default"/>
      </w:rPr>
    </w:lvl>
    <w:lvl w:ilvl="7" w:tplc="08130003" w:tentative="1">
      <w:start w:val="1"/>
      <w:numFmt w:val="bullet"/>
      <w:lvlText w:val="o"/>
      <w:lvlJc w:val="left"/>
      <w:pPr>
        <w:ind w:left="6077" w:hanging="360"/>
      </w:pPr>
      <w:rPr>
        <w:rFonts w:ascii="Courier New" w:hAnsi="Courier New" w:cs="Courier New" w:hint="default"/>
      </w:rPr>
    </w:lvl>
    <w:lvl w:ilvl="8" w:tplc="08130005" w:tentative="1">
      <w:start w:val="1"/>
      <w:numFmt w:val="bullet"/>
      <w:lvlText w:val=""/>
      <w:lvlJc w:val="left"/>
      <w:pPr>
        <w:ind w:left="6797" w:hanging="360"/>
      </w:pPr>
      <w:rPr>
        <w:rFonts w:ascii="Wingdings" w:hAnsi="Wingdings" w:hint="default"/>
      </w:rPr>
    </w:lvl>
  </w:abstractNum>
  <w:abstractNum w:abstractNumId="33" w15:restartNumberingAfterBreak="0">
    <w:nsid w:val="6F625F96"/>
    <w:multiLevelType w:val="hybridMultilevel"/>
    <w:tmpl w:val="8ED88504"/>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6F973DA1"/>
    <w:multiLevelType w:val="hybridMultilevel"/>
    <w:tmpl w:val="C848EF0A"/>
    <w:lvl w:ilvl="0" w:tplc="50C4FFD8">
      <w:start w:val="3"/>
      <w:numFmt w:val="bullet"/>
      <w:lvlText w:val="-"/>
      <w:lvlJc w:val="left"/>
      <w:pPr>
        <w:ind w:left="720" w:hanging="360"/>
      </w:pPr>
      <w:rPr>
        <w:rFonts w:ascii="Arial" w:eastAsia="Times New Roman" w:hAnsi="Arial"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792F5245"/>
    <w:multiLevelType w:val="hybridMultilevel"/>
    <w:tmpl w:val="F0DA863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7AC81816"/>
    <w:multiLevelType w:val="hybridMultilevel"/>
    <w:tmpl w:val="F5625AAE"/>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CE702CD"/>
    <w:multiLevelType w:val="hybridMultilevel"/>
    <w:tmpl w:val="DD08FDE2"/>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8" w15:restartNumberingAfterBreak="0">
    <w:nsid w:val="7E9F7EFA"/>
    <w:multiLevelType w:val="hybridMultilevel"/>
    <w:tmpl w:val="44585EF4"/>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2"/>
  </w:num>
  <w:num w:numId="2">
    <w:abstractNumId w:val="2"/>
  </w:num>
  <w:num w:numId="3">
    <w:abstractNumId w:val="1"/>
  </w:num>
  <w:num w:numId="4">
    <w:abstractNumId w:val="27"/>
  </w:num>
  <w:num w:numId="5">
    <w:abstractNumId w:val="0"/>
  </w:num>
  <w:num w:numId="6">
    <w:abstractNumId w:val="29"/>
  </w:num>
  <w:num w:numId="7">
    <w:abstractNumId w:val="7"/>
  </w:num>
  <w:num w:numId="8">
    <w:abstractNumId w:val="16"/>
  </w:num>
  <w:num w:numId="9">
    <w:abstractNumId w:val="10"/>
  </w:num>
  <w:num w:numId="10">
    <w:abstractNumId w:val="38"/>
  </w:num>
  <w:num w:numId="11">
    <w:abstractNumId w:val="36"/>
  </w:num>
  <w:num w:numId="12">
    <w:abstractNumId w:val="5"/>
  </w:num>
  <w:num w:numId="13">
    <w:abstractNumId w:val="37"/>
  </w:num>
  <w:num w:numId="14">
    <w:abstractNumId w:val="18"/>
  </w:num>
  <w:num w:numId="15">
    <w:abstractNumId w:val="20"/>
  </w:num>
  <w:num w:numId="16">
    <w:abstractNumId w:val="13"/>
  </w:num>
  <w:num w:numId="17">
    <w:abstractNumId w:val="24"/>
  </w:num>
  <w:num w:numId="18">
    <w:abstractNumId w:val="19"/>
  </w:num>
  <w:num w:numId="19">
    <w:abstractNumId w:val="28"/>
  </w:num>
  <w:num w:numId="20">
    <w:abstractNumId w:val="31"/>
  </w:num>
  <w:num w:numId="21">
    <w:abstractNumId w:val="34"/>
  </w:num>
  <w:num w:numId="22">
    <w:abstractNumId w:val="17"/>
  </w:num>
  <w:num w:numId="23">
    <w:abstractNumId w:val="12"/>
  </w:num>
  <w:num w:numId="24">
    <w:abstractNumId w:val="35"/>
  </w:num>
  <w:num w:numId="25">
    <w:abstractNumId w:val="21"/>
  </w:num>
  <w:num w:numId="26">
    <w:abstractNumId w:val="26"/>
  </w:num>
  <w:num w:numId="27">
    <w:abstractNumId w:val="11"/>
  </w:num>
  <w:num w:numId="28">
    <w:abstractNumId w:val="8"/>
  </w:num>
  <w:num w:numId="29">
    <w:abstractNumId w:val="14"/>
  </w:num>
  <w:num w:numId="30">
    <w:abstractNumId w:val="15"/>
  </w:num>
  <w:num w:numId="31">
    <w:abstractNumId w:val="23"/>
  </w:num>
  <w:num w:numId="32">
    <w:abstractNumId w:val="33"/>
  </w:num>
  <w:num w:numId="33">
    <w:abstractNumId w:val="4"/>
  </w:num>
  <w:num w:numId="34">
    <w:abstractNumId w:val="3"/>
  </w:num>
  <w:num w:numId="35">
    <w:abstractNumId w:val="32"/>
  </w:num>
  <w:num w:numId="36">
    <w:abstractNumId w:val="25"/>
  </w:num>
  <w:num w:numId="37">
    <w:abstractNumId w:val="6"/>
  </w:num>
  <w:num w:numId="38">
    <w:abstractNumId w:val="9"/>
  </w:num>
  <w:num w:numId="39">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425"/>
  <w:drawingGridHorizontalSpacing w:val="120"/>
  <w:drawingGridVerticalSpacing w:val="360"/>
  <w:displayHorizontalDrawingGridEvery w:val="0"/>
  <w:displayVerticalDrawingGridEvery w:val="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6617"/>
    <w:rsid w:val="00004669"/>
    <w:rsid w:val="0001494B"/>
    <w:rsid w:val="0002610B"/>
    <w:rsid w:val="00033907"/>
    <w:rsid w:val="00050D58"/>
    <w:rsid w:val="0006251F"/>
    <w:rsid w:val="000819D3"/>
    <w:rsid w:val="000918BF"/>
    <w:rsid w:val="00092D6D"/>
    <w:rsid w:val="000962C0"/>
    <w:rsid w:val="000B24FB"/>
    <w:rsid w:val="000C0A62"/>
    <w:rsid w:val="000E2BCF"/>
    <w:rsid w:val="00101B98"/>
    <w:rsid w:val="00107473"/>
    <w:rsid w:val="00107AA4"/>
    <w:rsid w:val="001107B0"/>
    <w:rsid w:val="0011725E"/>
    <w:rsid w:val="00143426"/>
    <w:rsid w:val="001620DF"/>
    <w:rsid w:val="001673C9"/>
    <w:rsid w:val="001A2068"/>
    <w:rsid w:val="001B2F4D"/>
    <w:rsid w:val="001C18C2"/>
    <w:rsid w:val="001C38DD"/>
    <w:rsid w:val="001C3ACB"/>
    <w:rsid w:val="001D1E73"/>
    <w:rsid w:val="001D6617"/>
    <w:rsid w:val="001F0726"/>
    <w:rsid w:val="001F6183"/>
    <w:rsid w:val="00235B56"/>
    <w:rsid w:val="0026276F"/>
    <w:rsid w:val="002661AC"/>
    <w:rsid w:val="0027295A"/>
    <w:rsid w:val="00292DC7"/>
    <w:rsid w:val="002B46B3"/>
    <w:rsid w:val="002B6586"/>
    <w:rsid w:val="002B6609"/>
    <w:rsid w:val="002C65C7"/>
    <w:rsid w:val="002D381A"/>
    <w:rsid w:val="002F4405"/>
    <w:rsid w:val="002F7990"/>
    <w:rsid w:val="0030110D"/>
    <w:rsid w:val="00305F37"/>
    <w:rsid w:val="003078B2"/>
    <w:rsid w:val="00326300"/>
    <w:rsid w:val="00342DB2"/>
    <w:rsid w:val="00342E0A"/>
    <w:rsid w:val="0034481D"/>
    <w:rsid w:val="00363180"/>
    <w:rsid w:val="003759A5"/>
    <w:rsid w:val="00385CD5"/>
    <w:rsid w:val="0038658E"/>
    <w:rsid w:val="003902A1"/>
    <w:rsid w:val="00390D96"/>
    <w:rsid w:val="003A5EF7"/>
    <w:rsid w:val="003C0900"/>
    <w:rsid w:val="003D2B96"/>
    <w:rsid w:val="003D475E"/>
    <w:rsid w:val="003E3B07"/>
    <w:rsid w:val="003E6F9C"/>
    <w:rsid w:val="003F633D"/>
    <w:rsid w:val="00407050"/>
    <w:rsid w:val="00460502"/>
    <w:rsid w:val="00471491"/>
    <w:rsid w:val="00485471"/>
    <w:rsid w:val="004A4FE6"/>
    <w:rsid w:val="004E721D"/>
    <w:rsid w:val="004F2BD8"/>
    <w:rsid w:val="004F62E6"/>
    <w:rsid w:val="00500DC9"/>
    <w:rsid w:val="00506815"/>
    <w:rsid w:val="00513A34"/>
    <w:rsid w:val="00543E4C"/>
    <w:rsid w:val="00547E2D"/>
    <w:rsid w:val="00557740"/>
    <w:rsid w:val="0057269E"/>
    <w:rsid w:val="005733F7"/>
    <w:rsid w:val="005835B7"/>
    <w:rsid w:val="0058518D"/>
    <w:rsid w:val="005A4F52"/>
    <w:rsid w:val="005D098C"/>
    <w:rsid w:val="005D70F8"/>
    <w:rsid w:val="005F1D42"/>
    <w:rsid w:val="00612D38"/>
    <w:rsid w:val="006139B5"/>
    <w:rsid w:val="00621BF6"/>
    <w:rsid w:val="00637B5B"/>
    <w:rsid w:val="00642A92"/>
    <w:rsid w:val="00660815"/>
    <w:rsid w:val="00676CDB"/>
    <w:rsid w:val="0069679B"/>
    <w:rsid w:val="006B4225"/>
    <w:rsid w:val="006E67ED"/>
    <w:rsid w:val="006F1F9D"/>
    <w:rsid w:val="00703974"/>
    <w:rsid w:val="00707D39"/>
    <w:rsid w:val="00711992"/>
    <w:rsid w:val="00717812"/>
    <w:rsid w:val="0073477B"/>
    <w:rsid w:val="007366A0"/>
    <w:rsid w:val="00742B5D"/>
    <w:rsid w:val="00744159"/>
    <w:rsid w:val="00751B2C"/>
    <w:rsid w:val="00762D3A"/>
    <w:rsid w:val="007839A3"/>
    <w:rsid w:val="0079721D"/>
    <w:rsid w:val="00797294"/>
    <w:rsid w:val="007C1832"/>
    <w:rsid w:val="007C328C"/>
    <w:rsid w:val="007C4881"/>
    <w:rsid w:val="007D407A"/>
    <w:rsid w:val="007D5064"/>
    <w:rsid w:val="007D5DA4"/>
    <w:rsid w:val="007F646B"/>
    <w:rsid w:val="00820F1A"/>
    <w:rsid w:val="0082328E"/>
    <w:rsid w:val="00843FC5"/>
    <w:rsid w:val="00845F5E"/>
    <w:rsid w:val="008538DC"/>
    <w:rsid w:val="008647D6"/>
    <w:rsid w:val="008949C3"/>
    <w:rsid w:val="00894AC1"/>
    <w:rsid w:val="00896783"/>
    <w:rsid w:val="008A3856"/>
    <w:rsid w:val="008A4389"/>
    <w:rsid w:val="008B03DD"/>
    <w:rsid w:val="008C61AE"/>
    <w:rsid w:val="008D79F5"/>
    <w:rsid w:val="008E1466"/>
    <w:rsid w:val="00905319"/>
    <w:rsid w:val="0092583A"/>
    <w:rsid w:val="00935410"/>
    <w:rsid w:val="00935DE8"/>
    <w:rsid w:val="00952D73"/>
    <w:rsid w:val="00952E7E"/>
    <w:rsid w:val="009603CA"/>
    <w:rsid w:val="00961D53"/>
    <w:rsid w:val="0096375C"/>
    <w:rsid w:val="00966F3F"/>
    <w:rsid w:val="00977623"/>
    <w:rsid w:val="00995780"/>
    <w:rsid w:val="009A14F3"/>
    <w:rsid w:val="009A61AD"/>
    <w:rsid w:val="009A7C3E"/>
    <w:rsid w:val="009E21AE"/>
    <w:rsid w:val="009E5038"/>
    <w:rsid w:val="009E75EC"/>
    <w:rsid w:val="009F6BE1"/>
    <w:rsid w:val="00A042B5"/>
    <w:rsid w:val="00A0702B"/>
    <w:rsid w:val="00A21DD8"/>
    <w:rsid w:val="00A720A4"/>
    <w:rsid w:val="00A766AA"/>
    <w:rsid w:val="00A94301"/>
    <w:rsid w:val="00AC3608"/>
    <w:rsid w:val="00AD29D4"/>
    <w:rsid w:val="00AE798C"/>
    <w:rsid w:val="00B16F12"/>
    <w:rsid w:val="00B24302"/>
    <w:rsid w:val="00B31FED"/>
    <w:rsid w:val="00B33328"/>
    <w:rsid w:val="00B46CB1"/>
    <w:rsid w:val="00B51EB4"/>
    <w:rsid w:val="00B64C4A"/>
    <w:rsid w:val="00B66713"/>
    <w:rsid w:val="00B8473F"/>
    <w:rsid w:val="00B977AD"/>
    <w:rsid w:val="00BA19D6"/>
    <w:rsid w:val="00BB1EA2"/>
    <w:rsid w:val="00BE0224"/>
    <w:rsid w:val="00BE155E"/>
    <w:rsid w:val="00BE7B67"/>
    <w:rsid w:val="00BF3C63"/>
    <w:rsid w:val="00BF7A1C"/>
    <w:rsid w:val="00C011FC"/>
    <w:rsid w:val="00C0366C"/>
    <w:rsid w:val="00C36531"/>
    <w:rsid w:val="00C61F0A"/>
    <w:rsid w:val="00C8289A"/>
    <w:rsid w:val="00C87DE2"/>
    <w:rsid w:val="00CB4139"/>
    <w:rsid w:val="00CD673E"/>
    <w:rsid w:val="00CE1FE8"/>
    <w:rsid w:val="00D03702"/>
    <w:rsid w:val="00D05BA8"/>
    <w:rsid w:val="00D12399"/>
    <w:rsid w:val="00D20704"/>
    <w:rsid w:val="00D231B0"/>
    <w:rsid w:val="00D251D3"/>
    <w:rsid w:val="00D26BA0"/>
    <w:rsid w:val="00D470E0"/>
    <w:rsid w:val="00D54576"/>
    <w:rsid w:val="00D73079"/>
    <w:rsid w:val="00D84498"/>
    <w:rsid w:val="00D94D11"/>
    <w:rsid w:val="00D9588A"/>
    <w:rsid w:val="00D96E84"/>
    <w:rsid w:val="00DA0175"/>
    <w:rsid w:val="00DA3C63"/>
    <w:rsid w:val="00DB7540"/>
    <w:rsid w:val="00DD3246"/>
    <w:rsid w:val="00E43053"/>
    <w:rsid w:val="00E60205"/>
    <w:rsid w:val="00E62440"/>
    <w:rsid w:val="00E74452"/>
    <w:rsid w:val="00E927E1"/>
    <w:rsid w:val="00EA398D"/>
    <w:rsid w:val="00EA7FB9"/>
    <w:rsid w:val="00EF2683"/>
    <w:rsid w:val="00EF6E3C"/>
    <w:rsid w:val="00F113E9"/>
    <w:rsid w:val="00F43F19"/>
    <w:rsid w:val="00F50D5D"/>
    <w:rsid w:val="00F548FC"/>
    <w:rsid w:val="00F615FE"/>
    <w:rsid w:val="00F77F04"/>
    <w:rsid w:val="00F81B5A"/>
    <w:rsid w:val="00F87FF0"/>
    <w:rsid w:val="00F94A93"/>
    <w:rsid w:val="00FB0259"/>
  </w:rsids>
  <m:mathPr>
    <m:mathFont m:val="Cambria Math"/>
    <m:brkBin m:val="before"/>
    <m:brkBinSub m:val="--"/>
    <m:smallFrac m:val="0"/>
    <m:dispDef m:val="0"/>
    <m:lMargin m:val="0"/>
    <m:rMargin m:val="0"/>
    <m:defJc m:val="centerGroup"/>
    <m:wrapRight/>
    <m:intLim m:val="subSup"/>
    <m:naryLim m:val="subSup"/>
  </m:mathPr>
  <w:themeFontLang w:val="nl-B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4:docId w14:val="72D10764"/>
  <w15:docId w15:val="{63A6E700-C848-47C7-86AB-6BD70105B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Times New Roman"/>
        <w:lang w:val="nl-BE" w:eastAsia="nl-B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7C6E06"/>
    <w:rPr>
      <w:sz w:val="24"/>
      <w:szCs w:val="24"/>
      <w:lang w:val="nl-NL" w:eastAsia="en-US"/>
    </w:rPr>
  </w:style>
  <w:style w:type="paragraph" w:styleId="Kop1">
    <w:name w:val="heading 1"/>
    <w:basedOn w:val="Standaard"/>
    <w:next w:val="Standaard"/>
    <w:link w:val="Kop1Char"/>
    <w:uiPriority w:val="9"/>
    <w:qFormat/>
    <w:rsid w:val="001A206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semiHidden/>
    <w:unhideWhenUsed/>
    <w:qFormat/>
    <w:rsid w:val="00D251D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semiHidden/>
    <w:unhideWhenUsed/>
    <w:qFormat/>
    <w:rsid w:val="00385CD5"/>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semiHidden/>
    <w:unhideWhenUsed/>
    <w:qFormat/>
    <w:rsid w:val="00F43F19"/>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9603CA"/>
    <w:pPr>
      <w:tabs>
        <w:tab w:val="center" w:pos="4153"/>
        <w:tab w:val="right" w:pos="8306"/>
      </w:tabs>
    </w:pPr>
  </w:style>
  <w:style w:type="character" w:customStyle="1" w:styleId="KoptekstChar">
    <w:name w:val="Koptekst Char"/>
    <w:basedOn w:val="Standaardalinea-lettertype"/>
    <w:link w:val="Koptekst"/>
    <w:uiPriority w:val="99"/>
    <w:rsid w:val="009603CA"/>
  </w:style>
  <w:style w:type="paragraph" w:styleId="Voettekst">
    <w:name w:val="footer"/>
    <w:basedOn w:val="Standaard"/>
    <w:link w:val="VoettekstChar"/>
    <w:uiPriority w:val="99"/>
    <w:unhideWhenUsed/>
    <w:rsid w:val="009603CA"/>
    <w:pPr>
      <w:tabs>
        <w:tab w:val="center" w:pos="4153"/>
        <w:tab w:val="right" w:pos="8306"/>
      </w:tabs>
    </w:pPr>
  </w:style>
  <w:style w:type="character" w:customStyle="1" w:styleId="VoettekstChar">
    <w:name w:val="Voettekst Char"/>
    <w:basedOn w:val="Standaardalinea-lettertype"/>
    <w:link w:val="Voettekst"/>
    <w:uiPriority w:val="99"/>
    <w:rsid w:val="009603CA"/>
  </w:style>
  <w:style w:type="character" w:styleId="Hyperlink">
    <w:name w:val="Hyperlink"/>
    <w:basedOn w:val="Standaardalinea-lettertype"/>
    <w:uiPriority w:val="99"/>
    <w:unhideWhenUsed/>
    <w:rsid w:val="00BE155E"/>
    <w:rPr>
      <w:color w:val="0000FF" w:themeColor="hyperlink"/>
      <w:u w:val="single"/>
    </w:rPr>
  </w:style>
  <w:style w:type="character" w:customStyle="1" w:styleId="Kop1Char">
    <w:name w:val="Kop 1 Char"/>
    <w:basedOn w:val="Standaardalinea-lettertype"/>
    <w:link w:val="Kop1"/>
    <w:uiPriority w:val="9"/>
    <w:rsid w:val="001A2068"/>
    <w:rPr>
      <w:rFonts w:asciiTheme="majorHAnsi" w:eastAsiaTheme="majorEastAsia" w:hAnsiTheme="majorHAnsi" w:cstheme="majorBidi"/>
      <w:b/>
      <w:bCs/>
      <w:color w:val="365F91" w:themeColor="accent1" w:themeShade="BF"/>
      <w:sz w:val="28"/>
      <w:szCs w:val="28"/>
      <w:lang w:val="nl-NL" w:eastAsia="en-US"/>
    </w:rPr>
  </w:style>
  <w:style w:type="paragraph" w:customStyle="1" w:styleId="RyckeveldelKop1">
    <w:name w:val="Ryckeveldel Kop 1"/>
    <w:basedOn w:val="Kop1"/>
    <w:qFormat/>
    <w:rsid w:val="00966F3F"/>
    <w:pPr>
      <w:spacing w:before="360" w:after="120"/>
    </w:pPr>
    <w:rPr>
      <w:rFonts w:asciiTheme="minorHAnsi" w:eastAsia="Times New Roman" w:hAnsiTheme="minorHAnsi" w:cs="Times New Roman"/>
      <w:b w:val="0"/>
      <w:caps/>
      <w:color w:val="595959" w:themeColor="text1" w:themeTint="A6"/>
      <w:sz w:val="48"/>
      <w:szCs w:val="20"/>
    </w:rPr>
  </w:style>
  <w:style w:type="paragraph" w:customStyle="1" w:styleId="Ryckeveldebroodtekst">
    <w:name w:val="Ryckevelde broodtekst"/>
    <w:basedOn w:val="Standaard"/>
    <w:qFormat/>
    <w:rsid w:val="003D475E"/>
    <w:rPr>
      <w:rFonts w:asciiTheme="minorHAnsi" w:eastAsia="Times New Roman" w:hAnsiTheme="minorHAnsi"/>
      <w:sz w:val="22"/>
      <w:szCs w:val="20"/>
      <w:lang w:val="nl-BE"/>
    </w:rPr>
  </w:style>
  <w:style w:type="paragraph" w:customStyle="1" w:styleId="Ryckeveldekop2">
    <w:name w:val="Ryckevelde kop 2"/>
    <w:basedOn w:val="Kop2"/>
    <w:qFormat/>
    <w:rsid w:val="00966F3F"/>
    <w:pPr>
      <w:pBdr>
        <w:bottom w:val="single" w:sz="4" w:space="1" w:color="F2F2F2"/>
      </w:pBdr>
      <w:spacing w:before="240" w:after="240"/>
    </w:pPr>
    <w:rPr>
      <w:rFonts w:asciiTheme="minorHAnsi" w:hAnsiTheme="minorHAnsi"/>
      <w:b w:val="0"/>
      <w:color w:val="595959" w:themeColor="text1" w:themeTint="A6"/>
      <w:sz w:val="40"/>
      <w:lang w:val="nl-BE"/>
    </w:rPr>
  </w:style>
  <w:style w:type="paragraph" w:customStyle="1" w:styleId="OpmaakprofielKop3">
    <w:name w:val="Opmaakprofiel Kop 3"/>
    <w:basedOn w:val="Kop3"/>
    <w:rsid w:val="00F43F19"/>
    <w:pPr>
      <w:ind w:left="-142"/>
    </w:pPr>
    <w:rPr>
      <w:rFonts w:asciiTheme="minorHAnsi" w:eastAsia="Times New Roman" w:hAnsiTheme="minorHAnsi" w:cs="Times New Roman"/>
      <w:color w:val="E2007A"/>
      <w:szCs w:val="20"/>
    </w:rPr>
  </w:style>
  <w:style w:type="character" w:customStyle="1" w:styleId="Kop2Char">
    <w:name w:val="Kop 2 Char"/>
    <w:basedOn w:val="Standaardalinea-lettertype"/>
    <w:link w:val="Kop2"/>
    <w:uiPriority w:val="9"/>
    <w:semiHidden/>
    <w:rsid w:val="00D251D3"/>
    <w:rPr>
      <w:rFonts w:asciiTheme="majorHAnsi" w:eastAsiaTheme="majorEastAsia" w:hAnsiTheme="majorHAnsi" w:cstheme="majorBidi"/>
      <w:b/>
      <w:bCs/>
      <w:color w:val="4F81BD" w:themeColor="accent1"/>
      <w:sz w:val="26"/>
      <w:szCs w:val="26"/>
      <w:lang w:val="nl-NL" w:eastAsia="en-US"/>
    </w:rPr>
  </w:style>
  <w:style w:type="paragraph" w:customStyle="1" w:styleId="RyckeveldeKop3">
    <w:name w:val="Ryckevelde Kop 3"/>
    <w:basedOn w:val="Standaard"/>
    <w:qFormat/>
    <w:rsid w:val="003D475E"/>
    <w:pPr>
      <w:keepNext/>
      <w:keepLines/>
      <w:spacing w:before="200" w:after="120"/>
      <w:outlineLvl w:val="2"/>
    </w:pPr>
    <w:rPr>
      <w:rFonts w:asciiTheme="minorHAnsi" w:eastAsia="Times New Roman" w:hAnsiTheme="minorHAnsi"/>
      <w:b/>
      <w:bCs/>
      <w:caps/>
      <w:color w:val="EF3161"/>
      <w:szCs w:val="28"/>
      <w:lang w:val="nl-BE"/>
    </w:rPr>
  </w:style>
  <w:style w:type="character" w:customStyle="1" w:styleId="Kop3Char">
    <w:name w:val="Kop 3 Char"/>
    <w:basedOn w:val="Standaardalinea-lettertype"/>
    <w:link w:val="Kop3"/>
    <w:uiPriority w:val="9"/>
    <w:semiHidden/>
    <w:rsid w:val="00385CD5"/>
    <w:rPr>
      <w:rFonts w:asciiTheme="majorHAnsi" w:eastAsiaTheme="majorEastAsia" w:hAnsiTheme="majorHAnsi" w:cstheme="majorBidi"/>
      <w:b/>
      <w:bCs/>
      <w:color w:val="4F81BD" w:themeColor="accent1"/>
      <w:sz w:val="24"/>
      <w:szCs w:val="24"/>
      <w:lang w:val="nl-NL" w:eastAsia="en-US"/>
    </w:rPr>
  </w:style>
  <w:style w:type="numbering" w:customStyle="1" w:styleId="RyckeveldeopsommingstekensSymbolsymbool11ptLin">
    <w:name w:val="Ryckevelde opsommingstekens Symbol (symbool) 11 pt Lin..."/>
    <w:basedOn w:val="Geenlijst"/>
    <w:rsid w:val="00385CD5"/>
    <w:pPr>
      <w:numPr>
        <w:numId w:val="1"/>
      </w:numPr>
    </w:pPr>
  </w:style>
  <w:style w:type="numbering" w:customStyle="1" w:styleId="Ryckeveldeopsommingstekens">
    <w:name w:val="Ryckevelde opsommingstekens"/>
    <w:basedOn w:val="Geenlijst"/>
    <w:rsid w:val="00845F5E"/>
    <w:pPr>
      <w:numPr>
        <w:numId w:val="2"/>
      </w:numPr>
    </w:pPr>
  </w:style>
  <w:style w:type="numbering" w:customStyle="1" w:styleId="OpmaakprofielMeerdereniveausSymbolsymbool11ptLinks038cmV">
    <w:name w:val="Opmaakprofiel Meerdere niveaus Symbol (symbool) 11 pt Links:  038 cm V..."/>
    <w:basedOn w:val="Geenlijst"/>
    <w:rsid w:val="00845F5E"/>
    <w:pPr>
      <w:numPr>
        <w:numId w:val="3"/>
      </w:numPr>
    </w:pPr>
  </w:style>
  <w:style w:type="paragraph" w:customStyle="1" w:styleId="RyckeveldeKop3onderstreept">
    <w:name w:val="Ryckevelde Kop 3_onderstreept"/>
    <w:basedOn w:val="RyckeveldeKop3"/>
    <w:rsid w:val="00961D53"/>
    <w:pPr>
      <w:pBdr>
        <w:bottom w:val="single" w:sz="4" w:space="1" w:color="7F7F7F" w:themeColor="text1" w:themeTint="80"/>
      </w:pBdr>
    </w:pPr>
  </w:style>
  <w:style w:type="numbering" w:customStyle="1" w:styleId="Bulletsniveau1">
    <w:name w:val="Bullets niveau 1"/>
    <w:basedOn w:val="Geenlijst"/>
    <w:rsid w:val="00F43F19"/>
    <w:pPr>
      <w:numPr>
        <w:numId w:val="4"/>
      </w:numPr>
    </w:pPr>
  </w:style>
  <w:style w:type="numbering" w:customStyle="1" w:styleId="Bulletpointsniveau1">
    <w:name w:val="Bulletpoints niveau 1"/>
    <w:basedOn w:val="Geenlijst"/>
    <w:rsid w:val="00F43F19"/>
    <w:pPr>
      <w:numPr>
        <w:numId w:val="5"/>
      </w:numPr>
    </w:pPr>
  </w:style>
  <w:style w:type="paragraph" w:customStyle="1" w:styleId="RyckeveldeKop4">
    <w:name w:val="Ryckevelde Kop 4"/>
    <w:basedOn w:val="Kop4"/>
    <w:qFormat/>
    <w:rsid w:val="00966F3F"/>
    <w:rPr>
      <w:rFonts w:asciiTheme="minorHAnsi" w:eastAsia="Times New Roman" w:hAnsiTheme="minorHAnsi"/>
      <w:i w:val="0"/>
      <w:color w:val="7F7F7F" w:themeColor="text1" w:themeTint="80"/>
      <w:szCs w:val="20"/>
    </w:rPr>
  </w:style>
  <w:style w:type="paragraph" w:styleId="Inhopg1">
    <w:name w:val="toc 1"/>
    <w:aliases w:val="Ryckevelde inhoudstafel"/>
    <w:basedOn w:val="Standaard"/>
    <w:next w:val="Standaard"/>
    <w:autoRedefine/>
    <w:uiPriority w:val="39"/>
    <w:unhideWhenUsed/>
    <w:qFormat/>
    <w:rsid w:val="00AE798C"/>
    <w:pPr>
      <w:spacing w:after="100"/>
    </w:pPr>
    <w:rPr>
      <w:rFonts w:asciiTheme="minorHAnsi" w:hAnsiTheme="minorHAnsi"/>
    </w:rPr>
  </w:style>
  <w:style w:type="character" w:customStyle="1" w:styleId="Kop4Char">
    <w:name w:val="Kop 4 Char"/>
    <w:basedOn w:val="Standaardalinea-lettertype"/>
    <w:link w:val="Kop4"/>
    <w:uiPriority w:val="9"/>
    <w:semiHidden/>
    <w:rsid w:val="00F43F19"/>
    <w:rPr>
      <w:rFonts w:asciiTheme="majorHAnsi" w:eastAsiaTheme="majorEastAsia" w:hAnsiTheme="majorHAnsi" w:cstheme="majorBidi"/>
      <w:b/>
      <w:bCs/>
      <w:i/>
      <w:iCs/>
      <w:color w:val="4F81BD" w:themeColor="accent1"/>
      <w:sz w:val="24"/>
      <w:szCs w:val="24"/>
      <w:lang w:val="nl-NL" w:eastAsia="en-US"/>
    </w:rPr>
  </w:style>
  <w:style w:type="paragraph" w:styleId="Inhopg2">
    <w:name w:val="toc 2"/>
    <w:aliases w:val="Ryckevelde inhoud niveau 2"/>
    <w:basedOn w:val="Standaard"/>
    <w:next w:val="Standaard"/>
    <w:autoRedefine/>
    <w:uiPriority w:val="39"/>
    <w:unhideWhenUsed/>
    <w:qFormat/>
    <w:rsid w:val="00AE798C"/>
    <w:pPr>
      <w:spacing w:after="100"/>
      <w:ind w:left="240"/>
    </w:pPr>
    <w:rPr>
      <w:rFonts w:asciiTheme="minorHAnsi" w:hAnsiTheme="minorHAnsi"/>
    </w:rPr>
  </w:style>
  <w:style w:type="paragraph" w:styleId="Inhopg3">
    <w:name w:val="toc 3"/>
    <w:aliases w:val="ryckevelde inhoud niveau 3"/>
    <w:basedOn w:val="Standaard"/>
    <w:next w:val="Standaard"/>
    <w:autoRedefine/>
    <w:uiPriority w:val="39"/>
    <w:unhideWhenUsed/>
    <w:qFormat/>
    <w:rsid w:val="00AE798C"/>
    <w:pPr>
      <w:spacing w:after="100"/>
      <w:ind w:left="480"/>
    </w:pPr>
    <w:rPr>
      <w:rFonts w:asciiTheme="minorHAnsi" w:hAnsiTheme="minorHAnsi"/>
      <w:sz w:val="22"/>
    </w:rPr>
  </w:style>
  <w:style w:type="paragraph" w:styleId="Kopvaninhoudsopgave">
    <w:name w:val="TOC Heading"/>
    <w:basedOn w:val="Kop1"/>
    <w:next w:val="Standaard"/>
    <w:uiPriority w:val="39"/>
    <w:unhideWhenUsed/>
    <w:qFormat/>
    <w:rsid w:val="00AE798C"/>
    <w:pPr>
      <w:spacing w:line="276" w:lineRule="auto"/>
      <w:outlineLvl w:val="9"/>
    </w:pPr>
  </w:style>
  <w:style w:type="paragraph" w:styleId="Ballontekst">
    <w:name w:val="Balloon Text"/>
    <w:basedOn w:val="Standaard"/>
    <w:link w:val="BallontekstChar"/>
    <w:uiPriority w:val="99"/>
    <w:semiHidden/>
    <w:unhideWhenUsed/>
    <w:rsid w:val="00AE798C"/>
    <w:rPr>
      <w:rFonts w:ascii="Tahoma" w:hAnsi="Tahoma" w:cs="Tahoma"/>
      <w:sz w:val="16"/>
      <w:szCs w:val="16"/>
    </w:rPr>
  </w:style>
  <w:style w:type="character" w:customStyle="1" w:styleId="BallontekstChar">
    <w:name w:val="Ballontekst Char"/>
    <w:basedOn w:val="Standaardalinea-lettertype"/>
    <w:link w:val="Ballontekst"/>
    <w:uiPriority w:val="99"/>
    <w:semiHidden/>
    <w:rsid w:val="00AE798C"/>
    <w:rPr>
      <w:rFonts w:ascii="Tahoma" w:hAnsi="Tahoma" w:cs="Tahoma"/>
      <w:sz w:val="16"/>
      <w:szCs w:val="16"/>
      <w:lang w:val="nl-NL" w:eastAsia="en-US"/>
    </w:rPr>
  </w:style>
  <w:style w:type="table" w:styleId="Tabelraster">
    <w:name w:val="Table Grid"/>
    <w:basedOn w:val="Standaardtabel"/>
    <w:uiPriority w:val="59"/>
    <w:rsid w:val="008E14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yckeveldetabel">
    <w:name w:val="Ryckevelde tabel"/>
    <w:basedOn w:val="Standaardtabel"/>
    <w:uiPriority w:val="99"/>
    <w:qFormat/>
    <w:rsid w:val="008E1466"/>
    <w:rPr>
      <w:rFonts w:asciiTheme="minorHAnsi" w:hAnsiTheme="minorHAnsi"/>
      <w:sz w:val="22"/>
    </w:rPr>
    <w:tblPr>
      <w:tblBorders>
        <w:insideH w:val="single" w:sz="4" w:space="0" w:color="707173"/>
      </w:tblBorders>
    </w:tblPr>
    <w:tcPr>
      <w:shd w:val="clear" w:color="auto" w:fill="auto"/>
      <w:vAlign w:val="center"/>
    </w:tcPr>
  </w:style>
  <w:style w:type="paragraph" w:styleId="Voetnoottekst">
    <w:name w:val="footnote text"/>
    <w:basedOn w:val="Standaard"/>
    <w:link w:val="VoetnoottekstChar"/>
    <w:uiPriority w:val="99"/>
    <w:semiHidden/>
    <w:unhideWhenUsed/>
    <w:rsid w:val="00EA398D"/>
    <w:rPr>
      <w:sz w:val="20"/>
      <w:szCs w:val="20"/>
    </w:rPr>
  </w:style>
  <w:style w:type="character" w:customStyle="1" w:styleId="VoetnoottekstChar">
    <w:name w:val="Voetnoottekst Char"/>
    <w:basedOn w:val="Standaardalinea-lettertype"/>
    <w:link w:val="Voetnoottekst"/>
    <w:uiPriority w:val="99"/>
    <w:semiHidden/>
    <w:rsid w:val="00EA398D"/>
    <w:rPr>
      <w:lang w:val="nl-NL" w:eastAsia="en-US"/>
    </w:rPr>
  </w:style>
  <w:style w:type="character" w:styleId="Voetnootmarkering">
    <w:name w:val="footnote reference"/>
    <w:basedOn w:val="Standaardalinea-lettertype"/>
    <w:uiPriority w:val="99"/>
    <w:semiHidden/>
    <w:unhideWhenUsed/>
    <w:rsid w:val="00EA398D"/>
    <w:rPr>
      <w:vertAlign w:val="superscript"/>
    </w:rPr>
  </w:style>
  <w:style w:type="paragraph" w:styleId="Lijstalinea">
    <w:name w:val="List Paragraph"/>
    <w:basedOn w:val="Standaard"/>
    <w:uiPriority w:val="72"/>
    <w:qFormat/>
    <w:rsid w:val="00EA398D"/>
    <w:pPr>
      <w:ind w:left="720"/>
      <w:contextualSpacing/>
    </w:pPr>
  </w:style>
  <w:style w:type="character" w:styleId="Tekstvantijdelijkeaanduiding">
    <w:name w:val="Placeholder Text"/>
    <w:basedOn w:val="Standaardalinea-lettertype"/>
    <w:uiPriority w:val="99"/>
    <w:unhideWhenUsed/>
    <w:rsid w:val="003759A5"/>
    <w:rPr>
      <w:color w:val="808080"/>
    </w:rPr>
  </w:style>
  <w:style w:type="character" w:customStyle="1" w:styleId="Stijl2">
    <w:name w:val="Stijl2"/>
    <w:basedOn w:val="Standaardalinea-lettertype"/>
    <w:uiPriority w:val="1"/>
    <w:rsid w:val="00407050"/>
    <w:rPr>
      <w:rFonts w:ascii="Calibri" w:hAnsi="Calibri"/>
      <w:sz w:val="20"/>
    </w:rPr>
  </w:style>
  <w:style w:type="paragraph" w:customStyle="1" w:styleId="trifftzu">
    <w:name w:val="trifft zu"/>
    <w:basedOn w:val="Standaard"/>
    <w:rsid w:val="00B31FED"/>
    <w:pPr>
      <w:spacing w:before="80" w:after="120"/>
      <w:jc w:val="center"/>
    </w:pPr>
    <w:rPr>
      <w:rFonts w:ascii="Arial" w:eastAsia="Calibri" w:hAnsi="Arial" w:cs="Arial"/>
      <w:b/>
      <w:bCs/>
      <w:sz w:val="20"/>
      <w:szCs w:val="20"/>
      <w:lang w:val="de-DE" w:eastAsia="de-DE"/>
    </w:rPr>
  </w:style>
  <w:style w:type="character" w:styleId="Zwaar">
    <w:name w:val="Strong"/>
    <w:basedOn w:val="Standaardalinea-lettertype"/>
    <w:uiPriority w:val="22"/>
    <w:qFormat/>
    <w:rsid w:val="009E21AE"/>
    <w:rPr>
      <w:b/>
      <w:bCs/>
    </w:rPr>
  </w:style>
  <w:style w:type="character" w:styleId="Nadruk">
    <w:name w:val="Emphasis"/>
    <w:basedOn w:val="Standaardalinea-lettertype"/>
    <w:uiPriority w:val="20"/>
    <w:qFormat/>
    <w:rsid w:val="009E21AE"/>
    <w:rPr>
      <w:i/>
      <w:iCs/>
    </w:rPr>
  </w:style>
  <w:style w:type="character" w:styleId="GevolgdeHyperlink">
    <w:name w:val="FollowedHyperlink"/>
    <w:basedOn w:val="Standaardalinea-lettertype"/>
    <w:uiPriority w:val="99"/>
    <w:semiHidden/>
    <w:unhideWhenUsed/>
    <w:rsid w:val="00485471"/>
    <w:rPr>
      <w:color w:val="800080" w:themeColor="followedHyperlink"/>
      <w:u w:val="single"/>
    </w:rPr>
  </w:style>
  <w:style w:type="character" w:styleId="Onopgelostemelding">
    <w:name w:val="Unresolved Mention"/>
    <w:basedOn w:val="Standaardalinea-lettertype"/>
    <w:uiPriority w:val="99"/>
    <w:semiHidden/>
    <w:unhideWhenUsed/>
    <w:rsid w:val="006967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9866748">
      <w:bodyDiv w:val="1"/>
      <w:marLeft w:val="0"/>
      <w:marRight w:val="0"/>
      <w:marTop w:val="0"/>
      <w:marBottom w:val="0"/>
      <w:divBdr>
        <w:top w:val="none" w:sz="0" w:space="0" w:color="auto"/>
        <w:left w:val="none" w:sz="0" w:space="0" w:color="auto"/>
        <w:bottom w:val="none" w:sz="0" w:space="0" w:color="auto"/>
        <w:right w:val="none" w:sz="0" w:space="0" w:color="auto"/>
      </w:divBdr>
    </w:div>
    <w:div w:id="1901789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117" Type="http://schemas.openxmlformats.org/officeDocument/2006/relationships/hyperlink" Target="file:///C:\Users\saaaa1349\AppData\Local\Microsoft\Windows\Temporary%20Internet%20Files\Content.Outlook\XJ7SQV92\BijlagenAB\02%20voorbeeld%20vragenlijst.pdf" TargetMode="External"/><Relationship Id="rId21" Type="http://schemas.openxmlformats.org/officeDocument/2006/relationships/header" Target="header2.xml"/><Relationship Id="rId42" Type="http://schemas.openxmlformats.org/officeDocument/2006/relationships/hyperlink" Target="https://docs.google.com/forms/d/e/1FAIpQLSfMactqVtVE3oblwrPAU2KzQGiVOXQXyjplyw3IRruuTEjCUA/viewform" TargetMode="External"/><Relationship Id="rId47" Type="http://schemas.openxmlformats.org/officeDocument/2006/relationships/hyperlink" Target="http://www.europahuis.be/media/07_tips_verankeren_lln.docx" TargetMode="External"/><Relationship Id="rId63" Type="http://schemas.openxmlformats.org/officeDocument/2006/relationships/hyperlink" Target="https://www.euroguidance-vlaanderen.be/" TargetMode="External"/><Relationship Id="rId68" Type="http://schemas.openxmlformats.org/officeDocument/2006/relationships/image" Target="media/image29.jpg"/><Relationship Id="rId84" Type="http://schemas.openxmlformats.org/officeDocument/2006/relationships/image" Target="media/image36.jpg"/><Relationship Id="rId89" Type="http://schemas.openxmlformats.org/officeDocument/2006/relationships/hyperlink" Target="http://mytalentatwork.herokuapp.com/" TargetMode="External"/><Relationship Id="rId112" Type="http://schemas.openxmlformats.org/officeDocument/2006/relationships/hyperlink" Target="http://internationaliseringvanhetcurriculum.be/" TargetMode="External"/><Relationship Id="rId133" Type="http://schemas.openxmlformats.org/officeDocument/2006/relationships/hyperlink" Target="file:///C:\Users\saaaa1349\AppData\Local\Microsoft\Windows\Temporary%20Internet%20Files\Content.Outlook\XJ7SQV92\BijlagenAB\15%20voorbeeld%20website%20maken.pdf" TargetMode="External"/><Relationship Id="rId138" Type="http://schemas.openxmlformats.org/officeDocument/2006/relationships/hyperlink" Target="file:///C:\Users\saaaa1349\AppData\Local\Microsoft\Windows\Temporary%20Internet%20Files\Content.Outlook\XJ7SQV92\BijlagenAB\20%20voorbeeld%20kritische%20vriend.pdf" TargetMode="External"/><Relationship Id="rId154" Type="http://schemas.openxmlformats.org/officeDocument/2006/relationships/hyperlink" Target="mailto:info@europahuis.be" TargetMode="External"/><Relationship Id="rId159" Type="http://schemas.openxmlformats.org/officeDocument/2006/relationships/hyperlink" Target="http://www.vlor.be/advies/sterkere-impulsen-voor-een-internationaliseringsbeleid-vlaamse-scholen" TargetMode="External"/><Relationship Id="rId16" Type="http://schemas.openxmlformats.org/officeDocument/2006/relationships/image" Target="media/image7.jpg"/><Relationship Id="rId107" Type="http://schemas.openxmlformats.org/officeDocument/2006/relationships/hyperlink" Target="file:///C:\Users\saaaa1349\AppData\Local\Microsoft\Windows\Temporary%20Internet%20Files\Content.Outlook\04%20BijlagenAB\Bijlage%206.docx" TargetMode="External"/><Relationship Id="rId11" Type="http://schemas.openxmlformats.org/officeDocument/2006/relationships/image" Target="media/image2.jpeg"/><Relationship Id="rId32" Type="http://schemas.openxmlformats.org/officeDocument/2006/relationships/image" Target="media/image16.jpg"/><Relationship Id="rId37" Type="http://schemas.openxmlformats.org/officeDocument/2006/relationships/hyperlink" Target="http://www.europahuis.be/media/01_internationalisering_visie_definitief.docx" TargetMode="External"/><Relationship Id="rId53" Type="http://schemas.openxmlformats.org/officeDocument/2006/relationships/image" Target="media/image20.jpg"/><Relationship Id="rId58" Type="http://schemas.openxmlformats.org/officeDocument/2006/relationships/image" Target="media/image23.jpg"/><Relationship Id="rId74" Type="http://schemas.openxmlformats.org/officeDocument/2006/relationships/hyperlink" Target="https://www.openproject.org/" TargetMode="External"/><Relationship Id="rId79" Type="http://schemas.openxmlformats.org/officeDocument/2006/relationships/image" Target="media/image34.png"/><Relationship Id="rId102" Type="http://schemas.openxmlformats.org/officeDocument/2006/relationships/hyperlink" Target="file:///C:\Users\saaaa1349\AppData\Local\Microsoft\Windows\Temporary%20Internet%20Files\Content.Outlook\04%20BijlagenAB\Bijlage%201.docx" TargetMode="External"/><Relationship Id="rId123" Type="http://schemas.openxmlformats.org/officeDocument/2006/relationships/hyperlink" Target="file:///C:\Users\saaaa1349\AppData\Local\Microsoft\Windows\Temporary%20Internet%20Files\Content.Outlook\XJ7SQV92\BijlagenAB\08%20voorbeeld%20emoticons.pdf" TargetMode="External"/><Relationship Id="rId128" Type="http://schemas.openxmlformats.org/officeDocument/2006/relationships/hyperlink" Target="file:///C:\Users\saaaa1349\AppData\Local\Microsoft\Windows\Temporary%20Internet%20Files\Content.Outlook\XJ7SQV92\BijlagenAB\12%20voorbeeld%20presentatie.pdf" TargetMode="External"/><Relationship Id="rId144" Type="http://schemas.openxmlformats.org/officeDocument/2006/relationships/hyperlink" Target="file:///C:\Users\saaaa1349\AppData\Local\Microsoft\Windows\Temporary%20Internet%20Files\Content.Outlook\XJ7SQV92\BijlagenAB\27%20voorbeeld%20critical%20incidents%20method.pdf" TargetMode="External"/><Relationship Id="rId149" Type="http://schemas.openxmlformats.org/officeDocument/2006/relationships/hyperlink" Target="https://nl.wikipedia.org/wiki/Elevatorpitch" TargetMode="External"/><Relationship Id="rId5" Type="http://schemas.openxmlformats.org/officeDocument/2006/relationships/numbering" Target="numbering.xml"/><Relationship Id="rId90" Type="http://schemas.openxmlformats.org/officeDocument/2006/relationships/hyperlink" Target="http://mahara.vita-eu.org/" TargetMode="External"/><Relationship Id="rId95" Type="http://schemas.openxmlformats.org/officeDocument/2006/relationships/hyperlink" Target="file:///C:\Users\saaaa1349\AppData\Local\Microsoft\Windows\Temporary%20Internet%20Files\Content.Outlook\04%20BijlagenAB\Stap%203.docx" TargetMode="External"/><Relationship Id="rId160" Type="http://schemas.openxmlformats.org/officeDocument/2006/relationships/fontTable" Target="fontTable.xml"/><Relationship Id="rId22" Type="http://schemas.openxmlformats.org/officeDocument/2006/relationships/footer" Target="footer1.xml"/><Relationship Id="rId27" Type="http://schemas.openxmlformats.org/officeDocument/2006/relationships/image" Target="media/image11.png"/><Relationship Id="rId43" Type="http://schemas.openxmlformats.org/officeDocument/2006/relationships/hyperlink" Target="http://www.europahuis.be/media/04_tips_kennismanagement.docx" TargetMode="External"/><Relationship Id="rId48" Type="http://schemas.openxmlformats.org/officeDocument/2006/relationships/hyperlink" Target="http://www.europahuis.be/media/08_tips_verankeren_lkr.docx" TargetMode="External"/><Relationship Id="rId64" Type="http://schemas.openxmlformats.org/officeDocument/2006/relationships/hyperlink" Target="http://www.europass-vlaanderen.be/" TargetMode="External"/><Relationship Id="rId69" Type="http://schemas.openxmlformats.org/officeDocument/2006/relationships/image" Target="media/image30.jpg"/><Relationship Id="rId113" Type="http://schemas.openxmlformats.org/officeDocument/2006/relationships/image" Target="media/image38.png"/><Relationship Id="rId118" Type="http://schemas.openxmlformats.org/officeDocument/2006/relationships/hyperlink" Target="file:///C:\Users\saaaa1349\AppData\Local\Microsoft\Windows\Temporary%20Internet%20Files\Content.Outlook\XJ7SQV92\BijlagenAB\03%20voorbeeld%20zelfevaluatie%20profiel.pdf" TargetMode="External"/><Relationship Id="rId134" Type="http://schemas.openxmlformats.org/officeDocument/2006/relationships/hyperlink" Target="file:///C:\Users\saaaa1349\AppData\Local\Microsoft\Windows\Temporary%20Internet%20Files\Content.Outlook\XJ7SQV92\BijlagenAB\17%20voorbeeld%20groep%20interview%201.pdf" TargetMode="External"/><Relationship Id="rId139" Type="http://schemas.openxmlformats.org/officeDocument/2006/relationships/hyperlink" Target="file:///C:\Users\saaaa1349\AppData\Local\Microsoft\Windows\Temporary%20Internet%20Files\Content.Outlook\XJ7SQV92\BijlagenAB\21%20voorbeeld%20360&#176;%20feedback.pdf" TargetMode="External"/><Relationship Id="rId80" Type="http://schemas.openxmlformats.org/officeDocument/2006/relationships/image" Target="media/image35.jpg"/><Relationship Id="rId85" Type="http://schemas.openxmlformats.org/officeDocument/2006/relationships/image" Target="media/image37.jpg"/><Relationship Id="rId150" Type="http://schemas.openxmlformats.org/officeDocument/2006/relationships/image" Target="media/image43.jpg"/><Relationship Id="rId155" Type="http://schemas.openxmlformats.org/officeDocument/2006/relationships/hyperlink" Target="mailto:julie.focquet@vlaanderen.be" TargetMode="External"/><Relationship Id="rId12" Type="http://schemas.openxmlformats.org/officeDocument/2006/relationships/image" Target="media/image3.png"/><Relationship Id="rId17" Type="http://schemas.openxmlformats.org/officeDocument/2006/relationships/image" Target="media/image8.jpg"/><Relationship Id="rId33" Type="http://schemas.openxmlformats.org/officeDocument/2006/relationships/image" Target="media/image17.jpg"/><Relationship Id="rId38" Type="http://schemas.openxmlformats.org/officeDocument/2006/relationships/hyperlink" Target="http://www.europahuis.be/media/02_internationalisering_overzicht.docx" TargetMode="External"/><Relationship Id="rId59" Type="http://schemas.openxmlformats.org/officeDocument/2006/relationships/hyperlink" Target="https://goo.gl/forms/ZTuwN01Qi6Ydp9v43" TargetMode="External"/><Relationship Id="rId103" Type="http://schemas.openxmlformats.org/officeDocument/2006/relationships/hyperlink" Target="file:///C:\Users\saaaa1349\AppData\Local\Microsoft\Windows\Temporary%20Internet%20Files\Content.Outlook\04%20BijlagenAB\Bijlage%202.docx" TargetMode="External"/><Relationship Id="rId108" Type="http://schemas.openxmlformats.org/officeDocument/2006/relationships/hyperlink" Target="file:///C:\Users\saaaa1349\AppData\Local\Microsoft\Windows\Temporary%20Internet%20Files\Content.Outlook\04%20BijlagenAB\Bijlage%207.docx" TargetMode="External"/><Relationship Id="rId124" Type="http://schemas.openxmlformats.org/officeDocument/2006/relationships/hyperlink" Target="file:///C:\Users\saaaa1349\AppData\Local\Microsoft\Windows\Temporary%20Internet%20Files\Content.Outlook\XJ7SQV92\BijlagenAB\09%20voorbeeld%20een%20verhaal%20vertellen.pdf" TargetMode="External"/><Relationship Id="rId129" Type="http://schemas.openxmlformats.org/officeDocument/2006/relationships/hyperlink" Target="file:///C:\Users\saaaa1349\AppData\Local\Microsoft\Windows\Temporary%20Internet%20Files\Content.Outlook\XJ7SQV92\BijlagenAB\12%20voorbeeld%20presentatie%20(1).pdf" TargetMode="External"/><Relationship Id="rId20" Type="http://schemas.openxmlformats.org/officeDocument/2006/relationships/header" Target="header1.xml"/><Relationship Id="rId41" Type="http://schemas.openxmlformats.org/officeDocument/2006/relationships/hyperlink" Target="http://www.europahuis.be/media/03_werkgroep_internationalisering.docx" TargetMode="External"/><Relationship Id="rId54" Type="http://schemas.openxmlformats.org/officeDocument/2006/relationships/hyperlink" Target="https://docs.google.com/forms/d/e/1FAIpQLSfMactqVtVE3oblwrPAU2KzQGiVOXQXyjplyw3IRruuTEjCUA/viewform" TargetMode="External"/><Relationship Id="rId62" Type="http://schemas.openxmlformats.org/officeDocument/2006/relationships/hyperlink" Target="http://www.epos-vlaanderen.be" TargetMode="External"/><Relationship Id="rId70" Type="http://schemas.openxmlformats.org/officeDocument/2006/relationships/image" Target="media/image31.jpg"/><Relationship Id="rId75" Type="http://schemas.openxmlformats.org/officeDocument/2006/relationships/hyperlink" Target="https://trello.com/" TargetMode="External"/><Relationship Id="rId83" Type="http://schemas.openxmlformats.org/officeDocument/2006/relationships/hyperlink" Target="https://www.erasmusplus.org.uk/impact-and-evaluation" TargetMode="External"/><Relationship Id="rId88" Type="http://schemas.openxmlformats.org/officeDocument/2006/relationships/hyperlink" Target="mailto:europass@vdab.be" TargetMode="External"/><Relationship Id="rId91" Type="http://schemas.openxmlformats.org/officeDocument/2006/relationships/hyperlink" Target="http://www.europass-vlaanderen.be" TargetMode="External"/><Relationship Id="rId96" Type="http://schemas.openxmlformats.org/officeDocument/2006/relationships/hyperlink" Target="http://mahara.vita-eu.org/" TargetMode="External"/><Relationship Id="rId111" Type="http://schemas.openxmlformats.org/officeDocument/2006/relationships/hyperlink" Target="http://www.mice-t.net" TargetMode="External"/><Relationship Id="rId132" Type="http://schemas.openxmlformats.org/officeDocument/2006/relationships/hyperlink" Target="file:///C:\Users\saaaa1349\AppData\Local\Microsoft\Windows\Temporary%20Internet%20Files\Content.Outlook\XJ7SQV92\BijlagenAB\14%20voorbeeld%20artikel%20schrijven.pdf" TargetMode="External"/><Relationship Id="rId140" Type="http://schemas.openxmlformats.org/officeDocument/2006/relationships/hyperlink" Target="file:///C:\Users\saaaa1349\AppData\Local\Microsoft\Windows\Temporary%20Internet%20Files\Content.Outlook\XJ7SQV92\BijlagenAB\22%20voorbeeld%204%20hoeken%20oefening.pdf" TargetMode="External"/><Relationship Id="rId145" Type="http://schemas.openxmlformats.org/officeDocument/2006/relationships/hyperlink" Target="file:///C:\Users\saaaa1349\AppData\Local\Microsoft\Windows\Temporary%20Internet%20Files\Content.Outlook\XJ7SQV92\BijlagenAB\29%20voorbeeld%20prioriteitenselectie.pdf" TargetMode="External"/><Relationship Id="rId153" Type="http://schemas.openxmlformats.org/officeDocument/2006/relationships/image" Target="media/image46.jpg"/><Relationship Id="rId16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footer" Target="footer2.xml"/><Relationship Id="rId28" Type="http://schemas.openxmlformats.org/officeDocument/2006/relationships/image" Target="media/image12.jpg"/><Relationship Id="rId36" Type="http://schemas.openxmlformats.org/officeDocument/2006/relationships/hyperlink" Target="https://toll-net.be/moodle/xertetoolkits/play.php?template_id=36602" TargetMode="External"/><Relationship Id="rId49" Type="http://schemas.openxmlformats.org/officeDocument/2006/relationships/hyperlink" Target="http://www.europahuis.be/media/09_tips_kwaliteitsontwikkeling.docx" TargetMode="External"/><Relationship Id="rId57" Type="http://schemas.openxmlformats.org/officeDocument/2006/relationships/hyperlink" Target="https://calendar.google.com/" TargetMode="External"/><Relationship Id="rId106" Type="http://schemas.openxmlformats.org/officeDocument/2006/relationships/hyperlink" Target="file:///C:\Users\saaaa1349\AppData\Local\Microsoft\Windows\Temporary%20Internet%20Files\Content.Outlook\04%20BijlagenAB\Bijlage%205.docx" TargetMode="External"/><Relationship Id="rId114" Type="http://schemas.openxmlformats.org/officeDocument/2006/relationships/image" Target="media/image39.png"/><Relationship Id="rId119" Type="http://schemas.openxmlformats.org/officeDocument/2006/relationships/hyperlink" Target="file:///C:\Users\saaaa1349\AppData\Local\Microsoft\Windows\Temporary%20Internet%20Files\Content.Outlook\XJ7SQV92\BijlagenAB\04%20voorbeeld%20SWOT%20analyse.pdf" TargetMode="External"/><Relationship Id="rId127" Type="http://schemas.openxmlformats.org/officeDocument/2006/relationships/hyperlink" Target="file:///C:\Users\saaaa1349\AppData\Local\Microsoft\Windows\Temporary%20Internet%20Files\Content.Outlook\XJ7SQV92\BijlagenAB\11%20voorbeeld%20flow%20chart%202.pdf" TargetMode="External"/><Relationship Id="rId10" Type="http://schemas.openxmlformats.org/officeDocument/2006/relationships/endnotes" Target="endnotes.xml"/><Relationship Id="rId31" Type="http://schemas.openxmlformats.org/officeDocument/2006/relationships/image" Target="media/image15.jpg"/><Relationship Id="rId44" Type="http://schemas.openxmlformats.org/officeDocument/2006/relationships/hyperlink" Target="http://www.europahuis.be/media/04_tips_kennismanagement.docx" TargetMode="External"/><Relationship Id="rId52" Type="http://schemas.openxmlformats.org/officeDocument/2006/relationships/hyperlink" Target="http://www.europahuis.be/media/10_disseminatieplan.docx" TargetMode="External"/><Relationship Id="rId60" Type="http://schemas.openxmlformats.org/officeDocument/2006/relationships/image" Target="media/image24.jpg"/><Relationship Id="rId65" Type="http://schemas.openxmlformats.org/officeDocument/2006/relationships/image" Target="media/image26.jpg"/><Relationship Id="rId73" Type="http://schemas.openxmlformats.org/officeDocument/2006/relationships/image" Target="media/image33.jpg"/><Relationship Id="rId78" Type="http://schemas.openxmlformats.org/officeDocument/2006/relationships/hyperlink" Target="https://www.pinterest.com/rvelde56/samenwerking-binnen-grensoverschrijdende-projecten/" TargetMode="External"/><Relationship Id="rId81" Type="http://schemas.openxmlformats.org/officeDocument/2006/relationships/hyperlink" Target="https://www.pdcacyclus.nl/william-edwards-deming/deming-cirkel/kwaliteitscirkel-van-deming/" TargetMode="External"/><Relationship Id="rId86" Type="http://schemas.openxmlformats.org/officeDocument/2006/relationships/hyperlink" Target="http://www.epos-vlaanderen.be" TargetMode="External"/><Relationship Id="rId94" Type="http://schemas.openxmlformats.org/officeDocument/2006/relationships/hyperlink" Target="file:///C:\Users\saaaa1349\AppData\Local\Microsoft\Windows\Temporary%20Internet%20Files\Content.Outlook\04%20BijlagenAB\Stap%202.docx" TargetMode="External"/><Relationship Id="rId99" Type="http://schemas.openxmlformats.org/officeDocument/2006/relationships/hyperlink" Target="http://www.europass-vlaanderen.be/?q=node/43" TargetMode="External"/><Relationship Id="rId101" Type="http://schemas.openxmlformats.org/officeDocument/2006/relationships/hyperlink" Target="http://mahara.vita-eu.org" TargetMode="External"/><Relationship Id="rId122" Type="http://schemas.openxmlformats.org/officeDocument/2006/relationships/hyperlink" Target="file:///C:\Users\saaaa1349\AppData\Local\Microsoft\Windows\Temporary%20Internet%20Files\Content.Outlook\XJ7SQV92\BijlagenAB\07%20voorbeeld%20reflectievragen.pdf" TargetMode="External"/><Relationship Id="rId130" Type="http://schemas.openxmlformats.org/officeDocument/2006/relationships/image" Target="media/image40.png"/><Relationship Id="rId135" Type="http://schemas.openxmlformats.org/officeDocument/2006/relationships/hyperlink" Target="file:///C:\Users\saaaa1349\AppData\Local\Microsoft\Windows\Temporary%20Internet%20Files\Content.Outlook\XJ7SQV92\BijlagenAB\17%20voorbeeld%20groep%20interview%202.pdf" TargetMode="External"/><Relationship Id="rId143" Type="http://schemas.openxmlformats.org/officeDocument/2006/relationships/hyperlink" Target="file:///C:\Users\saaaa1349\AppData\Local\Microsoft\Windows\Temporary%20Internet%20Files\Content.Outlook\XJ7SQV92\BijlagenAB\26%20voorbeeld%20werken%20met%20scenario's.pdf" TargetMode="External"/><Relationship Id="rId148" Type="http://schemas.openxmlformats.org/officeDocument/2006/relationships/image" Target="media/image42.jpg"/><Relationship Id="rId151" Type="http://schemas.openxmlformats.org/officeDocument/2006/relationships/image" Target="media/image44.jpg"/><Relationship Id="rId156" Type="http://schemas.openxmlformats.org/officeDocument/2006/relationships/hyperlink" Target="http://internationaliseringvanhetcurriculum.be/"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hyperlink" Target="http://www.europahuis.be/nl/ga-internationaal/ondersteuning/toolbox-internationalisering-verankeren-op-school" TargetMode="External"/><Relationship Id="rId39" Type="http://schemas.openxmlformats.org/officeDocument/2006/relationships/hyperlink" Target="http://www.europahuis.be/media/02_internationalisering_toekomstplan.docx" TargetMode="External"/><Relationship Id="rId109" Type="http://schemas.openxmlformats.org/officeDocument/2006/relationships/hyperlink" Target="http://www.reveal-eu.org" TargetMode="External"/><Relationship Id="rId34" Type="http://schemas.openxmlformats.org/officeDocument/2006/relationships/image" Target="media/image18.jpg"/><Relationship Id="rId50" Type="http://schemas.openxmlformats.org/officeDocument/2006/relationships/hyperlink" Target="http://www.europahuis.be/media/10_tips_communicatie_disseminatie.docx" TargetMode="External"/><Relationship Id="rId55" Type="http://schemas.openxmlformats.org/officeDocument/2006/relationships/image" Target="media/image21.jpg"/><Relationship Id="rId76" Type="http://schemas.openxmlformats.org/officeDocument/2006/relationships/hyperlink" Target="http://www.anika.nu/index.php/hoe-werkt-het" TargetMode="External"/><Relationship Id="rId97" Type="http://schemas.openxmlformats.org/officeDocument/2006/relationships/hyperlink" Target="http://www.europass-vlaanderen.be/?q=node/40" TargetMode="External"/><Relationship Id="rId104" Type="http://schemas.openxmlformats.org/officeDocument/2006/relationships/hyperlink" Target="file:///C:\Users\saaaa1349\AppData\Local\Microsoft\Windows\Temporary%20Internet%20Files\Content.Outlook\04%20BijlagenAB\Bijlage%203.docx" TargetMode="External"/><Relationship Id="rId120" Type="http://schemas.openxmlformats.org/officeDocument/2006/relationships/hyperlink" Target="file:///C:\Users\saaaa1349\AppData\Local\Microsoft\Windows\Temporary%20Internet%20Files\Content.Outlook\XJ7SQV92\BijlagenAB\05%20voorbeeld%20observatie.pdf" TargetMode="External"/><Relationship Id="rId125" Type="http://schemas.openxmlformats.org/officeDocument/2006/relationships/hyperlink" Target="file:///C:\Users\saaaa1349\AppData\Local\Microsoft\Windows\Temporary%20Internet%20Files\Content.Outlook\XJ7SQV92\BijlagenAB\10%20voorbeeld%20mindmap.pdf" TargetMode="External"/><Relationship Id="rId141" Type="http://schemas.openxmlformats.org/officeDocument/2006/relationships/hyperlink" Target="file:///C:\Users\saaaa1349\AppData\Local\Microsoft\Windows\Temporary%20Internet%20Files\Content.Outlook\XJ7SQV92\BijlagenAB\23%20voorbeeld%20sfeerkaarten.pdf" TargetMode="External"/><Relationship Id="rId146" Type="http://schemas.openxmlformats.org/officeDocument/2006/relationships/hyperlink" Target="file:///C:\Users\saaaa1349\AppData\Local\Microsoft\Windows\Temporary%20Internet%20Files\Content.Outlook\XJ7SQV92\BijlagenAB\30%20voorbeeld%20bull%20eye1.jpg" TargetMode="External"/><Relationship Id="rId7" Type="http://schemas.openxmlformats.org/officeDocument/2006/relationships/settings" Target="settings.xml"/><Relationship Id="rId71" Type="http://schemas.openxmlformats.org/officeDocument/2006/relationships/hyperlink" Target="https://www.erasmusplus.org.uk/impact-and-evaluation" TargetMode="External"/><Relationship Id="rId92" Type="http://schemas.openxmlformats.org/officeDocument/2006/relationships/hyperlink" Target="http://www.ecvet-toolkit.eu" TargetMode="External"/><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3.jpg"/><Relationship Id="rId24" Type="http://schemas.openxmlformats.org/officeDocument/2006/relationships/header" Target="header3.xml"/><Relationship Id="rId40" Type="http://schemas.openxmlformats.org/officeDocument/2006/relationships/hyperlink" Target="http://www.europahuis.be/media/02_internationalisering_actieplan_definitief.docx" TargetMode="External"/><Relationship Id="rId45" Type="http://schemas.openxmlformats.org/officeDocument/2006/relationships/hyperlink" Target="http://www.europahuis.be/media/06_tips_projectmanagement_0.docx" TargetMode="External"/><Relationship Id="rId66" Type="http://schemas.openxmlformats.org/officeDocument/2006/relationships/image" Target="media/image27.jpg"/><Relationship Id="rId87" Type="http://schemas.openxmlformats.org/officeDocument/2006/relationships/hyperlink" Target="http://www.europass-vlaanderen.be" TargetMode="External"/><Relationship Id="rId110" Type="http://schemas.openxmlformats.org/officeDocument/2006/relationships/hyperlink" Target="http://www.i-probenet.net/start.html" TargetMode="External"/><Relationship Id="rId115" Type="http://schemas.openxmlformats.org/officeDocument/2006/relationships/hyperlink" Target="file:///C:\Users\saaaa1349\AppData\Local\Microsoft\Windows\Temporary%20Internet%20Files\Content.Outlook\XJ7SQV92\BijlagenAB\01%20voorbeeld%20interview.pdf" TargetMode="External"/><Relationship Id="rId131" Type="http://schemas.openxmlformats.org/officeDocument/2006/relationships/hyperlink" Target="file:///C:\Users\saaaa1349\AppData\Local\Microsoft\Windows\Temporary%20Internet%20Files\Content.Outlook\XJ7SQV92\BijlagenAB\13%20voorbeeld%20brief%20naar%20jezelf.pdf" TargetMode="External"/><Relationship Id="rId136" Type="http://schemas.openxmlformats.org/officeDocument/2006/relationships/hyperlink" Target="file:///C:\Users\saaaa1349\AppData\Local\Microsoft\Windows\Temporary%20Internet%20Files\Content.Outlook\XJ7SQV92\BijlagenAB\18%20voorbeeld%20positie%20kiezen%20op%20een%20lijn.pdf" TargetMode="External"/><Relationship Id="rId157" Type="http://schemas.openxmlformats.org/officeDocument/2006/relationships/hyperlink" Target="http://www.europahuis.be/nl/ga-internationaal/ondersteuning/gids-voor-grensoverschrijdende-projecten" TargetMode="External"/><Relationship Id="rId61" Type="http://schemas.openxmlformats.org/officeDocument/2006/relationships/image" Target="media/image25.jpg"/><Relationship Id="rId82" Type="http://schemas.openxmlformats.org/officeDocument/2006/relationships/hyperlink" Target="http://onderwijskwaliteit.be/kennis-delen/modellen-en-instrumenten" TargetMode="External"/><Relationship Id="rId152" Type="http://schemas.openxmlformats.org/officeDocument/2006/relationships/image" Target="media/image45.jpg"/><Relationship Id="rId19" Type="http://schemas.openxmlformats.org/officeDocument/2006/relationships/hyperlink" Target="https://www.alden-biesen.be/nl/infodagen-en-seminaries-voor-leerkrachten" TargetMode="External"/><Relationship Id="rId14" Type="http://schemas.openxmlformats.org/officeDocument/2006/relationships/image" Target="media/image5.jpeg"/><Relationship Id="rId30" Type="http://schemas.openxmlformats.org/officeDocument/2006/relationships/image" Target="media/image14.jpg"/><Relationship Id="rId35" Type="http://schemas.openxmlformats.org/officeDocument/2006/relationships/image" Target="media/image19.png"/><Relationship Id="rId56" Type="http://schemas.openxmlformats.org/officeDocument/2006/relationships/image" Target="media/image22.jpg"/><Relationship Id="rId77" Type="http://schemas.openxmlformats.org/officeDocument/2006/relationships/hyperlink" Target="https://wiggio.com/" TargetMode="External"/><Relationship Id="rId100" Type="http://schemas.openxmlformats.org/officeDocument/2006/relationships/hyperlink" Target="http://www.europass-vlaanderen.be/?q=node/39" TargetMode="External"/><Relationship Id="rId105" Type="http://schemas.openxmlformats.org/officeDocument/2006/relationships/hyperlink" Target="file:///C:\Users\saaaa1349\AppData\Local\Microsoft\Windows\Temporary%20Internet%20Files\Content.Outlook\04%20BijlagenAB\Bijlage%204.docx" TargetMode="External"/><Relationship Id="rId126" Type="http://schemas.openxmlformats.org/officeDocument/2006/relationships/hyperlink" Target="file:///C:\Users\saaaa1349\AppData\Local\Microsoft\Windows\Temporary%20Internet%20Files\Content.Outlook\XJ7SQV92\BijlagenAB\11%20voorbeeld%20flow%20chart%201.pdf" TargetMode="External"/><Relationship Id="rId147" Type="http://schemas.openxmlformats.org/officeDocument/2006/relationships/image" Target="media/image41.jpg"/><Relationship Id="rId8" Type="http://schemas.openxmlformats.org/officeDocument/2006/relationships/webSettings" Target="webSettings.xml"/><Relationship Id="rId51" Type="http://schemas.openxmlformats.org/officeDocument/2006/relationships/hyperlink" Target="http://www.europahuis.be/media/10_tips_communicatie_disseminatie.docx" TargetMode="External"/><Relationship Id="rId72" Type="http://schemas.openxmlformats.org/officeDocument/2006/relationships/image" Target="media/image32.jpg"/><Relationship Id="rId93" Type="http://schemas.openxmlformats.org/officeDocument/2006/relationships/hyperlink" Target="file:///C:\Users\saaaa1349\AppData\Local\Microsoft\Windows\Temporary%20Internet%20Files\Content.Outlook\04%20BijlagenAB\Stap%201.docx" TargetMode="External"/><Relationship Id="rId98" Type="http://schemas.openxmlformats.org/officeDocument/2006/relationships/hyperlink" Target="http://www.europass-vlaanderen.be/?q=node/41" TargetMode="External"/><Relationship Id="rId121" Type="http://schemas.openxmlformats.org/officeDocument/2006/relationships/hyperlink" Target="file:///C:\Users\saaaa1349\AppData\Local\Microsoft\Windows\Temporary%20Internet%20Files\Content.Outlook\XJ7SQV92\BijlagenAB\06%20voorbeeld%20analyse%20van%20documenten.pdf" TargetMode="External"/><Relationship Id="rId142" Type="http://schemas.openxmlformats.org/officeDocument/2006/relationships/hyperlink" Target="file:///C:\Users\saaaa1349\AppData\Local\Microsoft\Windows\Temporary%20Internet%20Files\Content.Outlook\XJ7SQV92\BijlagenAB\24%20voorbeeld%20sketch.pdf" TargetMode="External"/><Relationship Id="rId3" Type="http://schemas.openxmlformats.org/officeDocument/2006/relationships/customXml" Target="../customXml/item3.xml"/><Relationship Id="rId25" Type="http://schemas.openxmlformats.org/officeDocument/2006/relationships/footer" Target="footer3.xml"/><Relationship Id="rId46" Type="http://schemas.openxmlformats.org/officeDocument/2006/relationships/hyperlink" Target="file:///C:\Users\Gebruiker\Dropbox\02%20-%20Internationalisering\11%20Professionalisering\02%20Sjablonen\01%20Internationalisering_visie_definitief.docx" TargetMode="External"/><Relationship Id="rId67" Type="http://schemas.openxmlformats.org/officeDocument/2006/relationships/image" Target="media/image28.jpg"/><Relationship Id="rId116" Type="http://schemas.openxmlformats.org/officeDocument/2006/relationships/hyperlink" Target="file:///C:\Users\saaaa1349\AppData\Local\Microsoft\Windows\Temporary%20Internet%20Files\Content.Outlook\XJ7SQV92\BijlagenAB\01%20voorbeeld%20interview2.pdf" TargetMode="External"/><Relationship Id="rId137" Type="http://schemas.openxmlformats.org/officeDocument/2006/relationships/hyperlink" Target="file:///C:\Users\saaaa1349\AppData\Local\Microsoft\Windows\Temporary%20Internet%20Files\Content.Outlook\XJ7SQV92\BijlagenAB\19%20voorbeeld%20delphi%20studie.pdf" TargetMode="External"/><Relationship Id="rId158" Type="http://schemas.openxmlformats.org/officeDocument/2006/relationships/hyperlink" Target="https://www.alden-biesen.be/nl/Europakastee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ebruiker\Dropbox\03%20-%20Communicatie\02%20corporate%20identity\07%20sjablonen\SjablonenEuropahuisWord\Document_staand_fotointevoege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772EB0F87914F959E66358780B3986C"/>
        <w:category>
          <w:name w:val="Algemeen"/>
          <w:gallery w:val="placeholder"/>
        </w:category>
        <w:types>
          <w:type w:val="bbPlcHdr"/>
        </w:types>
        <w:behaviors>
          <w:behavior w:val="content"/>
        </w:behaviors>
        <w:guid w:val="{97C2A791-136A-411E-A700-AA6F0A1DAB3D}"/>
      </w:docPartPr>
      <w:docPartBody>
        <w:p w:rsidR="00C64A28" w:rsidRDefault="00C64A28" w:rsidP="00C64A28">
          <w:pPr>
            <w:pStyle w:val="2772EB0F87914F959E66358780B3986C"/>
          </w:pPr>
          <w:r w:rsidRPr="001F5AF4">
            <w:rPr>
              <w:rStyle w:val="Tekstvantijdelijkeaanduiding"/>
            </w:rPr>
            <w:t>Kies een item.</w:t>
          </w:r>
        </w:p>
      </w:docPartBody>
    </w:docPart>
    <w:docPart>
      <w:docPartPr>
        <w:name w:val="7B18BA3EC4D84C658F5782541D6E785D"/>
        <w:category>
          <w:name w:val="Algemeen"/>
          <w:gallery w:val="placeholder"/>
        </w:category>
        <w:types>
          <w:type w:val="bbPlcHdr"/>
        </w:types>
        <w:behaviors>
          <w:behavior w:val="content"/>
        </w:behaviors>
        <w:guid w:val="{FC8526A7-3C6B-43F3-9EE6-EF81E2811B09}"/>
      </w:docPartPr>
      <w:docPartBody>
        <w:p w:rsidR="00C64A28" w:rsidRDefault="00C64A28" w:rsidP="00C64A28">
          <w:pPr>
            <w:pStyle w:val="7B18BA3EC4D84C658F5782541D6E785D"/>
          </w:pPr>
          <w:r w:rsidRPr="001F5AF4">
            <w:rPr>
              <w:rStyle w:val="Tekstvantijdelijkeaanduiding"/>
            </w:rPr>
            <w:t>Kies een item.</w:t>
          </w:r>
        </w:p>
      </w:docPartBody>
    </w:docPart>
    <w:docPart>
      <w:docPartPr>
        <w:name w:val="E118C580D9FA4F56AF928F02ED7160A6"/>
        <w:category>
          <w:name w:val="Algemeen"/>
          <w:gallery w:val="placeholder"/>
        </w:category>
        <w:types>
          <w:type w:val="bbPlcHdr"/>
        </w:types>
        <w:behaviors>
          <w:behavior w:val="content"/>
        </w:behaviors>
        <w:guid w:val="{61A8BB04-6E45-4EF7-9C93-233A4D02D29A}"/>
      </w:docPartPr>
      <w:docPartBody>
        <w:p w:rsidR="00C64A28" w:rsidRDefault="00C64A28" w:rsidP="00C64A28">
          <w:pPr>
            <w:pStyle w:val="E118C580D9FA4F56AF928F02ED7160A6"/>
          </w:pPr>
          <w:r w:rsidRPr="001F5AF4">
            <w:rPr>
              <w:rStyle w:val="Tekstvantijdelijkeaanduiding"/>
            </w:rPr>
            <w:t>Kies een item.</w:t>
          </w:r>
        </w:p>
      </w:docPartBody>
    </w:docPart>
    <w:docPart>
      <w:docPartPr>
        <w:name w:val="4133AE387389478C817BBC47246F82B7"/>
        <w:category>
          <w:name w:val="Algemeen"/>
          <w:gallery w:val="placeholder"/>
        </w:category>
        <w:types>
          <w:type w:val="bbPlcHdr"/>
        </w:types>
        <w:behaviors>
          <w:behavior w:val="content"/>
        </w:behaviors>
        <w:guid w:val="{7D188BDD-373C-4AA1-8B9A-B5A978660CF7}"/>
      </w:docPartPr>
      <w:docPartBody>
        <w:p w:rsidR="00C64A28" w:rsidRDefault="00C64A28" w:rsidP="00C64A28">
          <w:pPr>
            <w:pStyle w:val="4133AE387389478C817BBC47246F82B7"/>
          </w:pPr>
          <w:r w:rsidRPr="001F5AF4">
            <w:rPr>
              <w:rStyle w:val="Tekstvantijdelijkeaanduiding"/>
            </w:rPr>
            <w:t>Kies een item.</w:t>
          </w:r>
        </w:p>
      </w:docPartBody>
    </w:docPart>
    <w:docPart>
      <w:docPartPr>
        <w:name w:val="80B4CF94E9C34997BDCE8D649AB81098"/>
        <w:category>
          <w:name w:val="Algemeen"/>
          <w:gallery w:val="placeholder"/>
        </w:category>
        <w:types>
          <w:type w:val="bbPlcHdr"/>
        </w:types>
        <w:behaviors>
          <w:behavior w:val="content"/>
        </w:behaviors>
        <w:guid w:val="{D3034531-BE75-45FE-ABB2-193EB35C972D}"/>
      </w:docPartPr>
      <w:docPartBody>
        <w:p w:rsidR="00C64A28" w:rsidRDefault="00C64A28" w:rsidP="00C64A28">
          <w:pPr>
            <w:pStyle w:val="80B4CF94E9C34997BDCE8D649AB81098"/>
          </w:pPr>
          <w:r w:rsidRPr="001F5AF4">
            <w:rPr>
              <w:rStyle w:val="Tekstvantijdelijkeaanduiding"/>
            </w:rPr>
            <w:t>Kies een item.</w:t>
          </w:r>
        </w:p>
      </w:docPartBody>
    </w:docPart>
    <w:docPart>
      <w:docPartPr>
        <w:name w:val="177B50B8BDA946CFA2F3623C6E70CB78"/>
        <w:category>
          <w:name w:val="Algemeen"/>
          <w:gallery w:val="placeholder"/>
        </w:category>
        <w:types>
          <w:type w:val="bbPlcHdr"/>
        </w:types>
        <w:behaviors>
          <w:behavior w:val="content"/>
        </w:behaviors>
        <w:guid w:val="{318F99A5-48A4-4C2E-93C8-6FC3ABAFF47E}"/>
      </w:docPartPr>
      <w:docPartBody>
        <w:p w:rsidR="00C64A28" w:rsidRDefault="00C64A28" w:rsidP="00C64A28">
          <w:pPr>
            <w:pStyle w:val="177B50B8BDA946CFA2F3623C6E70CB78"/>
          </w:pPr>
          <w:r w:rsidRPr="001F5AF4">
            <w:rPr>
              <w:rStyle w:val="Tekstvantijdelijkeaanduiding"/>
            </w:rPr>
            <w:t>Kies een item.</w:t>
          </w:r>
        </w:p>
      </w:docPartBody>
    </w:docPart>
    <w:docPart>
      <w:docPartPr>
        <w:name w:val="AABCD6E8578A4B2F97370CC57168641F"/>
        <w:category>
          <w:name w:val="Algemeen"/>
          <w:gallery w:val="placeholder"/>
        </w:category>
        <w:types>
          <w:type w:val="bbPlcHdr"/>
        </w:types>
        <w:behaviors>
          <w:behavior w:val="content"/>
        </w:behaviors>
        <w:guid w:val="{FA75096B-6384-4194-BF37-0335F9DF3F7E}"/>
      </w:docPartPr>
      <w:docPartBody>
        <w:p w:rsidR="00C64A28" w:rsidRDefault="00C64A28" w:rsidP="00C64A28">
          <w:pPr>
            <w:pStyle w:val="AABCD6E8578A4B2F97370CC57168641F"/>
          </w:pPr>
          <w:r w:rsidRPr="001F5AF4">
            <w:rPr>
              <w:rStyle w:val="Tekstvantijdelijkeaanduiding"/>
            </w:rPr>
            <w:t>Kies een item.</w:t>
          </w:r>
        </w:p>
      </w:docPartBody>
    </w:docPart>
    <w:docPart>
      <w:docPartPr>
        <w:name w:val="1BC6B94C173E4B02A357BDF637BB4411"/>
        <w:category>
          <w:name w:val="Algemeen"/>
          <w:gallery w:val="placeholder"/>
        </w:category>
        <w:types>
          <w:type w:val="bbPlcHdr"/>
        </w:types>
        <w:behaviors>
          <w:behavior w:val="content"/>
        </w:behaviors>
        <w:guid w:val="{89CD1FE7-427D-4BAA-A8D3-F6927579B290}"/>
      </w:docPartPr>
      <w:docPartBody>
        <w:p w:rsidR="00C64A28" w:rsidRDefault="00C64A28" w:rsidP="00C64A28">
          <w:pPr>
            <w:pStyle w:val="1BC6B94C173E4B02A357BDF637BB4411"/>
          </w:pPr>
          <w:r w:rsidRPr="001F5AF4">
            <w:rPr>
              <w:rStyle w:val="Tekstvantijdelijkeaanduiding"/>
            </w:rPr>
            <w:t>Kies een item.</w:t>
          </w:r>
        </w:p>
      </w:docPartBody>
    </w:docPart>
    <w:docPart>
      <w:docPartPr>
        <w:name w:val="4975A74C622C4562B246A9F42EE846AB"/>
        <w:category>
          <w:name w:val="Algemeen"/>
          <w:gallery w:val="placeholder"/>
        </w:category>
        <w:types>
          <w:type w:val="bbPlcHdr"/>
        </w:types>
        <w:behaviors>
          <w:behavior w:val="content"/>
        </w:behaviors>
        <w:guid w:val="{0A21CE25-5658-4C53-AF89-AEE966EB02A7}"/>
      </w:docPartPr>
      <w:docPartBody>
        <w:p w:rsidR="00C64A28" w:rsidRDefault="00C64A28" w:rsidP="00C64A28">
          <w:pPr>
            <w:pStyle w:val="4975A74C622C4562B246A9F42EE846AB"/>
          </w:pPr>
          <w:r w:rsidRPr="001F5AF4">
            <w:rPr>
              <w:rStyle w:val="Tekstvantijdelijkeaanduiding"/>
            </w:rPr>
            <w:t>Kies een item.</w:t>
          </w:r>
        </w:p>
      </w:docPartBody>
    </w:docPart>
    <w:docPart>
      <w:docPartPr>
        <w:name w:val="1CBFACFA45E241109DD4694095BE62EA"/>
        <w:category>
          <w:name w:val="Algemeen"/>
          <w:gallery w:val="placeholder"/>
        </w:category>
        <w:types>
          <w:type w:val="bbPlcHdr"/>
        </w:types>
        <w:behaviors>
          <w:behavior w:val="content"/>
        </w:behaviors>
        <w:guid w:val="{6D973935-47C2-4E69-8B4E-2D65D50AC64F}"/>
      </w:docPartPr>
      <w:docPartBody>
        <w:p w:rsidR="00C64A28" w:rsidRDefault="00C64A28" w:rsidP="00C64A28">
          <w:pPr>
            <w:pStyle w:val="1CBFACFA45E241109DD4694095BE62EA"/>
          </w:pPr>
          <w:r w:rsidRPr="001F5AF4">
            <w:rPr>
              <w:rStyle w:val="Tekstvantijdelijkeaanduiding"/>
            </w:rPr>
            <w:t>Kies een item.</w:t>
          </w:r>
        </w:p>
      </w:docPartBody>
    </w:docPart>
    <w:docPart>
      <w:docPartPr>
        <w:name w:val="23F2E5680BC34DC0840CF4F107882AD1"/>
        <w:category>
          <w:name w:val="Algemeen"/>
          <w:gallery w:val="placeholder"/>
        </w:category>
        <w:types>
          <w:type w:val="bbPlcHdr"/>
        </w:types>
        <w:behaviors>
          <w:behavior w:val="content"/>
        </w:behaviors>
        <w:guid w:val="{41954AAB-2520-4B22-839A-7B00AF4C3A53}"/>
      </w:docPartPr>
      <w:docPartBody>
        <w:p w:rsidR="00C64A28" w:rsidRDefault="00C64A28" w:rsidP="00C64A28">
          <w:pPr>
            <w:pStyle w:val="23F2E5680BC34DC0840CF4F107882AD1"/>
          </w:pPr>
          <w:r w:rsidRPr="001F5AF4">
            <w:rPr>
              <w:rStyle w:val="Tekstvantijdelijkeaanduiding"/>
            </w:rPr>
            <w:t>Kies een item.</w:t>
          </w:r>
        </w:p>
      </w:docPartBody>
    </w:docPart>
    <w:docPart>
      <w:docPartPr>
        <w:name w:val="C569B527579545DE8248ED97ABDC6339"/>
        <w:category>
          <w:name w:val="Algemeen"/>
          <w:gallery w:val="placeholder"/>
        </w:category>
        <w:types>
          <w:type w:val="bbPlcHdr"/>
        </w:types>
        <w:behaviors>
          <w:behavior w:val="content"/>
        </w:behaviors>
        <w:guid w:val="{3A0F14C9-93A3-4F13-A8E9-1520A59D5D0E}"/>
      </w:docPartPr>
      <w:docPartBody>
        <w:p w:rsidR="00C64A28" w:rsidRDefault="00C64A28" w:rsidP="00C64A28">
          <w:pPr>
            <w:pStyle w:val="C569B527579545DE8248ED97ABDC6339"/>
          </w:pPr>
          <w:r w:rsidRPr="00D03DCE">
            <w:rPr>
              <w:rStyle w:val="Tekstvantijdelijkeaanduiding"/>
            </w:rPr>
            <w:t>Kies een item.</w:t>
          </w:r>
        </w:p>
      </w:docPartBody>
    </w:docPart>
    <w:docPart>
      <w:docPartPr>
        <w:name w:val="2E64239D5EBA417C8FBB88A311219AEC"/>
        <w:category>
          <w:name w:val="Algemeen"/>
          <w:gallery w:val="placeholder"/>
        </w:category>
        <w:types>
          <w:type w:val="bbPlcHdr"/>
        </w:types>
        <w:behaviors>
          <w:behavior w:val="content"/>
        </w:behaviors>
        <w:guid w:val="{CBFC68AD-89FD-41F7-B6C4-DD86524F9657}"/>
      </w:docPartPr>
      <w:docPartBody>
        <w:p w:rsidR="00C64A28" w:rsidRDefault="00C64A28" w:rsidP="00C64A28">
          <w:pPr>
            <w:pStyle w:val="2E64239D5EBA417C8FBB88A311219AEC"/>
          </w:pPr>
          <w:r w:rsidRPr="00D03DCE">
            <w:rPr>
              <w:rStyle w:val="Tekstvantijdelijkeaanduiding"/>
            </w:rPr>
            <w:t>Kies een item.</w:t>
          </w:r>
        </w:p>
      </w:docPartBody>
    </w:docPart>
    <w:docPart>
      <w:docPartPr>
        <w:name w:val="E6F12AC682974E96B3DD45A3DF0BB646"/>
        <w:category>
          <w:name w:val="Algemeen"/>
          <w:gallery w:val="placeholder"/>
        </w:category>
        <w:types>
          <w:type w:val="bbPlcHdr"/>
        </w:types>
        <w:behaviors>
          <w:behavior w:val="content"/>
        </w:behaviors>
        <w:guid w:val="{4E4DBC70-F6B4-4501-B016-897256EF5F3B}"/>
      </w:docPartPr>
      <w:docPartBody>
        <w:p w:rsidR="00C64A28" w:rsidRDefault="00C64A28" w:rsidP="00C64A28">
          <w:pPr>
            <w:pStyle w:val="E6F12AC682974E96B3DD45A3DF0BB646"/>
          </w:pPr>
          <w:r w:rsidRPr="00D03DCE">
            <w:rPr>
              <w:rStyle w:val="Tekstvantijdelijkeaanduiding"/>
            </w:rPr>
            <w:t>Kies een item.</w:t>
          </w:r>
        </w:p>
      </w:docPartBody>
    </w:docPart>
    <w:docPart>
      <w:docPartPr>
        <w:name w:val="99CF726435F14F14929FB8B3AACAD89F"/>
        <w:category>
          <w:name w:val="Algemeen"/>
          <w:gallery w:val="placeholder"/>
        </w:category>
        <w:types>
          <w:type w:val="bbPlcHdr"/>
        </w:types>
        <w:behaviors>
          <w:behavior w:val="content"/>
        </w:behaviors>
        <w:guid w:val="{EFF809CF-E425-4F75-A8C1-211E9E686B41}"/>
      </w:docPartPr>
      <w:docPartBody>
        <w:p w:rsidR="00C64A28" w:rsidRDefault="00C64A28" w:rsidP="00C64A28">
          <w:pPr>
            <w:pStyle w:val="99CF726435F14F14929FB8B3AACAD89F"/>
          </w:pPr>
          <w:r w:rsidRPr="00D03DCE">
            <w:rPr>
              <w:rStyle w:val="Tekstvantijdelijkeaanduiding"/>
            </w:rPr>
            <w:t>Kies een item.</w:t>
          </w:r>
        </w:p>
      </w:docPartBody>
    </w:docPart>
    <w:docPart>
      <w:docPartPr>
        <w:name w:val="5535D2A686BC412AB58CF6494EBDEAF0"/>
        <w:category>
          <w:name w:val="Algemeen"/>
          <w:gallery w:val="placeholder"/>
        </w:category>
        <w:types>
          <w:type w:val="bbPlcHdr"/>
        </w:types>
        <w:behaviors>
          <w:behavior w:val="content"/>
        </w:behaviors>
        <w:guid w:val="{B3AA7377-045A-4616-BADC-CB9659B39831}"/>
      </w:docPartPr>
      <w:docPartBody>
        <w:p w:rsidR="00C64A28" w:rsidRDefault="00C64A28" w:rsidP="00C64A28">
          <w:pPr>
            <w:pStyle w:val="5535D2A686BC412AB58CF6494EBDEAF0"/>
          </w:pPr>
          <w:r w:rsidRPr="00D03DCE">
            <w:rPr>
              <w:rStyle w:val="Tekstvantijdelijkeaanduiding"/>
            </w:rPr>
            <w:t>Kies een item.</w:t>
          </w:r>
        </w:p>
      </w:docPartBody>
    </w:docPart>
    <w:docPart>
      <w:docPartPr>
        <w:name w:val="324B5A3AAD7C4A6D8B10CB86E82BE619"/>
        <w:category>
          <w:name w:val="Algemeen"/>
          <w:gallery w:val="placeholder"/>
        </w:category>
        <w:types>
          <w:type w:val="bbPlcHdr"/>
        </w:types>
        <w:behaviors>
          <w:behavior w:val="content"/>
        </w:behaviors>
        <w:guid w:val="{F0B1AC9F-B140-4946-A121-EDCEBDFD8205}"/>
      </w:docPartPr>
      <w:docPartBody>
        <w:p w:rsidR="00C64A28" w:rsidRDefault="00C64A28" w:rsidP="00C64A28">
          <w:pPr>
            <w:pStyle w:val="324B5A3AAD7C4A6D8B10CB86E82BE619"/>
          </w:pPr>
          <w:r w:rsidRPr="00D03DCE">
            <w:rPr>
              <w:rStyle w:val="Tekstvantijdelijkeaanduiding"/>
            </w:rPr>
            <w:t>Kies een item.</w:t>
          </w:r>
        </w:p>
      </w:docPartBody>
    </w:docPart>
    <w:docPart>
      <w:docPartPr>
        <w:name w:val="C02C507343B542F8A7A59DAA78F54974"/>
        <w:category>
          <w:name w:val="Algemeen"/>
          <w:gallery w:val="placeholder"/>
        </w:category>
        <w:types>
          <w:type w:val="bbPlcHdr"/>
        </w:types>
        <w:behaviors>
          <w:behavior w:val="content"/>
        </w:behaviors>
        <w:guid w:val="{B6B88975-D7CB-4360-8190-935DE8FD983A}"/>
      </w:docPartPr>
      <w:docPartBody>
        <w:p w:rsidR="00C96E36" w:rsidRDefault="00E875E2" w:rsidP="00E875E2">
          <w:pPr>
            <w:pStyle w:val="C02C507343B542F8A7A59DAA78F54974"/>
          </w:pPr>
          <w:r w:rsidRPr="0019047A">
            <w:rPr>
              <w:rStyle w:val="Tekstvantijdelijkeaanduiding"/>
            </w:rPr>
            <w:t>Kies een item.</w:t>
          </w:r>
        </w:p>
      </w:docPartBody>
    </w:docPart>
    <w:docPart>
      <w:docPartPr>
        <w:name w:val="3A1B6262EB564745B2697DBCE676E10B"/>
        <w:category>
          <w:name w:val="Algemeen"/>
          <w:gallery w:val="placeholder"/>
        </w:category>
        <w:types>
          <w:type w:val="bbPlcHdr"/>
        </w:types>
        <w:behaviors>
          <w:behavior w:val="content"/>
        </w:behaviors>
        <w:guid w:val="{D576ABB0-98C3-4A56-AC3C-F5DF68175846}"/>
      </w:docPartPr>
      <w:docPartBody>
        <w:p w:rsidR="00C96E36" w:rsidRDefault="00E875E2" w:rsidP="00E875E2">
          <w:pPr>
            <w:pStyle w:val="3A1B6262EB564745B2697DBCE676E10B"/>
          </w:pPr>
          <w:r w:rsidRPr="0019047A">
            <w:rPr>
              <w:rStyle w:val="Tekstvantijdelijkeaanduiding"/>
            </w:rPr>
            <w:t>Kies een item.</w:t>
          </w:r>
        </w:p>
      </w:docPartBody>
    </w:docPart>
    <w:docPart>
      <w:docPartPr>
        <w:name w:val="077F34C36E44427A8E52CFD8F98017A4"/>
        <w:category>
          <w:name w:val="Algemeen"/>
          <w:gallery w:val="placeholder"/>
        </w:category>
        <w:types>
          <w:type w:val="bbPlcHdr"/>
        </w:types>
        <w:behaviors>
          <w:behavior w:val="content"/>
        </w:behaviors>
        <w:guid w:val="{21A90054-0630-4640-A5BB-3E50D9147E34}"/>
      </w:docPartPr>
      <w:docPartBody>
        <w:p w:rsidR="00C96E36" w:rsidRDefault="00E875E2" w:rsidP="00E875E2">
          <w:pPr>
            <w:pStyle w:val="077F34C36E44427A8E52CFD8F98017A4"/>
          </w:pPr>
          <w:r w:rsidRPr="0019047A">
            <w:rPr>
              <w:rStyle w:val="Tekstvantijdelijkeaanduiding"/>
            </w:rPr>
            <w:t>Kies een item.</w:t>
          </w:r>
        </w:p>
      </w:docPartBody>
    </w:docPart>
    <w:docPart>
      <w:docPartPr>
        <w:name w:val="77DFD6A866764E9C905BA42CC94713AF"/>
        <w:category>
          <w:name w:val="Algemeen"/>
          <w:gallery w:val="placeholder"/>
        </w:category>
        <w:types>
          <w:type w:val="bbPlcHdr"/>
        </w:types>
        <w:behaviors>
          <w:behavior w:val="content"/>
        </w:behaviors>
        <w:guid w:val="{70CBDBCD-07DA-44BC-81DE-411AAB2D4CDD}"/>
      </w:docPartPr>
      <w:docPartBody>
        <w:p w:rsidR="00C96E36" w:rsidRDefault="00E875E2" w:rsidP="00E875E2">
          <w:pPr>
            <w:pStyle w:val="77DFD6A866764E9C905BA42CC94713AF"/>
          </w:pPr>
          <w:r w:rsidRPr="0019047A">
            <w:rPr>
              <w:rStyle w:val="Tekstvantijdelijkeaanduiding"/>
            </w:rPr>
            <w:t>Klik hier als u een datum wilt invoeren.</w:t>
          </w:r>
        </w:p>
      </w:docPartBody>
    </w:docPart>
    <w:docPart>
      <w:docPartPr>
        <w:name w:val="8ACC1127C3564C5198B849355E3A00CB"/>
        <w:category>
          <w:name w:val="Algemeen"/>
          <w:gallery w:val="placeholder"/>
        </w:category>
        <w:types>
          <w:type w:val="bbPlcHdr"/>
        </w:types>
        <w:behaviors>
          <w:behavior w:val="content"/>
        </w:behaviors>
        <w:guid w:val="{30A22C40-2D3E-4614-A245-9C0EB48772CE}"/>
      </w:docPartPr>
      <w:docPartBody>
        <w:p w:rsidR="00C96E36" w:rsidRDefault="00E875E2" w:rsidP="00E875E2">
          <w:pPr>
            <w:pStyle w:val="8ACC1127C3564C5198B849355E3A00CB"/>
          </w:pPr>
          <w:r w:rsidRPr="0019047A">
            <w:rPr>
              <w:rStyle w:val="Tekstvantijdelijkeaanduiding"/>
            </w:rPr>
            <w:t>Kies een item.</w:t>
          </w:r>
        </w:p>
      </w:docPartBody>
    </w:docPart>
    <w:docPart>
      <w:docPartPr>
        <w:name w:val="DCC00A99E3A94C4C8AB995744040BDC3"/>
        <w:category>
          <w:name w:val="Algemeen"/>
          <w:gallery w:val="placeholder"/>
        </w:category>
        <w:types>
          <w:type w:val="bbPlcHdr"/>
        </w:types>
        <w:behaviors>
          <w:behavior w:val="content"/>
        </w:behaviors>
        <w:guid w:val="{86F35806-707E-4919-A2A5-2A7587AA8F1E}"/>
      </w:docPartPr>
      <w:docPartBody>
        <w:p w:rsidR="00C96E36" w:rsidRDefault="00E875E2" w:rsidP="00E875E2">
          <w:pPr>
            <w:pStyle w:val="DCC00A99E3A94C4C8AB995744040BDC3"/>
          </w:pPr>
          <w:r w:rsidRPr="0019047A">
            <w:rPr>
              <w:rStyle w:val="Tekstvantijdelijkeaanduiding"/>
            </w:rPr>
            <w:t>Kies een item.</w:t>
          </w:r>
        </w:p>
      </w:docPartBody>
    </w:docPart>
    <w:docPart>
      <w:docPartPr>
        <w:name w:val="E8B28990624D4EBEB303BD64A4ECB349"/>
        <w:category>
          <w:name w:val="Algemeen"/>
          <w:gallery w:val="placeholder"/>
        </w:category>
        <w:types>
          <w:type w:val="bbPlcHdr"/>
        </w:types>
        <w:behaviors>
          <w:behavior w:val="content"/>
        </w:behaviors>
        <w:guid w:val="{5F69895A-3094-4DFE-A2FC-7D02E499AE0A}"/>
      </w:docPartPr>
      <w:docPartBody>
        <w:p w:rsidR="00C96E36" w:rsidRDefault="00E875E2" w:rsidP="00E875E2">
          <w:pPr>
            <w:pStyle w:val="E8B28990624D4EBEB303BD64A4ECB349"/>
          </w:pPr>
          <w:r w:rsidRPr="0019047A">
            <w:rPr>
              <w:rStyle w:val="Tekstvantijdelijkeaanduiding"/>
            </w:rPr>
            <w:t>Kies een item.</w:t>
          </w:r>
        </w:p>
      </w:docPartBody>
    </w:docPart>
    <w:docPart>
      <w:docPartPr>
        <w:name w:val="41DE10F91C1048969FA18D68565821E3"/>
        <w:category>
          <w:name w:val="Algemeen"/>
          <w:gallery w:val="placeholder"/>
        </w:category>
        <w:types>
          <w:type w:val="bbPlcHdr"/>
        </w:types>
        <w:behaviors>
          <w:behavior w:val="content"/>
        </w:behaviors>
        <w:guid w:val="{BD3C8C69-3CB5-4B62-AE50-20410C283259}"/>
      </w:docPartPr>
      <w:docPartBody>
        <w:p w:rsidR="00C96E36" w:rsidRDefault="00E875E2" w:rsidP="00E875E2">
          <w:pPr>
            <w:pStyle w:val="41DE10F91C1048969FA18D68565821E3"/>
          </w:pPr>
          <w:r w:rsidRPr="0019047A">
            <w:rPr>
              <w:rStyle w:val="Tekstvantijdelijkeaanduiding"/>
            </w:rPr>
            <w:t>Klik hier als u een datum wilt invoeren.</w:t>
          </w:r>
        </w:p>
      </w:docPartBody>
    </w:docPart>
    <w:docPart>
      <w:docPartPr>
        <w:name w:val="B3C194A8874143B4A6E1779CA7D4F77E"/>
        <w:category>
          <w:name w:val="Algemeen"/>
          <w:gallery w:val="placeholder"/>
        </w:category>
        <w:types>
          <w:type w:val="bbPlcHdr"/>
        </w:types>
        <w:behaviors>
          <w:behavior w:val="content"/>
        </w:behaviors>
        <w:guid w:val="{A02F2488-BFBB-403D-ACCB-26CF5667397E}"/>
      </w:docPartPr>
      <w:docPartBody>
        <w:p w:rsidR="00C96E36" w:rsidRDefault="00E875E2" w:rsidP="00E875E2">
          <w:pPr>
            <w:pStyle w:val="B3C194A8874143B4A6E1779CA7D4F77E"/>
          </w:pPr>
          <w:r w:rsidRPr="0019047A">
            <w:rPr>
              <w:rStyle w:val="Tekstvantijdelijkeaanduiding"/>
            </w:rPr>
            <w:t>Kies een item.</w:t>
          </w:r>
        </w:p>
      </w:docPartBody>
    </w:docPart>
    <w:docPart>
      <w:docPartPr>
        <w:name w:val="8FC4BC66C3DD444588AE4092AB111C47"/>
        <w:category>
          <w:name w:val="Algemeen"/>
          <w:gallery w:val="placeholder"/>
        </w:category>
        <w:types>
          <w:type w:val="bbPlcHdr"/>
        </w:types>
        <w:behaviors>
          <w:behavior w:val="content"/>
        </w:behaviors>
        <w:guid w:val="{F83A3924-9715-4C4A-82D7-486190F33153}"/>
      </w:docPartPr>
      <w:docPartBody>
        <w:p w:rsidR="00C96E36" w:rsidRDefault="00E875E2" w:rsidP="00E875E2">
          <w:pPr>
            <w:pStyle w:val="8FC4BC66C3DD444588AE4092AB111C47"/>
          </w:pPr>
          <w:r w:rsidRPr="0019047A">
            <w:rPr>
              <w:rStyle w:val="Tekstvantijdelijkeaanduiding"/>
            </w:rPr>
            <w:t>Kies een item.</w:t>
          </w:r>
        </w:p>
      </w:docPartBody>
    </w:docPart>
    <w:docPart>
      <w:docPartPr>
        <w:name w:val="DCB4604A8C7E45988C26C34A3B0BEE6E"/>
        <w:category>
          <w:name w:val="Algemeen"/>
          <w:gallery w:val="placeholder"/>
        </w:category>
        <w:types>
          <w:type w:val="bbPlcHdr"/>
        </w:types>
        <w:behaviors>
          <w:behavior w:val="content"/>
        </w:behaviors>
        <w:guid w:val="{8C0A999F-96BE-40D8-BFC3-6E37801003E5}"/>
      </w:docPartPr>
      <w:docPartBody>
        <w:p w:rsidR="00C96E36" w:rsidRDefault="00E875E2" w:rsidP="00E875E2">
          <w:pPr>
            <w:pStyle w:val="DCB4604A8C7E45988C26C34A3B0BEE6E"/>
          </w:pPr>
          <w:r w:rsidRPr="0019047A">
            <w:rPr>
              <w:rStyle w:val="Tekstvantijdelijkeaanduiding"/>
            </w:rPr>
            <w:t>Kies een item.</w:t>
          </w:r>
        </w:p>
      </w:docPartBody>
    </w:docPart>
    <w:docPart>
      <w:docPartPr>
        <w:name w:val="019948D3D1984C9F94109C13B6A0FC81"/>
        <w:category>
          <w:name w:val="Algemeen"/>
          <w:gallery w:val="placeholder"/>
        </w:category>
        <w:types>
          <w:type w:val="bbPlcHdr"/>
        </w:types>
        <w:behaviors>
          <w:behavior w:val="content"/>
        </w:behaviors>
        <w:guid w:val="{A08E43FC-7F79-4208-A2E4-6B0A66AD53AB}"/>
      </w:docPartPr>
      <w:docPartBody>
        <w:p w:rsidR="00C96E36" w:rsidRDefault="00E875E2" w:rsidP="00E875E2">
          <w:pPr>
            <w:pStyle w:val="019948D3D1984C9F94109C13B6A0FC81"/>
          </w:pPr>
          <w:r w:rsidRPr="0019047A">
            <w:rPr>
              <w:rStyle w:val="Tekstvantijdelijkeaanduiding"/>
            </w:rPr>
            <w:t>Klik hier als u een datum wilt invoeren.</w:t>
          </w:r>
        </w:p>
      </w:docPartBody>
    </w:docPart>
    <w:docPart>
      <w:docPartPr>
        <w:name w:val="5641CD2AAC9A4E3C9517FA2C4A798505"/>
        <w:category>
          <w:name w:val="Algemeen"/>
          <w:gallery w:val="placeholder"/>
        </w:category>
        <w:types>
          <w:type w:val="bbPlcHdr"/>
        </w:types>
        <w:behaviors>
          <w:behavior w:val="content"/>
        </w:behaviors>
        <w:guid w:val="{6768C459-45DD-426B-8222-F1CBD22220F9}"/>
      </w:docPartPr>
      <w:docPartBody>
        <w:p w:rsidR="00C96E36" w:rsidRDefault="00E875E2" w:rsidP="00E875E2">
          <w:pPr>
            <w:pStyle w:val="5641CD2AAC9A4E3C9517FA2C4A798505"/>
          </w:pPr>
          <w:r w:rsidRPr="0019047A">
            <w:rPr>
              <w:rStyle w:val="Tekstvantijdelijkeaanduiding"/>
            </w:rPr>
            <w:t>Kies een item.</w:t>
          </w:r>
        </w:p>
      </w:docPartBody>
    </w:docPart>
    <w:docPart>
      <w:docPartPr>
        <w:name w:val="AD5500637BE6415683008D4A865AD5BB"/>
        <w:category>
          <w:name w:val="Algemeen"/>
          <w:gallery w:val="placeholder"/>
        </w:category>
        <w:types>
          <w:type w:val="bbPlcHdr"/>
        </w:types>
        <w:behaviors>
          <w:behavior w:val="content"/>
        </w:behaviors>
        <w:guid w:val="{0D262394-3846-48FA-9ABA-862D5DD38AFC}"/>
      </w:docPartPr>
      <w:docPartBody>
        <w:p w:rsidR="00C96E36" w:rsidRDefault="00E875E2" w:rsidP="00E875E2">
          <w:pPr>
            <w:pStyle w:val="AD5500637BE6415683008D4A865AD5BB"/>
          </w:pPr>
          <w:r w:rsidRPr="0019047A">
            <w:rPr>
              <w:rStyle w:val="Tekstvantijdelijkeaanduiding"/>
            </w:rPr>
            <w:t>Kies een item.</w:t>
          </w:r>
        </w:p>
      </w:docPartBody>
    </w:docPart>
    <w:docPart>
      <w:docPartPr>
        <w:name w:val="AA3FA68FEA0940428F25019A4183742A"/>
        <w:category>
          <w:name w:val="Algemeen"/>
          <w:gallery w:val="placeholder"/>
        </w:category>
        <w:types>
          <w:type w:val="bbPlcHdr"/>
        </w:types>
        <w:behaviors>
          <w:behavior w:val="content"/>
        </w:behaviors>
        <w:guid w:val="{D2E0EFD0-31D6-4B9E-94A1-BA182BFB895D}"/>
      </w:docPartPr>
      <w:docPartBody>
        <w:p w:rsidR="00C96E36" w:rsidRDefault="00E875E2" w:rsidP="00E875E2">
          <w:pPr>
            <w:pStyle w:val="AA3FA68FEA0940428F25019A4183742A"/>
          </w:pPr>
          <w:r w:rsidRPr="0019047A">
            <w:rPr>
              <w:rStyle w:val="Tekstvantijdelijkeaanduiding"/>
            </w:rPr>
            <w:t>Kies een item.</w:t>
          </w:r>
        </w:p>
      </w:docPartBody>
    </w:docPart>
    <w:docPart>
      <w:docPartPr>
        <w:name w:val="DFB67303E2E84CC3971D5AC5B64347F4"/>
        <w:category>
          <w:name w:val="Algemeen"/>
          <w:gallery w:val="placeholder"/>
        </w:category>
        <w:types>
          <w:type w:val="bbPlcHdr"/>
        </w:types>
        <w:behaviors>
          <w:behavior w:val="content"/>
        </w:behaviors>
        <w:guid w:val="{A945A9AC-DAA5-41A7-BF5F-FBFE158B2C78}"/>
      </w:docPartPr>
      <w:docPartBody>
        <w:p w:rsidR="00C96E36" w:rsidRDefault="00E875E2" w:rsidP="00E875E2">
          <w:pPr>
            <w:pStyle w:val="DFB67303E2E84CC3971D5AC5B64347F4"/>
          </w:pPr>
          <w:r w:rsidRPr="0019047A">
            <w:rPr>
              <w:rStyle w:val="Tekstvantijdelijkeaanduiding"/>
            </w:rPr>
            <w:t>Klik hier als u een datum wilt invoeren.</w:t>
          </w:r>
        </w:p>
      </w:docPartBody>
    </w:docPart>
    <w:docPart>
      <w:docPartPr>
        <w:name w:val="BF9BDFA33F244D57885750DF9032E3C6"/>
        <w:category>
          <w:name w:val="Algemeen"/>
          <w:gallery w:val="placeholder"/>
        </w:category>
        <w:types>
          <w:type w:val="bbPlcHdr"/>
        </w:types>
        <w:behaviors>
          <w:behavior w:val="content"/>
        </w:behaviors>
        <w:guid w:val="{65026E69-4D6F-41F1-B477-0D7184A4D440}"/>
      </w:docPartPr>
      <w:docPartBody>
        <w:p w:rsidR="00C96E36" w:rsidRDefault="00E875E2" w:rsidP="00E875E2">
          <w:pPr>
            <w:pStyle w:val="BF9BDFA33F244D57885750DF9032E3C6"/>
          </w:pPr>
          <w:r w:rsidRPr="0019047A">
            <w:rPr>
              <w:rStyle w:val="Tekstvantijdelijkeaanduiding"/>
            </w:rPr>
            <w:t>Kies een item.</w:t>
          </w:r>
        </w:p>
      </w:docPartBody>
    </w:docPart>
    <w:docPart>
      <w:docPartPr>
        <w:name w:val="8252813270554834BD566EE516CD548D"/>
        <w:category>
          <w:name w:val="Algemeen"/>
          <w:gallery w:val="placeholder"/>
        </w:category>
        <w:types>
          <w:type w:val="bbPlcHdr"/>
        </w:types>
        <w:behaviors>
          <w:behavior w:val="content"/>
        </w:behaviors>
        <w:guid w:val="{80AB3883-A688-4C93-8548-7B04AA02CF53}"/>
      </w:docPartPr>
      <w:docPartBody>
        <w:p w:rsidR="00C96E36" w:rsidRDefault="00E875E2" w:rsidP="00E875E2">
          <w:pPr>
            <w:pStyle w:val="8252813270554834BD566EE516CD548D"/>
          </w:pPr>
          <w:r w:rsidRPr="0019047A">
            <w:rPr>
              <w:rStyle w:val="Tekstvantijdelijkeaanduiding"/>
            </w:rPr>
            <w:t>Kies een item.</w:t>
          </w:r>
        </w:p>
      </w:docPartBody>
    </w:docPart>
    <w:docPart>
      <w:docPartPr>
        <w:name w:val="CBF892A7A13343CD97282C057D62DFA9"/>
        <w:category>
          <w:name w:val="Algemeen"/>
          <w:gallery w:val="placeholder"/>
        </w:category>
        <w:types>
          <w:type w:val="bbPlcHdr"/>
        </w:types>
        <w:behaviors>
          <w:behavior w:val="content"/>
        </w:behaviors>
        <w:guid w:val="{47087B86-B3A8-4654-9953-D8A940BC49AB}"/>
      </w:docPartPr>
      <w:docPartBody>
        <w:p w:rsidR="00C96E36" w:rsidRDefault="00E875E2" w:rsidP="00E875E2">
          <w:pPr>
            <w:pStyle w:val="CBF892A7A13343CD97282C057D62DFA9"/>
          </w:pPr>
          <w:r w:rsidRPr="0019047A">
            <w:rPr>
              <w:rStyle w:val="Tekstvantijdelijkeaanduiding"/>
            </w:rPr>
            <w:t>Kies een item.</w:t>
          </w:r>
        </w:p>
      </w:docPartBody>
    </w:docPart>
    <w:docPart>
      <w:docPartPr>
        <w:name w:val="11C93F0B8E5844909BCE1B391A80457A"/>
        <w:category>
          <w:name w:val="Algemeen"/>
          <w:gallery w:val="placeholder"/>
        </w:category>
        <w:types>
          <w:type w:val="bbPlcHdr"/>
        </w:types>
        <w:behaviors>
          <w:behavior w:val="content"/>
        </w:behaviors>
        <w:guid w:val="{CBACEDAB-1A32-4705-9766-3A46F4C9D0D7}"/>
      </w:docPartPr>
      <w:docPartBody>
        <w:p w:rsidR="00C96E36" w:rsidRDefault="00E875E2" w:rsidP="00E875E2">
          <w:pPr>
            <w:pStyle w:val="11C93F0B8E5844909BCE1B391A80457A"/>
          </w:pPr>
          <w:r w:rsidRPr="0019047A">
            <w:rPr>
              <w:rStyle w:val="Tekstvantijdelijkeaanduiding"/>
            </w:rPr>
            <w:t>Klik hier als u een datum wilt invoeren.</w:t>
          </w:r>
        </w:p>
      </w:docPartBody>
    </w:docPart>
    <w:docPart>
      <w:docPartPr>
        <w:name w:val="DEDF4BBE0E0644C89F7FCD541F5C79DA"/>
        <w:category>
          <w:name w:val="Algemeen"/>
          <w:gallery w:val="placeholder"/>
        </w:category>
        <w:types>
          <w:type w:val="bbPlcHdr"/>
        </w:types>
        <w:behaviors>
          <w:behavior w:val="content"/>
        </w:behaviors>
        <w:guid w:val="{41889A12-931B-423C-9322-86FAC3E6DA35}"/>
      </w:docPartPr>
      <w:docPartBody>
        <w:p w:rsidR="00C96E36" w:rsidRDefault="00E875E2" w:rsidP="00E875E2">
          <w:pPr>
            <w:pStyle w:val="DEDF4BBE0E0644C89F7FCD541F5C79DA"/>
          </w:pPr>
          <w:r w:rsidRPr="0019047A">
            <w:rPr>
              <w:rStyle w:val="Tekstvantijdelijkeaanduiding"/>
            </w:rPr>
            <w:t>Kies een item.</w:t>
          </w:r>
        </w:p>
      </w:docPartBody>
    </w:docPart>
    <w:docPart>
      <w:docPartPr>
        <w:name w:val="7F2B203089864071AD7B2CA373EFB3A3"/>
        <w:category>
          <w:name w:val="Algemeen"/>
          <w:gallery w:val="placeholder"/>
        </w:category>
        <w:types>
          <w:type w:val="bbPlcHdr"/>
        </w:types>
        <w:behaviors>
          <w:behavior w:val="content"/>
        </w:behaviors>
        <w:guid w:val="{7991FF26-A07A-43C9-90A8-24375F767728}"/>
      </w:docPartPr>
      <w:docPartBody>
        <w:p w:rsidR="00C96E36" w:rsidRDefault="00E875E2" w:rsidP="00E875E2">
          <w:pPr>
            <w:pStyle w:val="7F2B203089864071AD7B2CA373EFB3A3"/>
          </w:pPr>
          <w:r w:rsidRPr="0019047A">
            <w:rPr>
              <w:rStyle w:val="Tekstvantijdelijkeaanduiding"/>
            </w:rPr>
            <w:t>Kies een item.</w:t>
          </w:r>
        </w:p>
      </w:docPartBody>
    </w:docPart>
    <w:docPart>
      <w:docPartPr>
        <w:name w:val="D427F6BA75C544D79520899163E9C683"/>
        <w:category>
          <w:name w:val="Algemeen"/>
          <w:gallery w:val="placeholder"/>
        </w:category>
        <w:types>
          <w:type w:val="bbPlcHdr"/>
        </w:types>
        <w:behaviors>
          <w:behavior w:val="content"/>
        </w:behaviors>
        <w:guid w:val="{BA65C4C4-D3FF-46B9-A739-DB37B0571954}"/>
      </w:docPartPr>
      <w:docPartBody>
        <w:p w:rsidR="00C96E36" w:rsidRDefault="00E875E2" w:rsidP="00E875E2">
          <w:pPr>
            <w:pStyle w:val="D427F6BA75C544D79520899163E9C683"/>
          </w:pPr>
          <w:r w:rsidRPr="0019047A">
            <w:rPr>
              <w:rStyle w:val="Tekstvantijdelijkeaanduiding"/>
            </w:rPr>
            <w:t>Kies een item.</w:t>
          </w:r>
        </w:p>
      </w:docPartBody>
    </w:docPart>
    <w:docPart>
      <w:docPartPr>
        <w:name w:val="E0326AA73361449B83D8654E98F2B582"/>
        <w:category>
          <w:name w:val="Algemeen"/>
          <w:gallery w:val="placeholder"/>
        </w:category>
        <w:types>
          <w:type w:val="bbPlcHdr"/>
        </w:types>
        <w:behaviors>
          <w:behavior w:val="content"/>
        </w:behaviors>
        <w:guid w:val="{141F093B-79AF-4338-854C-D33217255F47}"/>
      </w:docPartPr>
      <w:docPartBody>
        <w:p w:rsidR="00C96E36" w:rsidRDefault="00E875E2" w:rsidP="00E875E2">
          <w:pPr>
            <w:pStyle w:val="E0326AA73361449B83D8654E98F2B582"/>
          </w:pPr>
          <w:r w:rsidRPr="0019047A">
            <w:rPr>
              <w:rStyle w:val="Tekstvantijdelijkeaanduiding"/>
            </w:rPr>
            <w:t>Klik hier als u een datum wilt invoeren.</w:t>
          </w:r>
        </w:p>
      </w:docPartBody>
    </w:docPart>
    <w:docPart>
      <w:docPartPr>
        <w:name w:val="C90DCBE6B8044FD1B0EE1902E97BC730"/>
        <w:category>
          <w:name w:val="Algemeen"/>
          <w:gallery w:val="placeholder"/>
        </w:category>
        <w:types>
          <w:type w:val="bbPlcHdr"/>
        </w:types>
        <w:behaviors>
          <w:behavior w:val="content"/>
        </w:behaviors>
        <w:guid w:val="{294C4D79-F77F-43D4-9626-1A684ABAAD99}"/>
      </w:docPartPr>
      <w:docPartBody>
        <w:p w:rsidR="00C96E36" w:rsidRDefault="00E875E2" w:rsidP="00E875E2">
          <w:pPr>
            <w:pStyle w:val="C90DCBE6B8044FD1B0EE1902E97BC730"/>
          </w:pPr>
          <w:r w:rsidRPr="0019047A">
            <w:rPr>
              <w:rStyle w:val="Tekstvantijdelijkeaanduiding"/>
            </w:rPr>
            <w:t>Kies een item.</w:t>
          </w:r>
        </w:p>
      </w:docPartBody>
    </w:docPart>
    <w:docPart>
      <w:docPartPr>
        <w:name w:val="9C825725122043D78DF599FC94A9F80B"/>
        <w:category>
          <w:name w:val="Algemeen"/>
          <w:gallery w:val="placeholder"/>
        </w:category>
        <w:types>
          <w:type w:val="bbPlcHdr"/>
        </w:types>
        <w:behaviors>
          <w:behavior w:val="content"/>
        </w:behaviors>
        <w:guid w:val="{8689B224-CB9D-48B5-99EE-562E559B9DB0}"/>
      </w:docPartPr>
      <w:docPartBody>
        <w:p w:rsidR="00C96E36" w:rsidRDefault="00E875E2" w:rsidP="00E875E2">
          <w:pPr>
            <w:pStyle w:val="9C825725122043D78DF599FC94A9F80B"/>
          </w:pPr>
          <w:r w:rsidRPr="0019047A">
            <w:rPr>
              <w:rStyle w:val="Tekstvantijdelijkeaanduiding"/>
            </w:rPr>
            <w:t>Kies een item.</w:t>
          </w:r>
        </w:p>
      </w:docPartBody>
    </w:docPart>
    <w:docPart>
      <w:docPartPr>
        <w:name w:val="9C8AD2C482BB41109F97EBE7002963BA"/>
        <w:category>
          <w:name w:val="Algemeen"/>
          <w:gallery w:val="placeholder"/>
        </w:category>
        <w:types>
          <w:type w:val="bbPlcHdr"/>
        </w:types>
        <w:behaviors>
          <w:behavior w:val="content"/>
        </w:behaviors>
        <w:guid w:val="{9BB5B6A9-7A1A-421F-B2FD-40427E9A3DB2}"/>
      </w:docPartPr>
      <w:docPartBody>
        <w:p w:rsidR="00C96E36" w:rsidRDefault="00E875E2" w:rsidP="00E875E2">
          <w:pPr>
            <w:pStyle w:val="9C8AD2C482BB41109F97EBE7002963BA"/>
          </w:pPr>
          <w:r w:rsidRPr="0019047A">
            <w:rPr>
              <w:rStyle w:val="Tekstvantijdelijkeaanduiding"/>
            </w:rPr>
            <w:t>Kies een item.</w:t>
          </w:r>
        </w:p>
      </w:docPartBody>
    </w:docPart>
    <w:docPart>
      <w:docPartPr>
        <w:name w:val="DABAAB47CD8E4F61A49F4989D5B92355"/>
        <w:category>
          <w:name w:val="Algemeen"/>
          <w:gallery w:val="placeholder"/>
        </w:category>
        <w:types>
          <w:type w:val="bbPlcHdr"/>
        </w:types>
        <w:behaviors>
          <w:behavior w:val="content"/>
        </w:behaviors>
        <w:guid w:val="{72B214E3-75BA-429F-8772-6439DFA84C61}"/>
      </w:docPartPr>
      <w:docPartBody>
        <w:p w:rsidR="00C96E36" w:rsidRDefault="00E875E2" w:rsidP="00E875E2">
          <w:pPr>
            <w:pStyle w:val="DABAAB47CD8E4F61A49F4989D5B92355"/>
          </w:pPr>
          <w:r w:rsidRPr="0019047A">
            <w:rPr>
              <w:rStyle w:val="Tekstvantijdelijkeaanduiding"/>
            </w:rPr>
            <w:t>Klik hier als u een datum wilt invoeren.</w:t>
          </w:r>
        </w:p>
      </w:docPartBody>
    </w:docPart>
    <w:docPart>
      <w:docPartPr>
        <w:name w:val="93FF45E3757A439FA6047A35F0ACD610"/>
        <w:category>
          <w:name w:val="Algemeen"/>
          <w:gallery w:val="placeholder"/>
        </w:category>
        <w:types>
          <w:type w:val="bbPlcHdr"/>
        </w:types>
        <w:behaviors>
          <w:behavior w:val="content"/>
        </w:behaviors>
        <w:guid w:val="{90332EFA-3CC9-492F-BE61-27D5F8039D45}"/>
      </w:docPartPr>
      <w:docPartBody>
        <w:p w:rsidR="00C96E36" w:rsidRDefault="00E875E2" w:rsidP="00E875E2">
          <w:pPr>
            <w:pStyle w:val="93FF45E3757A439FA6047A35F0ACD610"/>
          </w:pPr>
          <w:r w:rsidRPr="0019047A">
            <w:rPr>
              <w:rStyle w:val="Tekstvantijdelijkeaanduiding"/>
            </w:rPr>
            <w:t>Kies een item.</w:t>
          </w:r>
        </w:p>
      </w:docPartBody>
    </w:docPart>
    <w:docPart>
      <w:docPartPr>
        <w:name w:val="A70374DE94A24C31AC95707D8E0868A1"/>
        <w:category>
          <w:name w:val="Algemeen"/>
          <w:gallery w:val="placeholder"/>
        </w:category>
        <w:types>
          <w:type w:val="bbPlcHdr"/>
        </w:types>
        <w:behaviors>
          <w:behavior w:val="content"/>
        </w:behaviors>
        <w:guid w:val="{8AC155AA-BFFC-4D03-8267-FED608ED292D}"/>
      </w:docPartPr>
      <w:docPartBody>
        <w:p w:rsidR="00C96E36" w:rsidRDefault="00E875E2" w:rsidP="00E875E2">
          <w:pPr>
            <w:pStyle w:val="A70374DE94A24C31AC95707D8E0868A1"/>
          </w:pPr>
          <w:r w:rsidRPr="0019047A">
            <w:rPr>
              <w:rStyle w:val="Tekstvantijdelijkeaanduiding"/>
            </w:rPr>
            <w:t>Kies een item.</w:t>
          </w:r>
        </w:p>
      </w:docPartBody>
    </w:docPart>
    <w:docPart>
      <w:docPartPr>
        <w:name w:val="8B340C6C814F4130935CF5EFC8359536"/>
        <w:category>
          <w:name w:val="Algemeen"/>
          <w:gallery w:val="placeholder"/>
        </w:category>
        <w:types>
          <w:type w:val="bbPlcHdr"/>
        </w:types>
        <w:behaviors>
          <w:behavior w:val="content"/>
        </w:behaviors>
        <w:guid w:val="{260B0490-B384-4749-92F7-AFC52AB8BD74}"/>
      </w:docPartPr>
      <w:docPartBody>
        <w:p w:rsidR="00C96E36" w:rsidRDefault="00E875E2" w:rsidP="00E875E2">
          <w:pPr>
            <w:pStyle w:val="8B340C6C814F4130935CF5EFC8359536"/>
          </w:pPr>
          <w:r w:rsidRPr="0019047A">
            <w:rPr>
              <w:rStyle w:val="Tekstvantijdelijkeaanduiding"/>
            </w:rPr>
            <w:t>Kies een item.</w:t>
          </w:r>
        </w:p>
      </w:docPartBody>
    </w:docPart>
    <w:docPart>
      <w:docPartPr>
        <w:name w:val="A9B096523C9D48718696BFFF83D578D0"/>
        <w:category>
          <w:name w:val="Algemeen"/>
          <w:gallery w:val="placeholder"/>
        </w:category>
        <w:types>
          <w:type w:val="bbPlcHdr"/>
        </w:types>
        <w:behaviors>
          <w:behavior w:val="content"/>
        </w:behaviors>
        <w:guid w:val="{3CABDBB2-B6EB-4579-AA5C-B416EB94C29A}"/>
      </w:docPartPr>
      <w:docPartBody>
        <w:p w:rsidR="00C96E36" w:rsidRDefault="00E875E2" w:rsidP="00E875E2">
          <w:pPr>
            <w:pStyle w:val="A9B096523C9D48718696BFFF83D578D0"/>
          </w:pPr>
          <w:r w:rsidRPr="0019047A">
            <w:rPr>
              <w:rStyle w:val="Tekstvantijdelijkeaanduiding"/>
            </w:rPr>
            <w:t>Klik hier als u een datum wilt invoeren.</w:t>
          </w:r>
        </w:p>
      </w:docPartBody>
    </w:docPart>
    <w:docPart>
      <w:docPartPr>
        <w:name w:val="DA918DB6C8274BB1A984276AEC68582B"/>
        <w:category>
          <w:name w:val="Algemeen"/>
          <w:gallery w:val="placeholder"/>
        </w:category>
        <w:types>
          <w:type w:val="bbPlcHdr"/>
        </w:types>
        <w:behaviors>
          <w:behavior w:val="content"/>
        </w:behaviors>
        <w:guid w:val="{77470010-76D7-4CF4-8B39-1291C149252E}"/>
      </w:docPartPr>
      <w:docPartBody>
        <w:p w:rsidR="00C96E36" w:rsidRDefault="00E875E2" w:rsidP="00E875E2">
          <w:pPr>
            <w:pStyle w:val="DA918DB6C8274BB1A984276AEC68582B"/>
          </w:pPr>
          <w:r w:rsidRPr="0019047A">
            <w:rPr>
              <w:rStyle w:val="Tekstvantijdelijkeaanduiding"/>
            </w:rPr>
            <w:t>Kies een item.</w:t>
          </w:r>
        </w:p>
      </w:docPartBody>
    </w:docPart>
    <w:docPart>
      <w:docPartPr>
        <w:name w:val="471597DC08B0469C99089EDE1819A820"/>
        <w:category>
          <w:name w:val="Algemeen"/>
          <w:gallery w:val="placeholder"/>
        </w:category>
        <w:types>
          <w:type w:val="bbPlcHdr"/>
        </w:types>
        <w:behaviors>
          <w:behavior w:val="content"/>
        </w:behaviors>
        <w:guid w:val="{D8616116-B5D4-4E64-92B1-8285BCE06B2C}"/>
      </w:docPartPr>
      <w:docPartBody>
        <w:p w:rsidR="00C96E36" w:rsidRDefault="00E875E2" w:rsidP="00E875E2">
          <w:pPr>
            <w:pStyle w:val="471597DC08B0469C99089EDE1819A820"/>
          </w:pPr>
          <w:r w:rsidRPr="0019047A">
            <w:rPr>
              <w:rStyle w:val="Tekstvantijdelijkeaanduiding"/>
            </w:rPr>
            <w:t>Kies een item.</w:t>
          </w:r>
        </w:p>
      </w:docPartBody>
    </w:docPart>
    <w:docPart>
      <w:docPartPr>
        <w:name w:val="2FEC037F0961453A8AA5936475A23679"/>
        <w:category>
          <w:name w:val="Algemeen"/>
          <w:gallery w:val="placeholder"/>
        </w:category>
        <w:types>
          <w:type w:val="bbPlcHdr"/>
        </w:types>
        <w:behaviors>
          <w:behavior w:val="content"/>
        </w:behaviors>
        <w:guid w:val="{D270677F-DFB8-4B3B-96FA-C978C4AAED61}"/>
      </w:docPartPr>
      <w:docPartBody>
        <w:p w:rsidR="00C96E36" w:rsidRDefault="00E875E2" w:rsidP="00E875E2">
          <w:pPr>
            <w:pStyle w:val="2FEC037F0961453A8AA5936475A23679"/>
          </w:pPr>
          <w:r w:rsidRPr="0019047A">
            <w:rPr>
              <w:rStyle w:val="Tekstvantijdelijkeaanduiding"/>
            </w:rPr>
            <w:t>Kies een item.</w:t>
          </w:r>
        </w:p>
      </w:docPartBody>
    </w:docPart>
    <w:docPart>
      <w:docPartPr>
        <w:name w:val="CD7D177A9EAC4EA0A0BBEBF8B202F927"/>
        <w:category>
          <w:name w:val="Algemeen"/>
          <w:gallery w:val="placeholder"/>
        </w:category>
        <w:types>
          <w:type w:val="bbPlcHdr"/>
        </w:types>
        <w:behaviors>
          <w:behavior w:val="content"/>
        </w:behaviors>
        <w:guid w:val="{C1AE6CF1-6EF4-4E64-987D-B59F3626C214}"/>
      </w:docPartPr>
      <w:docPartBody>
        <w:p w:rsidR="00C96E36" w:rsidRDefault="00E875E2" w:rsidP="00E875E2">
          <w:pPr>
            <w:pStyle w:val="CD7D177A9EAC4EA0A0BBEBF8B202F927"/>
          </w:pPr>
          <w:r w:rsidRPr="0019047A">
            <w:rPr>
              <w:rStyle w:val="Tekstvantijdelijkeaanduiding"/>
            </w:rPr>
            <w:t>Klik hier als u een datum wilt invoeren.</w:t>
          </w:r>
        </w:p>
      </w:docPartBody>
    </w:docPart>
    <w:docPart>
      <w:docPartPr>
        <w:name w:val="FDCB8CAF79C249E9A8C8A977B53B212E"/>
        <w:category>
          <w:name w:val="Algemeen"/>
          <w:gallery w:val="placeholder"/>
        </w:category>
        <w:types>
          <w:type w:val="bbPlcHdr"/>
        </w:types>
        <w:behaviors>
          <w:behavior w:val="content"/>
        </w:behaviors>
        <w:guid w:val="{6BB74A4F-FA1F-4945-8074-85F14955D055}"/>
      </w:docPartPr>
      <w:docPartBody>
        <w:p w:rsidR="00C96E36" w:rsidRDefault="00E875E2" w:rsidP="00E875E2">
          <w:pPr>
            <w:pStyle w:val="FDCB8CAF79C249E9A8C8A977B53B212E"/>
          </w:pPr>
          <w:r w:rsidRPr="0019047A">
            <w:rPr>
              <w:rStyle w:val="Tekstvantijdelijkeaanduiding"/>
            </w:rPr>
            <w:t>Kies een item.</w:t>
          </w:r>
        </w:p>
      </w:docPartBody>
    </w:docPart>
    <w:docPart>
      <w:docPartPr>
        <w:name w:val="4F6040543CA248FDA7ABD4020010FCC3"/>
        <w:category>
          <w:name w:val="Algemeen"/>
          <w:gallery w:val="placeholder"/>
        </w:category>
        <w:types>
          <w:type w:val="bbPlcHdr"/>
        </w:types>
        <w:behaviors>
          <w:behavior w:val="content"/>
        </w:behaviors>
        <w:guid w:val="{807E647F-A4C6-4F2C-99BB-2A4F91E37E71}"/>
      </w:docPartPr>
      <w:docPartBody>
        <w:p w:rsidR="00C96E36" w:rsidRDefault="00E875E2" w:rsidP="00E875E2">
          <w:pPr>
            <w:pStyle w:val="4F6040543CA248FDA7ABD4020010FCC3"/>
          </w:pPr>
          <w:r w:rsidRPr="0019047A">
            <w:rPr>
              <w:rStyle w:val="Tekstvantijdelijkeaanduiding"/>
            </w:rPr>
            <w:t>Kies een item.</w:t>
          </w:r>
        </w:p>
      </w:docPartBody>
    </w:docPart>
    <w:docPart>
      <w:docPartPr>
        <w:name w:val="5754CCFE6EB9485D976EFEA76E0B6D6F"/>
        <w:category>
          <w:name w:val="Algemeen"/>
          <w:gallery w:val="placeholder"/>
        </w:category>
        <w:types>
          <w:type w:val="bbPlcHdr"/>
        </w:types>
        <w:behaviors>
          <w:behavior w:val="content"/>
        </w:behaviors>
        <w:guid w:val="{0A272EB2-5FB3-43DF-893B-99859C3BA881}"/>
      </w:docPartPr>
      <w:docPartBody>
        <w:p w:rsidR="00C96E36" w:rsidRDefault="00E875E2" w:rsidP="00E875E2">
          <w:pPr>
            <w:pStyle w:val="5754CCFE6EB9485D976EFEA76E0B6D6F"/>
          </w:pPr>
          <w:r w:rsidRPr="0019047A">
            <w:rPr>
              <w:rStyle w:val="Tekstvantijdelijkeaanduiding"/>
            </w:rPr>
            <w:t>Kies een item.</w:t>
          </w:r>
        </w:p>
      </w:docPartBody>
    </w:docPart>
    <w:docPart>
      <w:docPartPr>
        <w:name w:val="3270B98B2AF647B5993E3C7793248B94"/>
        <w:category>
          <w:name w:val="Algemeen"/>
          <w:gallery w:val="placeholder"/>
        </w:category>
        <w:types>
          <w:type w:val="bbPlcHdr"/>
        </w:types>
        <w:behaviors>
          <w:behavior w:val="content"/>
        </w:behaviors>
        <w:guid w:val="{3560A4D1-F73B-4F0B-ABAF-787DE4FFB18B}"/>
      </w:docPartPr>
      <w:docPartBody>
        <w:p w:rsidR="00C96E36" w:rsidRDefault="00E875E2" w:rsidP="00E875E2">
          <w:pPr>
            <w:pStyle w:val="3270B98B2AF647B5993E3C7793248B94"/>
          </w:pPr>
          <w:r w:rsidRPr="0019047A">
            <w:rPr>
              <w:rStyle w:val="Tekstvantijdelijkeaanduiding"/>
            </w:rPr>
            <w:t>Klik hier als u een datum wilt invoeren.</w:t>
          </w:r>
        </w:p>
      </w:docPartBody>
    </w:docPart>
    <w:docPart>
      <w:docPartPr>
        <w:name w:val="D1573DCCD7A445539B685A0DD3E778A2"/>
        <w:category>
          <w:name w:val="Algemeen"/>
          <w:gallery w:val="placeholder"/>
        </w:category>
        <w:types>
          <w:type w:val="bbPlcHdr"/>
        </w:types>
        <w:behaviors>
          <w:behavior w:val="content"/>
        </w:behaviors>
        <w:guid w:val="{2B9C4B81-29E1-472F-98EE-F884EC42DA3C}"/>
      </w:docPartPr>
      <w:docPartBody>
        <w:p w:rsidR="00C96E36" w:rsidRDefault="00E875E2" w:rsidP="00E875E2">
          <w:pPr>
            <w:pStyle w:val="D1573DCCD7A445539B685A0DD3E778A2"/>
          </w:pPr>
          <w:r w:rsidRPr="0019047A">
            <w:rPr>
              <w:rStyle w:val="Tekstvantijdelijkeaanduiding"/>
            </w:rPr>
            <w:t>Kies een item.</w:t>
          </w:r>
        </w:p>
      </w:docPartBody>
    </w:docPart>
    <w:docPart>
      <w:docPartPr>
        <w:name w:val="FDDD50002B3D41C89835F63E016B419C"/>
        <w:category>
          <w:name w:val="Algemeen"/>
          <w:gallery w:val="placeholder"/>
        </w:category>
        <w:types>
          <w:type w:val="bbPlcHdr"/>
        </w:types>
        <w:behaviors>
          <w:behavior w:val="content"/>
        </w:behaviors>
        <w:guid w:val="{06F91A1E-DCFF-418B-8873-8A136DB5AED3}"/>
      </w:docPartPr>
      <w:docPartBody>
        <w:p w:rsidR="00C96E36" w:rsidRDefault="00E875E2" w:rsidP="00E875E2">
          <w:pPr>
            <w:pStyle w:val="FDDD50002B3D41C89835F63E016B419C"/>
          </w:pPr>
          <w:r w:rsidRPr="0019047A">
            <w:rPr>
              <w:rStyle w:val="Tekstvantijdelijkeaanduiding"/>
            </w:rPr>
            <w:t>Kies een item.</w:t>
          </w:r>
        </w:p>
      </w:docPartBody>
    </w:docPart>
    <w:docPart>
      <w:docPartPr>
        <w:name w:val="D3E46C4CBD1246629249E23C1B8DAF33"/>
        <w:category>
          <w:name w:val="Algemeen"/>
          <w:gallery w:val="placeholder"/>
        </w:category>
        <w:types>
          <w:type w:val="bbPlcHdr"/>
        </w:types>
        <w:behaviors>
          <w:behavior w:val="content"/>
        </w:behaviors>
        <w:guid w:val="{6B4010CD-D014-4769-8566-A40FB200F49E}"/>
      </w:docPartPr>
      <w:docPartBody>
        <w:p w:rsidR="00C96E36" w:rsidRDefault="00E875E2" w:rsidP="00E875E2">
          <w:pPr>
            <w:pStyle w:val="D3E46C4CBD1246629249E23C1B8DAF33"/>
          </w:pPr>
          <w:r w:rsidRPr="0019047A">
            <w:rPr>
              <w:rStyle w:val="Tekstvantijdelijkeaanduiding"/>
            </w:rPr>
            <w:t>Kies een item.</w:t>
          </w:r>
        </w:p>
      </w:docPartBody>
    </w:docPart>
    <w:docPart>
      <w:docPartPr>
        <w:name w:val="379D2B8BECC74443B766D0BE468261B3"/>
        <w:category>
          <w:name w:val="Algemeen"/>
          <w:gallery w:val="placeholder"/>
        </w:category>
        <w:types>
          <w:type w:val="bbPlcHdr"/>
        </w:types>
        <w:behaviors>
          <w:behavior w:val="content"/>
        </w:behaviors>
        <w:guid w:val="{7AD87D6D-5CA6-4917-9EFC-9F944FAD31AE}"/>
      </w:docPartPr>
      <w:docPartBody>
        <w:p w:rsidR="00C96E36" w:rsidRDefault="00E875E2" w:rsidP="00E875E2">
          <w:pPr>
            <w:pStyle w:val="379D2B8BECC74443B766D0BE468261B3"/>
          </w:pPr>
          <w:r w:rsidRPr="0019047A">
            <w:rPr>
              <w:rStyle w:val="Tekstvantijdelijkeaanduiding"/>
            </w:rPr>
            <w:t>Klik hier als u een datum wilt invoeren.</w:t>
          </w:r>
        </w:p>
      </w:docPartBody>
    </w:docPart>
    <w:docPart>
      <w:docPartPr>
        <w:name w:val="F3CF174F6F374A37AA4B5425F470CC4D"/>
        <w:category>
          <w:name w:val="Algemeen"/>
          <w:gallery w:val="placeholder"/>
        </w:category>
        <w:types>
          <w:type w:val="bbPlcHdr"/>
        </w:types>
        <w:behaviors>
          <w:behavior w:val="content"/>
        </w:behaviors>
        <w:guid w:val="{6175143F-1E07-46C6-B8D6-1ADA6A12B722}"/>
      </w:docPartPr>
      <w:docPartBody>
        <w:p w:rsidR="00C96E36" w:rsidRDefault="00E875E2" w:rsidP="00E875E2">
          <w:pPr>
            <w:pStyle w:val="F3CF174F6F374A37AA4B5425F470CC4D"/>
          </w:pPr>
          <w:r w:rsidRPr="0019047A">
            <w:rPr>
              <w:rStyle w:val="Tekstvantijdelijkeaanduiding"/>
            </w:rPr>
            <w:t>Kies een item.</w:t>
          </w:r>
        </w:p>
      </w:docPartBody>
    </w:docPart>
    <w:docPart>
      <w:docPartPr>
        <w:name w:val="4C71ADE163DD4B58AC545EFC003707A1"/>
        <w:category>
          <w:name w:val="Algemeen"/>
          <w:gallery w:val="placeholder"/>
        </w:category>
        <w:types>
          <w:type w:val="bbPlcHdr"/>
        </w:types>
        <w:behaviors>
          <w:behavior w:val="content"/>
        </w:behaviors>
        <w:guid w:val="{6877A9BA-ED11-40B8-A144-17D9584C6B72}"/>
      </w:docPartPr>
      <w:docPartBody>
        <w:p w:rsidR="00C96E36" w:rsidRDefault="00E875E2" w:rsidP="00E875E2">
          <w:pPr>
            <w:pStyle w:val="4C71ADE163DD4B58AC545EFC003707A1"/>
          </w:pPr>
          <w:r w:rsidRPr="0019047A">
            <w:rPr>
              <w:rStyle w:val="Tekstvantijdelijkeaanduiding"/>
            </w:rPr>
            <w:t>Kies een item.</w:t>
          </w:r>
        </w:p>
      </w:docPartBody>
    </w:docPart>
    <w:docPart>
      <w:docPartPr>
        <w:name w:val="3D0D37B6E8D14ABBB64DD399122E263D"/>
        <w:category>
          <w:name w:val="Algemeen"/>
          <w:gallery w:val="placeholder"/>
        </w:category>
        <w:types>
          <w:type w:val="bbPlcHdr"/>
        </w:types>
        <w:behaviors>
          <w:behavior w:val="content"/>
        </w:behaviors>
        <w:guid w:val="{19FDAF66-9F73-42DA-A928-69BDB2457E8A}"/>
      </w:docPartPr>
      <w:docPartBody>
        <w:p w:rsidR="00C96E36" w:rsidRDefault="00E875E2" w:rsidP="00E875E2">
          <w:pPr>
            <w:pStyle w:val="3D0D37B6E8D14ABBB64DD399122E263D"/>
          </w:pPr>
          <w:r w:rsidRPr="0019047A">
            <w:rPr>
              <w:rStyle w:val="Tekstvantijdelijkeaanduiding"/>
            </w:rPr>
            <w:t>Kies een item.</w:t>
          </w:r>
        </w:p>
      </w:docPartBody>
    </w:docPart>
    <w:docPart>
      <w:docPartPr>
        <w:name w:val="1000EDB6E0564140BDFE22AA21575F71"/>
        <w:category>
          <w:name w:val="Algemeen"/>
          <w:gallery w:val="placeholder"/>
        </w:category>
        <w:types>
          <w:type w:val="bbPlcHdr"/>
        </w:types>
        <w:behaviors>
          <w:behavior w:val="content"/>
        </w:behaviors>
        <w:guid w:val="{7FF37FFA-562B-4989-ABCB-096A4744B3BD}"/>
      </w:docPartPr>
      <w:docPartBody>
        <w:p w:rsidR="00C96E36" w:rsidRDefault="00E875E2" w:rsidP="00E875E2">
          <w:pPr>
            <w:pStyle w:val="1000EDB6E0564140BDFE22AA21575F71"/>
          </w:pPr>
          <w:r w:rsidRPr="0019047A">
            <w:rPr>
              <w:rStyle w:val="Tekstvantijdelijkeaanduiding"/>
            </w:rPr>
            <w:t>Klik hier als u een datum wilt invoeren.</w:t>
          </w:r>
        </w:p>
      </w:docPartBody>
    </w:docPart>
    <w:docPart>
      <w:docPartPr>
        <w:name w:val="C09553614B124C22808751D922F32D69"/>
        <w:category>
          <w:name w:val="Algemeen"/>
          <w:gallery w:val="placeholder"/>
        </w:category>
        <w:types>
          <w:type w:val="bbPlcHdr"/>
        </w:types>
        <w:behaviors>
          <w:behavior w:val="content"/>
        </w:behaviors>
        <w:guid w:val="{1D57F03E-96AA-4A84-B000-B1B6961FA85A}"/>
      </w:docPartPr>
      <w:docPartBody>
        <w:p w:rsidR="00C96E36" w:rsidRDefault="00E875E2" w:rsidP="00E875E2">
          <w:pPr>
            <w:pStyle w:val="C09553614B124C22808751D922F32D69"/>
          </w:pPr>
          <w:r w:rsidRPr="0019047A">
            <w:rPr>
              <w:rStyle w:val="Tekstvantijdelijkeaanduiding"/>
            </w:rPr>
            <w:t>Kies een item.</w:t>
          </w:r>
        </w:p>
      </w:docPartBody>
    </w:docPart>
    <w:docPart>
      <w:docPartPr>
        <w:name w:val="3A9E23353EA140618A6E0B9A37096EAD"/>
        <w:category>
          <w:name w:val="Algemeen"/>
          <w:gallery w:val="placeholder"/>
        </w:category>
        <w:types>
          <w:type w:val="bbPlcHdr"/>
        </w:types>
        <w:behaviors>
          <w:behavior w:val="content"/>
        </w:behaviors>
        <w:guid w:val="{10F33142-21CE-480E-AD0F-375AC9FA0AF3}"/>
      </w:docPartPr>
      <w:docPartBody>
        <w:p w:rsidR="00C96E36" w:rsidRDefault="00E875E2" w:rsidP="00E875E2">
          <w:pPr>
            <w:pStyle w:val="3A9E23353EA140618A6E0B9A37096EAD"/>
          </w:pPr>
          <w:r w:rsidRPr="0019047A">
            <w:rPr>
              <w:rStyle w:val="Tekstvantijdelijkeaanduiding"/>
            </w:rPr>
            <w:t>Kies een item.</w:t>
          </w:r>
        </w:p>
      </w:docPartBody>
    </w:docPart>
    <w:docPart>
      <w:docPartPr>
        <w:name w:val="36C7CDDD3C094B8A9775E0D39B7F51CE"/>
        <w:category>
          <w:name w:val="Algemeen"/>
          <w:gallery w:val="placeholder"/>
        </w:category>
        <w:types>
          <w:type w:val="bbPlcHdr"/>
        </w:types>
        <w:behaviors>
          <w:behavior w:val="content"/>
        </w:behaviors>
        <w:guid w:val="{97850316-71EE-4315-8AF1-0C442362D41F}"/>
      </w:docPartPr>
      <w:docPartBody>
        <w:p w:rsidR="00C96E36" w:rsidRDefault="00E875E2" w:rsidP="00E875E2">
          <w:pPr>
            <w:pStyle w:val="36C7CDDD3C094B8A9775E0D39B7F51CE"/>
          </w:pPr>
          <w:r w:rsidRPr="0019047A">
            <w:rPr>
              <w:rStyle w:val="Tekstvantijdelijkeaanduiding"/>
            </w:rPr>
            <w:t>Kies een item.</w:t>
          </w:r>
        </w:p>
      </w:docPartBody>
    </w:docPart>
    <w:docPart>
      <w:docPartPr>
        <w:name w:val="C390BC428A714564943030744BC1CFF2"/>
        <w:category>
          <w:name w:val="Algemeen"/>
          <w:gallery w:val="placeholder"/>
        </w:category>
        <w:types>
          <w:type w:val="bbPlcHdr"/>
        </w:types>
        <w:behaviors>
          <w:behavior w:val="content"/>
        </w:behaviors>
        <w:guid w:val="{3348843C-FFFC-41CF-A1E9-9DAB44A07F85}"/>
      </w:docPartPr>
      <w:docPartBody>
        <w:p w:rsidR="00C96E36" w:rsidRDefault="00E875E2" w:rsidP="00E875E2">
          <w:pPr>
            <w:pStyle w:val="C390BC428A714564943030744BC1CFF2"/>
          </w:pPr>
          <w:r w:rsidRPr="0019047A">
            <w:rPr>
              <w:rStyle w:val="Tekstvantijdelijkeaanduiding"/>
            </w:rPr>
            <w:t>Klik hier als u een datum wilt invoeren.</w:t>
          </w:r>
        </w:p>
      </w:docPartBody>
    </w:docPart>
    <w:docPart>
      <w:docPartPr>
        <w:name w:val="A670207EAE9145DF90A25D3B1DA9B451"/>
        <w:category>
          <w:name w:val="Algemeen"/>
          <w:gallery w:val="placeholder"/>
        </w:category>
        <w:types>
          <w:type w:val="bbPlcHdr"/>
        </w:types>
        <w:behaviors>
          <w:behavior w:val="content"/>
        </w:behaviors>
        <w:guid w:val="{181E46CF-748C-4A33-8ACC-C207562E1CEA}"/>
      </w:docPartPr>
      <w:docPartBody>
        <w:p w:rsidR="00C96E36" w:rsidRDefault="00E875E2" w:rsidP="00E875E2">
          <w:pPr>
            <w:pStyle w:val="A670207EAE9145DF90A25D3B1DA9B451"/>
          </w:pPr>
          <w:r w:rsidRPr="0019047A">
            <w:rPr>
              <w:rStyle w:val="Tekstvantijdelijkeaanduiding"/>
            </w:rPr>
            <w:t>Kies een item.</w:t>
          </w:r>
        </w:p>
      </w:docPartBody>
    </w:docPart>
    <w:docPart>
      <w:docPartPr>
        <w:name w:val="817F3AE0DF42432F80EDDE565CFB1B45"/>
        <w:category>
          <w:name w:val="Algemeen"/>
          <w:gallery w:val="placeholder"/>
        </w:category>
        <w:types>
          <w:type w:val="bbPlcHdr"/>
        </w:types>
        <w:behaviors>
          <w:behavior w:val="content"/>
        </w:behaviors>
        <w:guid w:val="{111A9295-8CA6-4C53-914A-2CEEC1A8F475}"/>
      </w:docPartPr>
      <w:docPartBody>
        <w:p w:rsidR="00C96E36" w:rsidRDefault="00E875E2" w:rsidP="00E875E2">
          <w:pPr>
            <w:pStyle w:val="817F3AE0DF42432F80EDDE565CFB1B45"/>
          </w:pPr>
          <w:r w:rsidRPr="0019047A">
            <w:rPr>
              <w:rStyle w:val="Tekstvantijdelijkeaanduiding"/>
            </w:rPr>
            <w:t>Klik hier als u een datum wilt invoeren.</w:t>
          </w:r>
        </w:p>
      </w:docPartBody>
    </w:docPart>
    <w:docPart>
      <w:docPartPr>
        <w:name w:val="4880D832BA974F45BEC699AB4F2F59FC"/>
        <w:category>
          <w:name w:val="Algemeen"/>
          <w:gallery w:val="placeholder"/>
        </w:category>
        <w:types>
          <w:type w:val="bbPlcHdr"/>
        </w:types>
        <w:behaviors>
          <w:behavior w:val="content"/>
        </w:behaviors>
        <w:guid w:val="{0F82D9F4-7096-4341-BFB0-88F49E7FCB53}"/>
      </w:docPartPr>
      <w:docPartBody>
        <w:p w:rsidR="00C96E36" w:rsidRDefault="00E875E2" w:rsidP="00E875E2">
          <w:pPr>
            <w:pStyle w:val="4880D832BA974F45BEC699AB4F2F59FC"/>
          </w:pPr>
          <w:r w:rsidRPr="0019047A">
            <w:rPr>
              <w:rStyle w:val="Tekstvantijdelijkeaanduiding"/>
            </w:rPr>
            <w:t>Kies een item.</w:t>
          </w:r>
        </w:p>
      </w:docPartBody>
    </w:docPart>
    <w:docPart>
      <w:docPartPr>
        <w:name w:val="5A69153D49F0403C90734EF60404BE54"/>
        <w:category>
          <w:name w:val="Algemeen"/>
          <w:gallery w:val="placeholder"/>
        </w:category>
        <w:types>
          <w:type w:val="bbPlcHdr"/>
        </w:types>
        <w:behaviors>
          <w:behavior w:val="content"/>
        </w:behaviors>
        <w:guid w:val="{5143EC34-7DF4-4926-8DC1-37F4C06A0F0A}"/>
      </w:docPartPr>
      <w:docPartBody>
        <w:p w:rsidR="00C96E36" w:rsidRDefault="00E875E2" w:rsidP="00E875E2">
          <w:pPr>
            <w:pStyle w:val="5A69153D49F0403C90734EF60404BE54"/>
          </w:pPr>
          <w:r w:rsidRPr="0019047A">
            <w:rPr>
              <w:rStyle w:val="Tekstvantijdelijkeaanduiding"/>
            </w:rPr>
            <w:t>Klik hier als u een datum wilt invoeren.</w:t>
          </w:r>
        </w:p>
      </w:docPartBody>
    </w:docPart>
    <w:docPart>
      <w:docPartPr>
        <w:name w:val="15DC4D7801C74354898700320E2D5D57"/>
        <w:category>
          <w:name w:val="Algemeen"/>
          <w:gallery w:val="placeholder"/>
        </w:category>
        <w:types>
          <w:type w:val="bbPlcHdr"/>
        </w:types>
        <w:behaviors>
          <w:behavior w:val="content"/>
        </w:behaviors>
        <w:guid w:val="{D0D6D10B-EA66-4362-99E8-FC696823D2FB}"/>
      </w:docPartPr>
      <w:docPartBody>
        <w:p w:rsidR="00C96E36" w:rsidRDefault="00E875E2" w:rsidP="00E875E2">
          <w:pPr>
            <w:pStyle w:val="15DC4D7801C74354898700320E2D5D57"/>
          </w:pPr>
          <w:r w:rsidRPr="0019047A">
            <w:rPr>
              <w:rStyle w:val="Tekstvantijdelijkeaanduiding"/>
            </w:rPr>
            <w:t>Kies een item.</w:t>
          </w:r>
        </w:p>
      </w:docPartBody>
    </w:docPart>
    <w:docPart>
      <w:docPartPr>
        <w:name w:val="807C2269667E47D1B51FE2821992B43B"/>
        <w:category>
          <w:name w:val="Algemeen"/>
          <w:gallery w:val="placeholder"/>
        </w:category>
        <w:types>
          <w:type w:val="bbPlcHdr"/>
        </w:types>
        <w:behaviors>
          <w:behavior w:val="content"/>
        </w:behaviors>
        <w:guid w:val="{ECE72AD3-66EB-44C6-8414-38E64F760D73}"/>
      </w:docPartPr>
      <w:docPartBody>
        <w:p w:rsidR="00C96E36" w:rsidRDefault="00E875E2" w:rsidP="00E875E2">
          <w:pPr>
            <w:pStyle w:val="807C2269667E47D1B51FE2821992B43B"/>
          </w:pPr>
          <w:r w:rsidRPr="0019047A">
            <w:rPr>
              <w:rStyle w:val="Tekstvantijdelijkeaanduiding"/>
            </w:rPr>
            <w:t>Kies een item.</w:t>
          </w:r>
        </w:p>
      </w:docPartBody>
    </w:docPart>
    <w:docPart>
      <w:docPartPr>
        <w:name w:val="82CC2EF7517F472E9CAFE80241036027"/>
        <w:category>
          <w:name w:val="Algemeen"/>
          <w:gallery w:val="placeholder"/>
        </w:category>
        <w:types>
          <w:type w:val="bbPlcHdr"/>
        </w:types>
        <w:behaviors>
          <w:behavior w:val="content"/>
        </w:behaviors>
        <w:guid w:val="{CC2B6DBA-52FC-44FA-98E3-7EBC340A6A1D}"/>
      </w:docPartPr>
      <w:docPartBody>
        <w:p w:rsidR="00C96E36" w:rsidRDefault="00E875E2" w:rsidP="00E875E2">
          <w:pPr>
            <w:pStyle w:val="82CC2EF7517F472E9CAFE80241036027"/>
          </w:pPr>
          <w:r w:rsidRPr="0019047A">
            <w:rPr>
              <w:rStyle w:val="Tekstvantijdelijkeaanduiding"/>
            </w:rPr>
            <w:t>Kies een item.</w:t>
          </w:r>
        </w:p>
      </w:docPartBody>
    </w:docPart>
    <w:docPart>
      <w:docPartPr>
        <w:name w:val="25FDEA467A464D27B45BA56DEF5DD7F9"/>
        <w:category>
          <w:name w:val="Algemeen"/>
          <w:gallery w:val="placeholder"/>
        </w:category>
        <w:types>
          <w:type w:val="bbPlcHdr"/>
        </w:types>
        <w:behaviors>
          <w:behavior w:val="content"/>
        </w:behaviors>
        <w:guid w:val="{7867E8CD-6A06-4852-AEC7-7E2FE92CDA54}"/>
      </w:docPartPr>
      <w:docPartBody>
        <w:p w:rsidR="00C96E36" w:rsidRDefault="00E875E2" w:rsidP="00E875E2">
          <w:pPr>
            <w:pStyle w:val="25FDEA467A464D27B45BA56DEF5DD7F9"/>
          </w:pPr>
          <w:r w:rsidRPr="0019047A">
            <w:rPr>
              <w:rStyle w:val="Tekstvantijdelijkeaanduiding"/>
            </w:rPr>
            <w:t>Kies een item.</w:t>
          </w:r>
        </w:p>
      </w:docPartBody>
    </w:docPart>
    <w:docPart>
      <w:docPartPr>
        <w:name w:val="11DB3871F6A04751AEC2730B7FF0BF82"/>
        <w:category>
          <w:name w:val="Algemeen"/>
          <w:gallery w:val="placeholder"/>
        </w:category>
        <w:types>
          <w:type w:val="bbPlcHdr"/>
        </w:types>
        <w:behaviors>
          <w:behavior w:val="content"/>
        </w:behaviors>
        <w:guid w:val="{6AD827A8-6935-4C55-99B7-C21F28AFDA57}"/>
      </w:docPartPr>
      <w:docPartBody>
        <w:p w:rsidR="00C96E36" w:rsidRDefault="00E875E2" w:rsidP="00E875E2">
          <w:pPr>
            <w:pStyle w:val="11DB3871F6A04751AEC2730B7FF0BF82"/>
          </w:pPr>
          <w:r w:rsidRPr="0019047A">
            <w:rPr>
              <w:rStyle w:val="Tekstvantijdelijkeaanduiding"/>
            </w:rPr>
            <w:t>Klik hier als u een datum wilt invoeren.</w:t>
          </w:r>
        </w:p>
      </w:docPartBody>
    </w:docPart>
    <w:docPart>
      <w:docPartPr>
        <w:name w:val="96379ABB37C34DB0B7A980DAB4EDAA02"/>
        <w:category>
          <w:name w:val="Algemeen"/>
          <w:gallery w:val="placeholder"/>
        </w:category>
        <w:types>
          <w:type w:val="bbPlcHdr"/>
        </w:types>
        <w:behaviors>
          <w:behavior w:val="content"/>
        </w:behaviors>
        <w:guid w:val="{14B30ACB-9CB8-4478-9DD9-41B747A6C243}"/>
      </w:docPartPr>
      <w:docPartBody>
        <w:p w:rsidR="00C96E36" w:rsidRDefault="00E875E2" w:rsidP="00E875E2">
          <w:pPr>
            <w:pStyle w:val="96379ABB37C34DB0B7A980DAB4EDAA02"/>
          </w:pPr>
          <w:r w:rsidRPr="0019047A">
            <w:rPr>
              <w:rStyle w:val="Tekstvantijdelijkeaanduiding"/>
            </w:rPr>
            <w:t>Klik hier als u een datum wilt invoeren.</w:t>
          </w:r>
        </w:p>
      </w:docPartBody>
    </w:docPart>
    <w:docPart>
      <w:docPartPr>
        <w:name w:val="A7438F5E3C93480B8A840E2B262993E0"/>
        <w:category>
          <w:name w:val="Algemeen"/>
          <w:gallery w:val="placeholder"/>
        </w:category>
        <w:types>
          <w:type w:val="bbPlcHdr"/>
        </w:types>
        <w:behaviors>
          <w:behavior w:val="content"/>
        </w:behaviors>
        <w:guid w:val="{885334F6-FFAC-4F01-85AB-C6A864C69F92}"/>
      </w:docPartPr>
      <w:docPartBody>
        <w:p w:rsidR="00C96E36" w:rsidRDefault="00E875E2" w:rsidP="00E875E2">
          <w:pPr>
            <w:pStyle w:val="A7438F5E3C93480B8A840E2B262993E0"/>
          </w:pPr>
          <w:r w:rsidRPr="0019047A">
            <w:rPr>
              <w:rStyle w:val="Tekstvantijdelijkeaanduiding"/>
            </w:rPr>
            <w:t>Klik hier als u een datum wilt invoeren.</w:t>
          </w:r>
        </w:p>
      </w:docPartBody>
    </w:docPart>
    <w:docPart>
      <w:docPartPr>
        <w:name w:val="676411944C69407C89F9660FFA7EBBAD"/>
        <w:category>
          <w:name w:val="Algemeen"/>
          <w:gallery w:val="placeholder"/>
        </w:category>
        <w:types>
          <w:type w:val="bbPlcHdr"/>
        </w:types>
        <w:behaviors>
          <w:behavior w:val="content"/>
        </w:behaviors>
        <w:guid w:val="{BA8349A7-2FF2-4A99-94AD-CF55F90694D5}"/>
      </w:docPartPr>
      <w:docPartBody>
        <w:p w:rsidR="00C96E36" w:rsidRDefault="00E875E2" w:rsidP="00E875E2">
          <w:pPr>
            <w:pStyle w:val="676411944C69407C89F9660FFA7EBBAD"/>
          </w:pPr>
          <w:r w:rsidRPr="0019047A">
            <w:rPr>
              <w:rStyle w:val="Tekstvantijdelijkeaanduiding"/>
            </w:rPr>
            <w:t>Klik hier als u een datum wilt invoeren.</w:t>
          </w:r>
        </w:p>
      </w:docPartBody>
    </w:docPart>
    <w:docPart>
      <w:docPartPr>
        <w:name w:val="BA38E60A2B2A41F090119AB7C51A3FE8"/>
        <w:category>
          <w:name w:val="Algemeen"/>
          <w:gallery w:val="placeholder"/>
        </w:category>
        <w:types>
          <w:type w:val="bbPlcHdr"/>
        </w:types>
        <w:behaviors>
          <w:behavior w:val="content"/>
        </w:behaviors>
        <w:guid w:val="{0D6E96C6-3A84-4F21-B740-E086C2926210}"/>
      </w:docPartPr>
      <w:docPartBody>
        <w:p w:rsidR="00C96E36" w:rsidRDefault="00E875E2" w:rsidP="00E875E2">
          <w:pPr>
            <w:pStyle w:val="BA38E60A2B2A41F090119AB7C51A3FE8"/>
          </w:pPr>
          <w:r w:rsidRPr="0019047A">
            <w:rPr>
              <w:rStyle w:val="Tekstvantijdelijkeaanduiding"/>
            </w:rPr>
            <w:t>Kies een item.</w:t>
          </w:r>
        </w:p>
      </w:docPartBody>
    </w:docPart>
    <w:docPart>
      <w:docPartPr>
        <w:name w:val="14FA89760A7549F7AAA210F1F92C37DE"/>
        <w:category>
          <w:name w:val="Algemeen"/>
          <w:gallery w:val="placeholder"/>
        </w:category>
        <w:types>
          <w:type w:val="bbPlcHdr"/>
        </w:types>
        <w:behaviors>
          <w:behavior w:val="content"/>
        </w:behaviors>
        <w:guid w:val="{81AFE6A5-40AD-4B29-BA4E-895B803E1B11}"/>
      </w:docPartPr>
      <w:docPartBody>
        <w:p w:rsidR="00C96E36" w:rsidRDefault="00E875E2" w:rsidP="00E875E2">
          <w:pPr>
            <w:pStyle w:val="14FA89760A7549F7AAA210F1F92C37DE"/>
          </w:pPr>
          <w:r w:rsidRPr="0019047A">
            <w:rPr>
              <w:rStyle w:val="Tekstvantijdelijkeaanduiding"/>
            </w:rPr>
            <w:t>Klik hier als u een datum wilt invoeren.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4A28"/>
    <w:rsid w:val="00131903"/>
    <w:rsid w:val="0018221C"/>
    <w:rsid w:val="001D1D6D"/>
    <w:rsid w:val="001F49EC"/>
    <w:rsid w:val="0032297B"/>
    <w:rsid w:val="00373361"/>
    <w:rsid w:val="00404C35"/>
    <w:rsid w:val="004E316C"/>
    <w:rsid w:val="004F1D40"/>
    <w:rsid w:val="005A37A3"/>
    <w:rsid w:val="00710109"/>
    <w:rsid w:val="007D2BB2"/>
    <w:rsid w:val="007E1B57"/>
    <w:rsid w:val="007F6936"/>
    <w:rsid w:val="00895F79"/>
    <w:rsid w:val="009C7937"/>
    <w:rsid w:val="00A62A85"/>
    <w:rsid w:val="00C3204F"/>
    <w:rsid w:val="00C64A28"/>
    <w:rsid w:val="00C96E36"/>
    <w:rsid w:val="00CE2CEC"/>
    <w:rsid w:val="00CF28B8"/>
    <w:rsid w:val="00D148FE"/>
    <w:rsid w:val="00DA1055"/>
    <w:rsid w:val="00E770B4"/>
    <w:rsid w:val="00E875E2"/>
    <w:rsid w:val="00F4179C"/>
    <w:rsid w:val="00FE60E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l-BE" w:eastAsia="nl-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unhideWhenUsed/>
    <w:rsid w:val="00E875E2"/>
    <w:rPr>
      <w:color w:val="808080"/>
    </w:rPr>
  </w:style>
  <w:style w:type="paragraph" w:customStyle="1" w:styleId="2772EB0F87914F959E66358780B3986C">
    <w:name w:val="2772EB0F87914F959E66358780B3986C"/>
    <w:rsid w:val="00C64A28"/>
  </w:style>
  <w:style w:type="paragraph" w:customStyle="1" w:styleId="7B18BA3EC4D84C658F5782541D6E785D">
    <w:name w:val="7B18BA3EC4D84C658F5782541D6E785D"/>
    <w:rsid w:val="00C64A28"/>
  </w:style>
  <w:style w:type="paragraph" w:customStyle="1" w:styleId="E118C580D9FA4F56AF928F02ED7160A6">
    <w:name w:val="E118C580D9FA4F56AF928F02ED7160A6"/>
    <w:rsid w:val="00C64A28"/>
  </w:style>
  <w:style w:type="paragraph" w:customStyle="1" w:styleId="4133AE387389478C817BBC47246F82B7">
    <w:name w:val="4133AE387389478C817BBC47246F82B7"/>
    <w:rsid w:val="00C64A28"/>
  </w:style>
  <w:style w:type="paragraph" w:customStyle="1" w:styleId="80B4CF94E9C34997BDCE8D649AB81098">
    <w:name w:val="80B4CF94E9C34997BDCE8D649AB81098"/>
    <w:rsid w:val="00C64A28"/>
  </w:style>
  <w:style w:type="paragraph" w:customStyle="1" w:styleId="177B50B8BDA946CFA2F3623C6E70CB78">
    <w:name w:val="177B50B8BDA946CFA2F3623C6E70CB78"/>
    <w:rsid w:val="00C64A28"/>
  </w:style>
  <w:style w:type="paragraph" w:customStyle="1" w:styleId="AABCD6E8578A4B2F97370CC57168641F">
    <w:name w:val="AABCD6E8578A4B2F97370CC57168641F"/>
    <w:rsid w:val="00C64A28"/>
  </w:style>
  <w:style w:type="paragraph" w:customStyle="1" w:styleId="1BC6B94C173E4B02A357BDF637BB4411">
    <w:name w:val="1BC6B94C173E4B02A357BDF637BB4411"/>
    <w:rsid w:val="00C64A28"/>
  </w:style>
  <w:style w:type="paragraph" w:customStyle="1" w:styleId="4975A74C622C4562B246A9F42EE846AB">
    <w:name w:val="4975A74C622C4562B246A9F42EE846AB"/>
    <w:rsid w:val="00C64A28"/>
  </w:style>
  <w:style w:type="paragraph" w:customStyle="1" w:styleId="1CBFACFA45E241109DD4694095BE62EA">
    <w:name w:val="1CBFACFA45E241109DD4694095BE62EA"/>
    <w:rsid w:val="00C64A28"/>
  </w:style>
  <w:style w:type="paragraph" w:customStyle="1" w:styleId="23F2E5680BC34DC0840CF4F107882AD1">
    <w:name w:val="23F2E5680BC34DC0840CF4F107882AD1"/>
    <w:rsid w:val="00C64A28"/>
  </w:style>
  <w:style w:type="paragraph" w:customStyle="1" w:styleId="C569B527579545DE8248ED97ABDC6339">
    <w:name w:val="C569B527579545DE8248ED97ABDC6339"/>
    <w:rsid w:val="00C64A28"/>
  </w:style>
  <w:style w:type="paragraph" w:customStyle="1" w:styleId="2E64239D5EBA417C8FBB88A311219AEC">
    <w:name w:val="2E64239D5EBA417C8FBB88A311219AEC"/>
    <w:rsid w:val="00C64A28"/>
  </w:style>
  <w:style w:type="paragraph" w:customStyle="1" w:styleId="E6F12AC682974E96B3DD45A3DF0BB646">
    <w:name w:val="E6F12AC682974E96B3DD45A3DF0BB646"/>
    <w:rsid w:val="00C64A28"/>
  </w:style>
  <w:style w:type="paragraph" w:customStyle="1" w:styleId="99CF726435F14F14929FB8B3AACAD89F">
    <w:name w:val="99CF726435F14F14929FB8B3AACAD89F"/>
    <w:rsid w:val="00C64A28"/>
  </w:style>
  <w:style w:type="paragraph" w:customStyle="1" w:styleId="5535D2A686BC412AB58CF6494EBDEAF0">
    <w:name w:val="5535D2A686BC412AB58CF6494EBDEAF0"/>
    <w:rsid w:val="00C64A28"/>
  </w:style>
  <w:style w:type="paragraph" w:customStyle="1" w:styleId="324B5A3AAD7C4A6D8B10CB86E82BE619">
    <w:name w:val="324B5A3AAD7C4A6D8B10CB86E82BE619"/>
    <w:rsid w:val="00C64A28"/>
  </w:style>
  <w:style w:type="paragraph" w:customStyle="1" w:styleId="9D6CF40287294D6B96927210DF8D84AF">
    <w:name w:val="9D6CF40287294D6B96927210DF8D84AF"/>
    <w:rsid w:val="00C64A28"/>
  </w:style>
  <w:style w:type="paragraph" w:customStyle="1" w:styleId="9D8C48D2AC8E48D0B93E43768254ADF2">
    <w:name w:val="9D8C48D2AC8E48D0B93E43768254ADF2"/>
    <w:rsid w:val="00C64A28"/>
  </w:style>
  <w:style w:type="paragraph" w:customStyle="1" w:styleId="79C8FBAF9E7947279BE484DB5891D301">
    <w:name w:val="79C8FBAF9E7947279BE484DB5891D301"/>
    <w:rsid w:val="00C64A28"/>
  </w:style>
  <w:style w:type="paragraph" w:customStyle="1" w:styleId="1C196D1F0D074FDA8CC21B54806DFD12">
    <w:name w:val="1C196D1F0D074FDA8CC21B54806DFD12"/>
    <w:rsid w:val="00C64A28"/>
  </w:style>
  <w:style w:type="paragraph" w:customStyle="1" w:styleId="1DBC6775C9044888A1881BBC6B54F6FB">
    <w:name w:val="1DBC6775C9044888A1881BBC6B54F6FB"/>
    <w:rsid w:val="00C64A28"/>
  </w:style>
  <w:style w:type="paragraph" w:customStyle="1" w:styleId="316D99DFEB20401FA97C82F6550115DF">
    <w:name w:val="316D99DFEB20401FA97C82F6550115DF"/>
    <w:rsid w:val="00C64A28"/>
  </w:style>
  <w:style w:type="paragraph" w:customStyle="1" w:styleId="7ACC1FD4CF664937A34B0F4565368BDD">
    <w:name w:val="7ACC1FD4CF664937A34B0F4565368BDD"/>
    <w:rsid w:val="00C64A28"/>
  </w:style>
  <w:style w:type="paragraph" w:customStyle="1" w:styleId="44D0AA3845894965A316887B381215F8">
    <w:name w:val="44D0AA3845894965A316887B381215F8"/>
    <w:rsid w:val="00C64A28"/>
  </w:style>
  <w:style w:type="paragraph" w:customStyle="1" w:styleId="FB9D4590D4CD41B58825AF8A8F250B4D">
    <w:name w:val="FB9D4590D4CD41B58825AF8A8F250B4D"/>
    <w:rsid w:val="00C64A28"/>
  </w:style>
  <w:style w:type="paragraph" w:customStyle="1" w:styleId="BF5CC1D0CFEB4BE596A0DB808E1ABDC8">
    <w:name w:val="BF5CC1D0CFEB4BE596A0DB808E1ABDC8"/>
    <w:rsid w:val="00C64A28"/>
  </w:style>
  <w:style w:type="paragraph" w:customStyle="1" w:styleId="E15194E4B3154D438FBBAE1C07926A25">
    <w:name w:val="E15194E4B3154D438FBBAE1C07926A25"/>
    <w:rsid w:val="00C64A28"/>
  </w:style>
  <w:style w:type="paragraph" w:customStyle="1" w:styleId="E657C3D3761644F8BC3141E1BEC7893B">
    <w:name w:val="E657C3D3761644F8BC3141E1BEC7893B"/>
    <w:rsid w:val="00C64A28"/>
  </w:style>
  <w:style w:type="paragraph" w:customStyle="1" w:styleId="3FED6707D790409C80512DD90711D234">
    <w:name w:val="3FED6707D790409C80512DD90711D234"/>
    <w:rsid w:val="00C64A28"/>
  </w:style>
  <w:style w:type="paragraph" w:customStyle="1" w:styleId="6599AF498F134375ABE727BC0CBDC765">
    <w:name w:val="6599AF498F134375ABE727BC0CBDC765"/>
    <w:rsid w:val="00C64A28"/>
  </w:style>
  <w:style w:type="paragraph" w:customStyle="1" w:styleId="769D348454C74C0FBCB7A84CBF3CB2F7">
    <w:name w:val="769D348454C74C0FBCB7A84CBF3CB2F7"/>
    <w:rsid w:val="00C64A28"/>
  </w:style>
  <w:style w:type="paragraph" w:customStyle="1" w:styleId="78EE16B33E714015BF264379043E2F7D">
    <w:name w:val="78EE16B33E714015BF264379043E2F7D"/>
    <w:rsid w:val="00C64A28"/>
  </w:style>
  <w:style w:type="paragraph" w:customStyle="1" w:styleId="F78290B65D4D402C818B75E9C1C2D7E7">
    <w:name w:val="F78290B65D4D402C818B75E9C1C2D7E7"/>
    <w:rsid w:val="00C64A28"/>
  </w:style>
  <w:style w:type="paragraph" w:customStyle="1" w:styleId="2FFB370F91BC427DA46C4AF388408AAF">
    <w:name w:val="2FFB370F91BC427DA46C4AF388408AAF"/>
    <w:rsid w:val="00C64A28"/>
  </w:style>
  <w:style w:type="paragraph" w:customStyle="1" w:styleId="5081FAC6ED5349C2AD064980996781FA">
    <w:name w:val="5081FAC6ED5349C2AD064980996781FA"/>
    <w:rsid w:val="00C64A28"/>
  </w:style>
  <w:style w:type="paragraph" w:customStyle="1" w:styleId="AF521F96ADC84E34ABD21C542E4F6942">
    <w:name w:val="AF521F96ADC84E34ABD21C542E4F6942"/>
    <w:rsid w:val="00C64A28"/>
  </w:style>
  <w:style w:type="paragraph" w:customStyle="1" w:styleId="626227479ACE4D169C47FB7E5F82B3F6">
    <w:name w:val="626227479ACE4D169C47FB7E5F82B3F6"/>
    <w:rsid w:val="00C64A28"/>
  </w:style>
  <w:style w:type="paragraph" w:customStyle="1" w:styleId="35D99F0087824463A0806B55F0489269">
    <w:name w:val="35D99F0087824463A0806B55F0489269"/>
    <w:rsid w:val="00C64A28"/>
  </w:style>
  <w:style w:type="paragraph" w:customStyle="1" w:styleId="D6C51904EA3244B4A2DE05FFB5513E2F">
    <w:name w:val="D6C51904EA3244B4A2DE05FFB5513E2F"/>
    <w:rsid w:val="00C64A28"/>
  </w:style>
  <w:style w:type="paragraph" w:customStyle="1" w:styleId="CD264735E2DD4C13A231AC98FB9273C6">
    <w:name w:val="CD264735E2DD4C13A231AC98FB9273C6"/>
    <w:rsid w:val="00C64A28"/>
  </w:style>
  <w:style w:type="paragraph" w:customStyle="1" w:styleId="365DB966C75D472F9CB8755BFA11AFB4">
    <w:name w:val="365DB966C75D472F9CB8755BFA11AFB4"/>
    <w:rsid w:val="00C64A28"/>
  </w:style>
  <w:style w:type="paragraph" w:customStyle="1" w:styleId="795115C05B1046CF9DAE8F2D544C4CDF">
    <w:name w:val="795115C05B1046CF9DAE8F2D544C4CDF"/>
    <w:rsid w:val="00C64A28"/>
  </w:style>
  <w:style w:type="paragraph" w:customStyle="1" w:styleId="555F17F06E3D4F6A9DABCC1E0D5632DC">
    <w:name w:val="555F17F06E3D4F6A9DABCC1E0D5632DC"/>
    <w:rsid w:val="00C64A28"/>
  </w:style>
  <w:style w:type="paragraph" w:customStyle="1" w:styleId="523DF71663DD4001AACFE00CAD60762B">
    <w:name w:val="523DF71663DD4001AACFE00CAD60762B"/>
    <w:rsid w:val="00C64A28"/>
  </w:style>
  <w:style w:type="paragraph" w:customStyle="1" w:styleId="EDD6CB3C2C634322987FCA5FF2726E3E">
    <w:name w:val="EDD6CB3C2C634322987FCA5FF2726E3E"/>
    <w:rsid w:val="00C64A28"/>
  </w:style>
  <w:style w:type="paragraph" w:customStyle="1" w:styleId="43B48C3802A5430BBCA993BC5E01F1E7">
    <w:name w:val="43B48C3802A5430BBCA993BC5E01F1E7"/>
    <w:rsid w:val="00C64A28"/>
  </w:style>
  <w:style w:type="paragraph" w:customStyle="1" w:styleId="163A11775D4242C98EE44FD7CD91C96C">
    <w:name w:val="163A11775D4242C98EE44FD7CD91C96C"/>
    <w:rsid w:val="00C64A28"/>
  </w:style>
  <w:style w:type="paragraph" w:customStyle="1" w:styleId="65D217A19D6F4239B67C5679E33B47EE">
    <w:name w:val="65D217A19D6F4239B67C5679E33B47EE"/>
    <w:rsid w:val="00C64A28"/>
  </w:style>
  <w:style w:type="paragraph" w:customStyle="1" w:styleId="D6EAF724B0834CA1972E05C7F153EE95">
    <w:name w:val="D6EAF724B0834CA1972E05C7F153EE95"/>
    <w:rsid w:val="00C64A28"/>
  </w:style>
  <w:style w:type="paragraph" w:customStyle="1" w:styleId="4DF3340D8A7447C293AEA615F580DCDA">
    <w:name w:val="4DF3340D8A7447C293AEA615F580DCDA"/>
    <w:rsid w:val="00C64A28"/>
  </w:style>
  <w:style w:type="paragraph" w:customStyle="1" w:styleId="69AB8F9E5D5B424087DF6F225B3D1278">
    <w:name w:val="69AB8F9E5D5B424087DF6F225B3D1278"/>
    <w:rsid w:val="00C64A28"/>
  </w:style>
  <w:style w:type="paragraph" w:customStyle="1" w:styleId="20C7C47D96B443CFACE2D1F5AB6FCE2C">
    <w:name w:val="20C7C47D96B443CFACE2D1F5AB6FCE2C"/>
    <w:rsid w:val="00C64A28"/>
  </w:style>
  <w:style w:type="paragraph" w:customStyle="1" w:styleId="4BE4E366302E48128B67DE7091ABC194">
    <w:name w:val="4BE4E366302E48128B67DE7091ABC194"/>
    <w:rsid w:val="00C64A28"/>
  </w:style>
  <w:style w:type="paragraph" w:customStyle="1" w:styleId="2F87B683F99449D2AF98B67E859AA511">
    <w:name w:val="2F87B683F99449D2AF98B67E859AA511"/>
    <w:rsid w:val="00C64A28"/>
  </w:style>
  <w:style w:type="paragraph" w:customStyle="1" w:styleId="8258D66C75274F4D988FC907C44DC0D1">
    <w:name w:val="8258D66C75274F4D988FC907C44DC0D1"/>
    <w:rsid w:val="00C64A28"/>
  </w:style>
  <w:style w:type="paragraph" w:customStyle="1" w:styleId="4D24E924843D445ABBF6218246FC6C2A">
    <w:name w:val="4D24E924843D445ABBF6218246FC6C2A"/>
    <w:rsid w:val="00C64A28"/>
  </w:style>
  <w:style w:type="paragraph" w:customStyle="1" w:styleId="5DF2C0423D8E49C68058C96F3E8E106F">
    <w:name w:val="5DF2C0423D8E49C68058C96F3E8E106F"/>
    <w:rsid w:val="00C64A28"/>
  </w:style>
  <w:style w:type="paragraph" w:customStyle="1" w:styleId="A3AAEFDFCBE44CB8BECDA67D5C7CFDF9">
    <w:name w:val="A3AAEFDFCBE44CB8BECDA67D5C7CFDF9"/>
    <w:rsid w:val="00C64A28"/>
  </w:style>
  <w:style w:type="paragraph" w:customStyle="1" w:styleId="476D2B1D6AE24D20BB80EB2F65276178">
    <w:name w:val="476D2B1D6AE24D20BB80EB2F65276178"/>
    <w:rsid w:val="00C64A28"/>
  </w:style>
  <w:style w:type="paragraph" w:customStyle="1" w:styleId="A82CB899F29440F59EB5259CE53B53E4">
    <w:name w:val="A82CB899F29440F59EB5259CE53B53E4"/>
    <w:rsid w:val="00C64A28"/>
  </w:style>
  <w:style w:type="paragraph" w:customStyle="1" w:styleId="73164259E1F64A2DBC2211BA06449754">
    <w:name w:val="73164259E1F64A2DBC2211BA06449754"/>
    <w:rsid w:val="00C64A28"/>
  </w:style>
  <w:style w:type="paragraph" w:customStyle="1" w:styleId="1D700CA84E3B4C70A9AAAFDD6D171904">
    <w:name w:val="1D700CA84E3B4C70A9AAAFDD6D171904"/>
    <w:rsid w:val="00C64A28"/>
  </w:style>
  <w:style w:type="paragraph" w:customStyle="1" w:styleId="B0A1320F56F04BED82C4FA2479D02853">
    <w:name w:val="B0A1320F56F04BED82C4FA2479D02853"/>
    <w:rsid w:val="00C64A28"/>
  </w:style>
  <w:style w:type="paragraph" w:customStyle="1" w:styleId="45A55366E22D4E0CA95DA9563C637BE1">
    <w:name w:val="45A55366E22D4E0CA95DA9563C637BE1"/>
    <w:rsid w:val="00C64A28"/>
  </w:style>
  <w:style w:type="paragraph" w:customStyle="1" w:styleId="49DE8B732E9E4B95B67143AE4B61C4C9">
    <w:name w:val="49DE8B732E9E4B95B67143AE4B61C4C9"/>
    <w:rsid w:val="00C64A28"/>
  </w:style>
  <w:style w:type="paragraph" w:customStyle="1" w:styleId="843034A241CB42EB9CA35CEDDBC5E3A9">
    <w:name w:val="843034A241CB42EB9CA35CEDDBC5E3A9"/>
    <w:rsid w:val="00C64A28"/>
  </w:style>
  <w:style w:type="paragraph" w:customStyle="1" w:styleId="9CF58FC5BC5C48D8BC20248FF90938DC">
    <w:name w:val="9CF58FC5BC5C48D8BC20248FF90938DC"/>
    <w:rsid w:val="00C64A28"/>
  </w:style>
  <w:style w:type="paragraph" w:customStyle="1" w:styleId="C7688600F784492FA05C9BC2004D1B8D">
    <w:name w:val="C7688600F784492FA05C9BC2004D1B8D"/>
    <w:rsid w:val="00C64A28"/>
  </w:style>
  <w:style w:type="paragraph" w:customStyle="1" w:styleId="91422752CA324E6FAE4F0CFEC576D53E">
    <w:name w:val="91422752CA324E6FAE4F0CFEC576D53E"/>
    <w:rsid w:val="00C64A28"/>
  </w:style>
  <w:style w:type="paragraph" w:customStyle="1" w:styleId="FA26721A557C4E0FA00DE427E0764D35">
    <w:name w:val="FA26721A557C4E0FA00DE427E0764D35"/>
    <w:rsid w:val="00C64A28"/>
  </w:style>
  <w:style w:type="paragraph" w:customStyle="1" w:styleId="D8B0A469BFE546A5AF7D0D8CB6FA0A33">
    <w:name w:val="D8B0A469BFE546A5AF7D0D8CB6FA0A33"/>
    <w:rsid w:val="00C64A28"/>
  </w:style>
  <w:style w:type="paragraph" w:customStyle="1" w:styleId="368E9527B5EF4D72BF486F43380560DA">
    <w:name w:val="368E9527B5EF4D72BF486F43380560DA"/>
    <w:rsid w:val="00C64A28"/>
  </w:style>
  <w:style w:type="paragraph" w:customStyle="1" w:styleId="A7D6C930E8F747FBBA4AFD808906D215">
    <w:name w:val="A7D6C930E8F747FBBA4AFD808906D215"/>
    <w:rsid w:val="00C64A28"/>
  </w:style>
  <w:style w:type="paragraph" w:customStyle="1" w:styleId="CE159EC1DF3A4DDDB5F96F7E4CE7F7DA">
    <w:name w:val="CE159EC1DF3A4DDDB5F96F7E4CE7F7DA"/>
    <w:rsid w:val="00C64A28"/>
  </w:style>
  <w:style w:type="paragraph" w:customStyle="1" w:styleId="F2A527F72F194F6389ACE3F8D41F8745">
    <w:name w:val="F2A527F72F194F6389ACE3F8D41F8745"/>
    <w:rsid w:val="00C64A28"/>
  </w:style>
  <w:style w:type="paragraph" w:customStyle="1" w:styleId="470EB8541D944E148FE80ED112819064">
    <w:name w:val="470EB8541D944E148FE80ED112819064"/>
    <w:rsid w:val="00C64A28"/>
  </w:style>
  <w:style w:type="paragraph" w:customStyle="1" w:styleId="6FD235BB7BE147C4AB6AFE4C37D405D7">
    <w:name w:val="6FD235BB7BE147C4AB6AFE4C37D405D7"/>
    <w:rsid w:val="00C64A28"/>
  </w:style>
  <w:style w:type="paragraph" w:customStyle="1" w:styleId="B65FB9BC65D841A5AF8420EB850C1AD9">
    <w:name w:val="B65FB9BC65D841A5AF8420EB850C1AD9"/>
    <w:rsid w:val="00C64A28"/>
  </w:style>
  <w:style w:type="paragraph" w:customStyle="1" w:styleId="F5DFCB7B130D4DB796C63AD06FB0160A">
    <w:name w:val="F5DFCB7B130D4DB796C63AD06FB0160A"/>
    <w:rsid w:val="00C64A28"/>
  </w:style>
  <w:style w:type="paragraph" w:customStyle="1" w:styleId="F5ACA8837E5344E392C2A703366CD7AD">
    <w:name w:val="F5ACA8837E5344E392C2A703366CD7AD"/>
    <w:rsid w:val="00C64A28"/>
  </w:style>
  <w:style w:type="paragraph" w:customStyle="1" w:styleId="36BC592D005F428495C567A3BB6B7EAC">
    <w:name w:val="36BC592D005F428495C567A3BB6B7EAC"/>
    <w:rsid w:val="00C64A28"/>
  </w:style>
  <w:style w:type="paragraph" w:customStyle="1" w:styleId="3AFC5D6B6A6049C0A6231A6E6837B1AF">
    <w:name w:val="3AFC5D6B6A6049C0A6231A6E6837B1AF"/>
    <w:rsid w:val="00C64A28"/>
  </w:style>
  <w:style w:type="paragraph" w:customStyle="1" w:styleId="93EAC12371B142B7BFFE6478E2CB5000">
    <w:name w:val="93EAC12371B142B7BFFE6478E2CB5000"/>
    <w:rsid w:val="00E875E2"/>
  </w:style>
  <w:style w:type="paragraph" w:customStyle="1" w:styleId="3DC31B84686F43C0800D5C44D1702067">
    <w:name w:val="3DC31B84686F43C0800D5C44D1702067"/>
    <w:rsid w:val="00E875E2"/>
  </w:style>
  <w:style w:type="paragraph" w:customStyle="1" w:styleId="BB569E1FE1F9497EAAA5557455ADCCF5">
    <w:name w:val="BB569E1FE1F9497EAAA5557455ADCCF5"/>
    <w:rsid w:val="00E875E2"/>
  </w:style>
  <w:style w:type="paragraph" w:customStyle="1" w:styleId="D7F8B592710B4091AACD6A229408FCC8">
    <w:name w:val="D7F8B592710B4091AACD6A229408FCC8"/>
    <w:rsid w:val="00E875E2"/>
  </w:style>
  <w:style w:type="paragraph" w:customStyle="1" w:styleId="6FB9ED9CE02A4854908D9E3F967E3C41">
    <w:name w:val="6FB9ED9CE02A4854908D9E3F967E3C41"/>
    <w:rsid w:val="00E875E2"/>
  </w:style>
  <w:style w:type="paragraph" w:customStyle="1" w:styleId="67E8D9C8139840F4BC706CCFB2D14E30">
    <w:name w:val="67E8D9C8139840F4BC706CCFB2D14E30"/>
    <w:rsid w:val="00E875E2"/>
  </w:style>
  <w:style w:type="paragraph" w:customStyle="1" w:styleId="E9AFF21B1C094BED81834F1EE798B3D9">
    <w:name w:val="E9AFF21B1C094BED81834F1EE798B3D9"/>
    <w:rsid w:val="00E875E2"/>
  </w:style>
  <w:style w:type="paragraph" w:customStyle="1" w:styleId="A4EB62F9F2CA43AAB07003A5ADB44916">
    <w:name w:val="A4EB62F9F2CA43AAB07003A5ADB44916"/>
    <w:rsid w:val="00E875E2"/>
  </w:style>
  <w:style w:type="paragraph" w:customStyle="1" w:styleId="FB7242FB7CFE49B097F4F6B4FFDD4F33">
    <w:name w:val="FB7242FB7CFE49B097F4F6B4FFDD4F33"/>
    <w:rsid w:val="00E875E2"/>
  </w:style>
  <w:style w:type="paragraph" w:customStyle="1" w:styleId="49CD6DA59ECD498CA8C96103259169D3">
    <w:name w:val="49CD6DA59ECD498CA8C96103259169D3"/>
    <w:rsid w:val="00E875E2"/>
  </w:style>
  <w:style w:type="paragraph" w:customStyle="1" w:styleId="B7E96AD2DB5D4A8498A0F0018CC70162">
    <w:name w:val="B7E96AD2DB5D4A8498A0F0018CC70162"/>
    <w:rsid w:val="00E875E2"/>
  </w:style>
  <w:style w:type="paragraph" w:customStyle="1" w:styleId="4574F1F1DEB2430ABC3F93DEE604C387">
    <w:name w:val="4574F1F1DEB2430ABC3F93DEE604C387"/>
    <w:rsid w:val="00E875E2"/>
  </w:style>
  <w:style w:type="paragraph" w:customStyle="1" w:styleId="4138186CA50A4D5699A1F41C84A872F6">
    <w:name w:val="4138186CA50A4D5699A1F41C84A872F6"/>
    <w:rsid w:val="00E875E2"/>
  </w:style>
  <w:style w:type="paragraph" w:customStyle="1" w:styleId="90E83930CD9C498B920770D6A594EFBC">
    <w:name w:val="90E83930CD9C498B920770D6A594EFBC"/>
    <w:rsid w:val="00E875E2"/>
  </w:style>
  <w:style w:type="paragraph" w:customStyle="1" w:styleId="1BF77DA76C36429FA0BC462A6B053D57">
    <w:name w:val="1BF77DA76C36429FA0BC462A6B053D57"/>
    <w:rsid w:val="00E875E2"/>
  </w:style>
  <w:style w:type="paragraph" w:customStyle="1" w:styleId="8003067071574CF781B7E8BD3D689586">
    <w:name w:val="8003067071574CF781B7E8BD3D689586"/>
    <w:rsid w:val="00E875E2"/>
  </w:style>
  <w:style w:type="paragraph" w:customStyle="1" w:styleId="69CDC5BEE4BF4C19BDBA46403689FA68">
    <w:name w:val="69CDC5BEE4BF4C19BDBA46403689FA68"/>
    <w:rsid w:val="00E875E2"/>
  </w:style>
  <w:style w:type="paragraph" w:customStyle="1" w:styleId="FA4BF17E7C7C4275926467EC8A018F8E">
    <w:name w:val="FA4BF17E7C7C4275926467EC8A018F8E"/>
    <w:rsid w:val="00E875E2"/>
  </w:style>
  <w:style w:type="paragraph" w:customStyle="1" w:styleId="D1F40DADB6CE4F649D0088F830FCF371">
    <w:name w:val="D1F40DADB6CE4F649D0088F830FCF371"/>
    <w:rsid w:val="00E875E2"/>
  </w:style>
  <w:style w:type="paragraph" w:customStyle="1" w:styleId="B455A3F3EA3F4FABBEBC30F36B9E7AD2">
    <w:name w:val="B455A3F3EA3F4FABBEBC30F36B9E7AD2"/>
    <w:rsid w:val="00E875E2"/>
  </w:style>
  <w:style w:type="paragraph" w:customStyle="1" w:styleId="958E94FD4D6F4DF5A9C571A44C96C248">
    <w:name w:val="958E94FD4D6F4DF5A9C571A44C96C248"/>
    <w:rsid w:val="00E875E2"/>
  </w:style>
  <w:style w:type="paragraph" w:customStyle="1" w:styleId="ED8BFA6994214346BCEE155C76020AA9">
    <w:name w:val="ED8BFA6994214346BCEE155C76020AA9"/>
    <w:rsid w:val="00E875E2"/>
  </w:style>
  <w:style w:type="paragraph" w:customStyle="1" w:styleId="3B1E31592A324829BA7E775BAECE6D52">
    <w:name w:val="3B1E31592A324829BA7E775BAECE6D52"/>
    <w:rsid w:val="00E875E2"/>
  </w:style>
  <w:style w:type="paragraph" w:customStyle="1" w:styleId="935FE2A1FD524B31B522CBE8A7BB6D4D">
    <w:name w:val="935FE2A1FD524B31B522CBE8A7BB6D4D"/>
    <w:rsid w:val="00E875E2"/>
  </w:style>
  <w:style w:type="paragraph" w:customStyle="1" w:styleId="888CBC45AFAB4DD2AA2A595CBD841FE2">
    <w:name w:val="888CBC45AFAB4DD2AA2A595CBD841FE2"/>
    <w:rsid w:val="00E875E2"/>
  </w:style>
  <w:style w:type="paragraph" w:customStyle="1" w:styleId="2485DF566EEA4602AC5BCC403F81FC26">
    <w:name w:val="2485DF566EEA4602AC5BCC403F81FC26"/>
    <w:rsid w:val="00E875E2"/>
  </w:style>
  <w:style w:type="paragraph" w:customStyle="1" w:styleId="9D120D83287F4B718154B5CC12DB3977">
    <w:name w:val="9D120D83287F4B718154B5CC12DB3977"/>
    <w:rsid w:val="00E875E2"/>
  </w:style>
  <w:style w:type="paragraph" w:customStyle="1" w:styleId="0504FA36277744128C6F3638D948DBDA">
    <w:name w:val="0504FA36277744128C6F3638D948DBDA"/>
    <w:rsid w:val="00E875E2"/>
  </w:style>
  <w:style w:type="paragraph" w:customStyle="1" w:styleId="30DC385AC375482480B8644D6F350D68">
    <w:name w:val="30DC385AC375482480B8644D6F350D68"/>
    <w:rsid w:val="00E875E2"/>
  </w:style>
  <w:style w:type="paragraph" w:customStyle="1" w:styleId="B17452B7EF2E4DB19DE84457A580552C">
    <w:name w:val="B17452B7EF2E4DB19DE84457A580552C"/>
    <w:rsid w:val="00E875E2"/>
  </w:style>
  <w:style w:type="paragraph" w:customStyle="1" w:styleId="C35246E7402F42259C078A8C29244994">
    <w:name w:val="C35246E7402F42259C078A8C29244994"/>
    <w:rsid w:val="00E875E2"/>
  </w:style>
  <w:style w:type="paragraph" w:customStyle="1" w:styleId="47A5E611780E42FABB9C943D9179E2B0">
    <w:name w:val="47A5E611780E42FABB9C943D9179E2B0"/>
    <w:rsid w:val="00E875E2"/>
  </w:style>
  <w:style w:type="paragraph" w:customStyle="1" w:styleId="69FDEBD24CCF4BABBA4D67434F0FD95A">
    <w:name w:val="69FDEBD24CCF4BABBA4D67434F0FD95A"/>
    <w:rsid w:val="00E875E2"/>
  </w:style>
  <w:style w:type="paragraph" w:customStyle="1" w:styleId="8A387AC45FA8419D9955E770819B49B6">
    <w:name w:val="8A387AC45FA8419D9955E770819B49B6"/>
    <w:rsid w:val="00E875E2"/>
  </w:style>
  <w:style w:type="paragraph" w:customStyle="1" w:styleId="CB30A4BDB0A2488480822B61F42F7C73">
    <w:name w:val="CB30A4BDB0A2488480822B61F42F7C73"/>
    <w:rsid w:val="00E875E2"/>
  </w:style>
  <w:style w:type="paragraph" w:customStyle="1" w:styleId="8912896F605048809551B18BEC38265A">
    <w:name w:val="8912896F605048809551B18BEC38265A"/>
    <w:rsid w:val="00E875E2"/>
  </w:style>
  <w:style w:type="paragraph" w:customStyle="1" w:styleId="0CAE239CA8734AFBBE14B039C0FBBABA">
    <w:name w:val="0CAE239CA8734AFBBE14B039C0FBBABA"/>
    <w:rsid w:val="00E875E2"/>
  </w:style>
  <w:style w:type="paragraph" w:customStyle="1" w:styleId="C7F9FC6833E54AA48E244C92C6DBCD8D">
    <w:name w:val="C7F9FC6833E54AA48E244C92C6DBCD8D"/>
    <w:rsid w:val="00E875E2"/>
  </w:style>
  <w:style w:type="paragraph" w:customStyle="1" w:styleId="EE21632CDEA84C23A5FABDD7B887DDFA">
    <w:name w:val="EE21632CDEA84C23A5FABDD7B887DDFA"/>
    <w:rsid w:val="00E875E2"/>
  </w:style>
  <w:style w:type="paragraph" w:customStyle="1" w:styleId="A9BF861218AC48F4B95FD030877011A1">
    <w:name w:val="A9BF861218AC48F4B95FD030877011A1"/>
    <w:rsid w:val="00E875E2"/>
  </w:style>
  <w:style w:type="paragraph" w:customStyle="1" w:styleId="FBE7BF31110845569BBB7A91F750E499">
    <w:name w:val="FBE7BF31110845569BBB7A91F750E499"/>
    <w:rsid w:val="00E875E2"/>
  </w:style>
  <w:style w:type="paragraph" w:customStyle="1" w:styleId="5F62930AB64E4F9EB8F09F96F173F866">
    <w:name w:val="5F62930AB64E4F9EB8F09F96F173F866"/>
    <w:rsid w:val="00E875E2"/>
  </w:style>
  <w:style w:type="paragraph" w:customStyle="1" w:styleId="557DFC500704474BB2412DE262A53BA3">
    <w:name w:val="557DFC500704474BB2412DE262A53BA3"/>
    <w:rsid w:val="00E875E2"/>
  </w:style>
  <w:style w:type="paragraph" w:customStyle="1" w:styleId="C5D6AE6267974B489AAA222A2ECAD764">
    <w:name w:val="C5D6AE6267974B489AAA222A2ECAD764"/>
    <w:rsid w:val="00E875E2"/>
  </w:style>
  <w:style w:type="paragraph" w:customStyle="1" w:styleId="3F6EAA8D262E40DC8C5FBA5D5692E8FD">
    <w:name w:val="3F6EAA8D262E40DC8C5FBA5D5692E8FD"/>
    <w:rsid w:val="00E875E2"/>
  </w:style>
  <w:style w:type="paragraph" w:customStyle="1" w:styleId="6A24026AC53B4D5E93C9E453B47B5D45">
    <w:name w:val="6A24026AC53B4D5E93C9E453B47B5D45"/>
    <w:rsid w:val="00E875E2"/>
  </w:style>
  <w:style w:type="paragraph" w:customStyle="1" w:styleId="FF62CF81FC0340F9AE77DD1362D59E0A">
    <w:name w:val="FF62CF81FC0340F9AE77DD1362D59E0A"/>
    <w:rsid w:val="00E875E2"/>
  </w:style>
  <w:style w:type="paragraph" w:customStyle="1" w:styleId="FE8D8618CAE5462EB249B3795EBF984A">
    <w:name w:val="FE8D8618CAE5462EB249B3795EBF984A"/>
    <w:rsid w:val="00E875E2"/>
  </w:style>
  <w:style w:type="paragraph" w:customStyle="1" w:styleId="7BE169FB84994BE48AF8EE8CC942DD30">
    <w:name w:val="7BE169FB84994BE48AF8EE8CC942DD30"/>
    <w:rsid w:val="00E875E2"/>
  </w:style>
  <w:style w:type="paragraph" w:customStyle="1" w:styleId="F5EEE52F126A415FB2EDC4AECF89F422">
    <w:name w:val="F5EEE52F126A415FB2EDC4AECF89F422"/>
    <w:rsid w:val="00E875E2"/>
  </w:style>
  <w:style w:type="paragraph" w:customStyle="1" w:styleId="857FBEC482AA4CA9A30BB947D4D00486">
    <w:name w:val="857FBEC482AA4CA9A30BB947D4D00486"/>
    <w:rsid w:val="00E875E2"/>
  </w:style>
  <w:style w:type="paragraph" w:customStyle="1" w:styleId="E6A87F3B347640C285354937FBC6859D">
    <w:name w:val="E6A87F3B347640C285354937FBC6859D"/>
    <w:rsid w:val="00E875E2"/>
  </w:style>
  <w:style w:type="paragraph" w:customStyle="1" w:styleId="9D6279481AB44D5FA5EA23F47AE667A1">
    <w:name w:val="9D6279481AB44D5FA5EA23F47AE667A1"/>
    <w:rsid w:val="00E875E2"/>
  </w:style>
  <w:style w:type="paragraph" w:customStyle="1" w:styleId="85CC292ABAB9449A9FBAD8573F5908B3">
    <w:name w:val="85CC292ABAB9449A9FBAD8573F5908B3"/>
    <w:rsid w:val="00E875E2"/>
  </w:style>
  <w:style w:type="paragraph" w:customStyle="1" w:styleId="C3C3C31530CB48D48EF9BC1505C440D5">
    <w:name w:val="C3C3C31530CB48D48EF9BC1505C440D5"/>
    <w:rsid w:val="00E875E2"/>
  </w:style>
  <w:style w:type="paragraph" w:customStyle="1" w:styleId="052B458971C845339F4172F3E4DDB4E6">
    <w:name w:val="052B458971C845339F4172F3E4DDB4E6"/>
    <w:rsid w:val="00E875E2"/>
  </w:style>
  <w:style w:type="paragraph" w:customStyle="1" w:styleId="58690BC2EE3B49168782CAEBB8A2D9A7">
    <w:name w:val="58690BC2EE3B49168782CAEBB8A2D9A7"/>
    <w:rsid w:val="00E875E2"/>
  </w:style>
  <w:style w:type="paragraph" w:customStyle="1" w:styleId="6D912BE03DD9452EA087460697491BB5">
    <w:name w:val="6D912BE03DD9452EA087460697491BB5"/>
    <w:rsid w:val="00E875E2"/>
  </w:style>
  <w:style w:type="paragraph" w:customStyle="1" w:styleId="FFF611C257E14EF1AB3BF8E5301376E4">
    <w:name w:val="FFF611C257E14EF1AB3BF8E5301376E4"/>
    <w:rsid w:val="00E875E2"/>
  </w:style>
  <w:style w:type="paragraph" w:customStyle="1" w:styleId="D28FA57DF03D4102B818E87759549184">
    <w:name w:val="D28FA57DF03D4102B818E87759549184"/>
    <w:rsid w:val="00E875E2"/>
  </w:style>
  <w:style w:type="paragraph" w:customStyle="1" w:styleId="35E7342C8B4A49B6A62C169CCBB02E76">
    <w:name w:val="35E7342C8B4A49B6A62C169CCBB02E76"/>
    <w:rsid w:val="00E875E2"/>
  </w:style>
  <w:style w:type="paragraph" w:customStyle="1" w:styleId="3B9162E703C440E38F6230785A95A12F">
    <w:name w:val="3B9162E703C440E38F6230785A95A12F"/>
    <w:rsid w:val="00E875E2"/>
  </w:style>
  <w:style w:type="paragraph" w:customStyle="1" w:styleId="AE7969C5C21B4A918ED9B324B3D70C3D">
    <w:name w:val="AE7969C5C21B4A918ED9B324B3D70C3D"/>
    <w:rsid w:val="00E875E2"/>
  </w:style>
  <w:style w:type="paragraph" w:customStyle="1" w:styleId="833457F3677A40A887B77B1B33063DCA">
    <w:name w:val="833457F3677A40A887B77B1B33063DCA"/>
    <w:rsid w:val="00E875E2"/>
  </w:style>
  <w:style w:type="paragraph" w:customStyle="1" w:styleId="A412E9B77D9246D9962E098C0E59D111">
    <w:name w:val="A412E9B77D9246D9962E098C0E59D111"/>
    <w:rsid w:val="00E875E2"/>
  </w:style>
  <w:style w:type="paragraph" w:customStyle="1" w:styleId="9E294690D8E040F784D27D764FE1DA2A">
    <w:name w:val="9E294690D8E040F784D27D764FE1DA2A"/>
    <w:rsid w:val="00E875E2"/>
  </w:style>
  <w:style w:type="paragraph" w:customStyle="1" w:styleId="06693D65C1EC46A49B9D7E6691BD7B0D">
    <w:name w:val="06693D65C1EC46A49B9D7E6691BD7B0D"/>
    <w:rsid w:val="00E875E2"/>
  </w:style>
  <w:style w:type="paragraph" w:customStyle="1" w:styleId="122224C4808E4DC3B2D8C2409E355702">
    <w:name w:val="122224C4808E4DC3B2D8C2409E355702"/>
    <w:rsid w:val="00E875E2"/>
  </w:style>
  <w:style w:type="paragraph" w:customStyle="1" w:styleId="D649FDCC0BFE4C399BEDD2F44225534B">
    <w:name w:val="D649FDCC0BFE4C399BEDD2F44225534B"/>
    <w:rsid w:val="00E875E2"/>
  </w:style>
  <w:style w:type="paragraph" w:customStyle="1" w:styleId="7B81F4A13A12498F83C6B932D767A9D1">
    <w:name w:val="7B81F4A13A12498F83C6B932D767A9D1"/>
    <w:rsid w:val="00E875E2"/>
  </w:style>
  <w:style w:type="paragraph" w:customStyle="1" w:styleId="0DD308F55242456FB0E5E1784E59184E">
    <w:name w:val="0DD308F55242456FB0E5E1784E59184E"/>
    <w:rsid w:val="00E875E2"/>
  </w:style>
  <w:style w:type="paragraph" w:customStyle="1" w:styleId="1CB1D881918E46B0B93E8D151EE3E75D">
    <w:name w:val="1CB1D881918E46B0B93E8D151EE3E75D"/>
    <w:rsid w:val="00E875E2"/>
  </w:style>
  <w:style w:type="paragraph" w:customStyle="1" w:styleId="F106FD97F0284B869D32DD1C0EB45010">
    <w:name w:val="F106FD97F0284B869D32DD1C0EB45010"/>
    <w:rsid w:val="00E875E2"/>
  </w:style>
  <w:style w:type="paragraph" w:customStyle="1" w:styleId="24E7393BFF934088A44B1666D8E6869F">
    <w:name w:val="24E7393BFF934088A44B1666D8E6869F"/>
    <w:rsid w:val="00E875E2"/>
  </w:style>
  <w:style w:type="paragraph" w:customStyle="1" w:styleId="D10D4BA991A643849D107366C5DD4463">
    <w:name w:val="D10D4BA991A643849D107366C5DD4463"/>
    <w:rsid w:val="00E875E2"/>
  </w:style>
  <w:style w:type="paragraph" w:customStyle="1" w:styleId="CC66948DF26F4D94B812AAF36708C04C">
    <w:name w:val="CC66948DF26F4D94B812AAF36708C04C"/>
    <w:rsid w:val="00E875E2"/>
  </w:style>
  <w:style w:type="paragraph" w:customStyle="1" w:styleId="C625CBCAC387485BB4BBAEA17176882C">
    <w:name w:val="C625CBCAC387485BB4BBAEA17176882C"/>
    <w:rsid w:val="00E875E2"/>
  </w:style>
  <w:style w:type="paragraph" w:customStyle="1" w:styleId="8FC0DA402D6E45CFA7C9670AED77AB1B">
    <w:name w:val="8FC0DA402D6E45CFA7C9670AED77AB1B"/>
    <w:rsid w:val="00E875E2"/>
  </w:style>
  <w:style w:type="paragraph" w:customStyle="1" w:styleId="C02C507343B542F8A7A59DAA78F54974">
    <w:name w:val="C02C507343B542F8A7A59DAA78F54974"/>
    <w:rsid w:val="00E875E2"/>
  </w:style>
  <w:style w:type="paragraph" w:customStyle="1" w:styleId="3A1B6262EB564745B2697DBCE676E10B">
    <w:name w:val="3A1B6262EB564745B2697DBCE676E10B"/>
    <w:rsid w:val="00E875E2"/>
  </w:style>
  <w:style w:type="paragraph" w:customStyle="1" w:styleId="077F34C36E44427A8E52CFD8F98017A4">
    <w:name w:val="077F34C36E44427A8E52CFD8F98017A4"/>
    <w:rsid w:val="00E875E2"/>
  </w:style>
  <w:style w:type="paragraph" w:customStyle="1" w:styleId="77DFD6A866764E9C905BA42CC94713AF">
    <w:name w:val="77DFD6A866764E9C905BA42CC94713AF"/>
    <w:rsid w:val="00E875E2"/>
  </w:style>
  <w:style w:type="paragraph" w:customStyle="1" w:styleId="8ACC1127C3564C5198B849355E3A00CB">
    <w:name w:val="8ACC1127C3564C5198B849355E3A00CB"/>
    <w:rsid w:val="00E875E2"/>
  </w:style>
  <w:style w:type="paragraph" w:customStyle="1" w:styleId="DCC00A99E3A94C4C8AB995744040BDC3">
    <w:name w:val="DCC00A99E3A94C4C8AB995744040BDC3"/>
    <w:rsid w:val="00E875E2"/>
  </w:style>
  <w:style w:type="paragraph" w:customStyle="1" w:styleId="E8B28990624D4EBEB303BD64A4ECB349">
    <w:name w:val="E8B28990624D4EBEB303BD64A4ECB349"/>
    <w:rsid w:val="00E875E2"/>
  </w:style>
  <w:style w:type="paragraph" w:customStyle="1" w:styleId="41DE10F91C1048969FA18D68565821E3">
    <w:name w:val="41DE10F91C1048969FA18D68565821E3"/>
    <w:rsid w:val="00E875E2"/>
  </w:style>
  <w:style w:type="paragraph" w:customStyle="1" w:styleId="B3C194A8874143B4A6E1779CA7D4F77E">
    <w:name w:val="B3C194A8874143B4A6E1779CA7D4F77E"/>
    <w:rsid w:val="00E875E2"/>
  </w:style>
  <w:style w:type="paragraph" w:customStyle="1" w:styleId="8FC4BC66C3DD444588AE4092AB111C47">
    <w:name w:val="8FC4BC66C3DD444588AE4092AB111C47"/>
    <w:rsid w:val="00E875E2"/>
  </w:style>
  <w:style w:type="paragraph" w:customStyle="1" w:styleId="DCB4604A8C7E45988C26C34A3B0BEE6E">
    <w:name w:val="DCB4604A8C7E45988C26C34A3B0BEE6E"/>
    <w:rsid w:val="00E875E2"/>
  </w:style>
  <w:style w:type="paragraph" w:customStyle="1" w:styleId="019948D3D1984C9F94109C13B6A0FC81">
    <w:name w:val="019948D3D1984C9F94109C13B6A0FC81"/>
    <w:rsid w:val="00E875E2"/>
  </w:style>
  <w:style w:type="paragraph" w:customStyle="1" w:styleId="5641CD2AAC9A4E3C9517FA2C4A798505">
    <w:name w:val="5641CD2AAC9A4E3C9517FA2C4A798505"/>
    <w:rsid w:val="00E875E2"/>
  </w:style>
  <w:style w:type="paragraph" w:customStyle="1" w:styleId="AD5500637BE6415683008D4A865AD5BB">
    <w:name w:val="AD5500637BE6415683008D4A865AD5BB"/>
    <w:rsid w:val="00E875E2"/>
  </w:style>
  <w:style w:type="paragraph" w:customStyle="1" w:styleId="AA3FA68FEA0940428F25019A4183742A">
    <w:name w:val="AA3FA68FEA0940428F25019A4183742A"/>
    <w:rsid w:val="00E875E2"/>
  </w:style>
  <w:style w:type="paragraph" w:customStyle="1" w:styleId="DFB67303E2E84CC3971D5AC5B64347F4">
    <w:name w:val="DFB67303E2E84CC3971D5AC5B64347F4"/>
    <w:rsid w:val="00E875E2"/>
  </w:style>
  <w:style w:type="paragraph" w:customStyle="1" w:styleId="BF9BDFA33F244D57885750DF9032E3C6">
    <w:name w:val="BF9BDFA33F244D57885750DF9032E3C6"/>
    <w:rsid w:val="00E875E2"/>
  </w:style>
  <w:style w:type="paragraph" w:customStyle="1" w:styleId="8252813270554834BD566EE516CD548D">
    <w:name w:val="8252813270554834BD566EE516CD548D"/>
    <w:rsid w:val="00E875E2"/>
  </w:style>
  <w:style w:type="paragraph" w:customStyle="1" w:styleId="CBF892A7A13343CD97282C057D62DFA9">
    <w:name w:val="CBF892A7A13343CD97282C057D62DFA9"/>
    <w:rsid w:val="00E875E2"/>
  </w:style>
  <w:style w:type="paragraph" w:customStyle="1" w:styleId="11C93F0B8E5844909BCE1B391A80457A">
    <w:name w:val="11C93F0B8E5844909BCE1B391A80457A"/>
    <w:rsid w:val="00E875E2"/>
  </w:style>
  <w:style w:type="paragraph" w:customStyle="1" w:styleId="DEDF4BBE0E0644C89F7FCD541F5C79DA">
    <w:name w:val="DEDF4BBE0E0644C89F7FCD541F5C79DA"/>
    <w:rsid w:val="00E875E2"/>
  </w:style>
  <w:style w:type="paragraph" w:customStyle="1" w:styleId="7F2B203089864071AD7B2CA373EFB3A3">
    <w:name w:val="7F2B203089864071AD7B2CA373EFB3A3"/>
    <w:rsid w:val="00E875E2"/>
  </w:style>
  <w:style w:type="paragraph" w:customStyle="1" w:styleId="D427F6BA75C544D79520899163E9C683">
    <w:name w:val="D427F6BA75C544D79520899163E9C683"/>
    <w:rsid w:val="00E875E2"/>
  </w:style>
  <w:style w:type="paragraph" w:customStyle="1" w:styleId="E0326AA73361449B83D8654E98F2B582">
    <w:name w:val="E0326AA73361449B83D8654E98F2B582"/>
    <w:rsid w:val="00E875E2"/>
  </w:style>
  <w:style w:type="paragraph" w:customStyle="1" w:styleId="C90DCBE6B8044FD1B0EE1902E97BC730">
    <w:name w:val="C90DCBE6B8044FD1B0EE1902E97BC730"/>
    <w:rsid w:val="00E875E2"/>
  </w:style>
  <w:style w:type="paragraph" w:customStyle="1" w:styleId="9C825725122043D78DF599FC94A9F80B">
    <w:name w:val="9C825725122043D78DF599FC94A9F80B"/>
    <w:rsid w:val="00E875E2"/>
  </w:style>
  <w:style w:type="paragraph" w:customStyle="1" w:styleId="9C8AD2C482BB41109F97EBE7002963BA">
    <w:name w:val="9C8AD2C482BB41109F97EBE7002963BA"/>
    <w:rsid w:val="00E875E2"/>
  </w:style>
  <w:style w:type="paragraph" w:customStyle="1" w:styleId="DABAAB47CD8E4F61A49F4989D5B92355">
    <w:name w:val="DABAAB47CD8E4F61A49F4989D5B92355"/>
    <w:rsid w:val="00E875E2"/>
  </w:style>
  <w:style w:type="paragraph" w:customStyle="1" w:styleId="93FF45E3757A439FA6047A35F0ACD610">
    <w:name w:val="93FF45E3757A439FA6047A35F0ACD610"/>
    <w:rsid w:val="00E875E2"/>
  </w:style>
  <w:style w:type="paragraph" w:customStyle="1" w:styleId="A70374DE94A24C31AC95707D8E0868A1">
    <w:name w:val="A70374DE94A24C31AC95707D8E0868A1"/>
    <w:rsid w:val="00E875E2"/>
  </w:style>
  <w:style w:type="paragraph" w:customStyle="1" w:styleId="8B340C6C814F4130935CF5EFC8359536">
    <w:name w:val="8B340C6C814F4130935CF5EFC8359536"/>
    <w:rsid w:val="00E875E2"/>
  </w:style>
  <w:style w:type="paragraph" w:customStyle="1" w:styleId="A9B096523C9D48718696BFFF83D578D0">
    <w:name w:val="A9B096523C9D48718696BFFF83D578D0"/>
    <w:rsid w:val="00E875E2"/>
  </w:style>
  <w:style w:type="paragraph" w:customStyle="1" w:styleId="DA918DB6C8274BB1A984276AEC68582B">
    <w:name w:val="DA918DB6C8274BB1A984276AEC68582B"/>
    <w:rsid w:val="00E875E2"/>
  </w:style>
  <w:style w:type="paragraph" w:customStyle="1" w:styleId="471597DC08B0469C99089EDE1819A820">
    <w:name w:val="471597DC08B0469C99089EDE1819A820"/>
    <w:rsid w:val="00E875E2"/>
  </w:style>
  <w:style w:type="paragraph" w:customStyle="1" w:styleId="2FEC037F0961453A8AA5936475A23679">
    <w:name w:val="2FEC037F0961453A8AA5936475A23679"/>
    <w:rsid w:val="00E875E2"/>
  </w:style>
  <w:style w:type="paragraph" w:customStyle="1" w:styleId="CD7D177A9EAC4EA0A0BBEBF8B202F927">
    <w:name w:val="CD7D177A9EAC4EA0A0BBEBF8B202F927"/>
    <w:rsid w:val="00E875E2"/>
  </w:style>
  <w:style w:type="paragraph" w:customStyle="1" w:styleId="FDCB8CAF79C249E9A8C8A977B53B212E">
    <w:name w:val="FDCB8CAF79C249E9A8C8A977B53B212E"/>
    <w:rsid w:val="00E875E2"/>
  </w:style>
  <w:style w:type="paragraph" w:customStyle="1" w:styleId="4F6040543CA248FDA7ABD4020010FCC3">
    <w:name w:val="4F6040543CA248FDA7ABD4020010FCC3"/>
    <w:rsid w:val="00E875E2"/>
  </w:style>
  <w:style w:type="paragraph" w:customStyle="1" w:styleId="5754CCFE6EB9485D976EFEA76E0B6D6F">
    <w:name w:val="5754CCFE6EB9485D976EFEA76E0B6D6F"/>
    <w:rsid w:val="00E875E2"/>
  </w:style>
  <w:style w:type="paragraph" w:customStyle="1" w:styleId="3270B98B2AF647B5993E3C7793248B94">
    <w:name w:val="3270B98B2AF647B5993E3C7793248B94"/>
    <w:rsid w:val="00E875E2"/>
  </w:style>
  <w:style w:type="paragraph" w:customStyle="1" w:styleId="D1573DCCD7A445539B685A0DD3E778A2">
    <w:name w:val="D1573DCCD7A445539B685A0DD3E778A2"/>
    <w:rsid w:val="00E875E2"/>
  </w:style>
  <w:style w:type="paragraph" w:customStyle="1" w:styleId="FDDD50002B3D41C89835F63E016B419C">
    <w:name w:val="FDDD50002B3D41C89835F63E016B419C"/>
    <w:rsid w:val="00E875E2"/>
  </w:style>
  <w:style w:type="paragraph" w:customStyle="1" w:styleId="D3E46C4CBD1246629249E23C1B8DAF33">
    <w:name w:val="D3E46C4CBD1246629249E23C1B8DAF33"/>
    <w:rsid w:val="00E875E2"/>
  </w:style>
  <w:style w:type="paragraph" w:customStyle="1" w:styleId="379D2B8BECC74443B766D0BE468261B3">
    <w:name w:val="379D2B8BECC74443B766D0BE468261B3"/>
    <w:rsid w:val="00E875E2"/>
  </w:style>
  <w:style w:type="paragraph" w:customStyle="1" w:styleId="F3CF174F6F374A37AA4B5425F470CC4D">
    <w:name w:val="F3CF174F6F374A37AA4B5425F470CC4D"/>
    <w:rsid w:val="00E875E2"/>
  </w:style>
  <w:style w:type="paragraph" w:customStyle="1" w:styleId="4C71ADE163DD4B58AC545EFC003707A1">
    <w:name w:val="4C71ADE163DD4B58AC545EFC003707A1"/>
    <w:rsid w:val="00E875E2"/>
  </w:style>
  <w:style w:type="paragraph" w:customStyle="1" w:styleId="3D0D37B6E8D14ABBB64DD399122E263D">
    <w:name w:val="3D0D37B6E8D14ABBB64DD399122E263D"/>
    <w:rsid w:val="00E875E2"/>
  </w:style>
  <w:style w:type="paragraph" w:customStyle="1" w:styleId="1000EDB6E0564140BDFE22AA21575F71">
    <w:name w:val="1000EDB6E0564140BDFE22AA21575F71"/>
    <w:rsid w:val="00E875E2"/>
  </w:style>
  <w:style w:type="paragraph" w:customStyle="1" w:styleId="C09553614B124C22808751D922F32D69">
    <w:name w:val="C09553614B124C22808751D922F32D69"/>
    <w:rsid w:val="00E875E2"/>
  </w:style>
  <w:style w:type="paragraph" w:customStyle="1" w:styleId="3A9E23353EA140618A6E0B9A37096EAD">
    <w:name w:val="3A9E23353EA140618A6E0B9A37096EAD"/>
    <w:rsid w:val="00E875E2"/>
  </w:style>
  <w:style w:type="paragraph" w:customStyle="1" w:styleId="36C7CDDD3C094B8A9775E0D39B7F51CE">
    <w:name w:val="36C7CDDD3C094B8A9775E0D39B7F51CE"/>
    <w:rsid w:val="00E875E2"/>
  </w:style>
  <w:style w:type="paragraph" w:customStyle="1" w:styleId="C390BC428A714564943030744BC1CFF2">
    <w:name w:val="C390BC428A714564943030744BC1CFF2"/>
    <w:rsid w:val="00E875E2"/>
  </w:style>
  <w:style w:type="paragraph" w:customStyle="1" w:styleId="86BC77A6EB8A43FF811B5E3B75A321E1">
    <w:name w:val="86BC77A6EB8A43FF811B5E3B75A321E1"/>
    <w:rsid w:val="00E875E2"/>
  </w:style>
  <w:style w:type="paragraph" w:customStyle="1" w:styleId="A7B6BF2C08CD4500986D9502E56C1E3C">
    <w:name w:val="A7B6BF2C08CD4500986D9502E56C1E3C"/>
    <w:rsid w:val="00E875E2"/>
  </w:style>
  <w:style w:type="paragraph" w:customStyle="1" w:styleId="7071448F919D4357A72238FE0CC13E86">
    <w:name w:val="7071448F919D4357A72238FE0CC13E86"/>
    <w:rsid w:val="00E875E2"/>
  </w:style>
  <w:style w:type="paragraph" w:customStyle="1" w:styleId="84712FE5A93D440F8A280DCB365B086B">
    <w:name w:val="84712FE5A93D440F8A280DCB365B086B"/>
    <w:rsid w:val="00E875E2"/>
  </w:style>
  <w:style w:type="paragraph" w:customStyle="1" w:styleId="0DD53A6C4AB740C683F67CAA1E95AF52">
    <w:name w:val="0DD53A6C4AB740C683F67CAA1E95AF52"/>
    <w:rsid w:val="00E875E2"/>
  </w:style>
  <w:style w:type="paragraph" w:customStyle="1" w:styleId="47F42D1A4D414E46A5CA30D38C0D9DD8">
    <w:name w:val="47F42D1A4D414E46A5CA30D38C0D9DD8"/>
    <w:rsid w:val="00E875E2"/>
  </w:style>
  <w:style w:type="paragraph" w:customStyle="1" w:styleId="EBDA29EB0896450EA2428AC3F692FCF1">
    <w:name w:val="EBDA29EB0896450EA2428AC3F692FCF1"/>
    <w:rsid w:val="00E875E2"/>
  </w:style>
  <w:style w:type="paragraph" w:customStyle="1" w:styleId="C31BC9AB514244AF957349C4F31CBC2B">
    <w:name w:val="C31BC9AB514244AF957349C4F31CBC2B"/>
    <w:rsid w:val="00E875E2"/>
  </w:style>
  <w:style w:type="paragraph" w:customStyle="1" w:styleId="46222283C87A436D83A5295CB3F54EB0">
    <w:name w:val="46222283C87A436D83A5295CB3F54EB0"/>
    <w:rsid w:val="00E875E2"/>
  </w:style>
  <w:style w:type="paragraph" w:customStyle="1" w:styleId="42A4DF60060A44789927A4C4C2F8F32C">
    <w:name w:val="42A4DF60060A44789927A4C4C2F8F32C"/>
    <w:rsid w:val="00E875E2"/>
  </w:style>
  <w:style w:type="paragraph" w:customStyle="1" w:styleId="8B2BAFB4397A4AF49A528AB7405E0CFB">
    <w:name w:val="8B2BAFB4397A4AF49A528AB7405E0CFB"/>
    <w:rsid w:val="00E875E2"/>
  </w:style>
  <w:style w:type="paragraph" w:customStyle="1" w:styleId="4CA6788B00A24E85B6602B3AA4CDF6EC">
    <w:name w:val="4CA6788B00A24E85B6602B3AA4CDF6EC"/>
    <w:rsid w:val="00E875E2"/>
  </w:style>
  <w:style w:type="paragraph" w:customStyle="1" w:styleId="5E16E3FA6C4548288BEDA9E68BDD73CC">
    <w:name w:val="5E16E3FA6C4548288BEDA9E68BDD73CC"/>
    <w:rsid w:val="00E875E2"/>
  </w:style>
  <w:style w:type="paragraph" w:customStyle="1" w:styleId="F652CC45446F4C738221598385490B7F">
    <w:name w:val="F652CC45446F4C738221598385490B7F"/>
    <w:rsid w:val="00E875E2"/>
  </w:style>
  <w:style w:type="paragraph" w:customStyle="1" w:styleId="E75B3FAAEE0F48E7A4D2ACFF6788C4A8">
    <w:name w:val="E75B3FAAEE0F48E7A4D2ACFF6788C4A8"/>
    <w:rsid w:val="00E875E2"/>
  </w:style>
  <w:style w:type="paragraph" w:customStyle="1" w:styleId="037FC274D7E3495C9954756FBF4B3E0D">
    <w:name w:val="037FC274D7E3495C9954756FBF4B3E0D"/>
    <w:rsid w:val="00E875E2"/>
  </w:style>
  <w:style w:type="paragraph" w:customStyle="1" w:styleId="B767D2D8ADD742BCA604DF419EACEA91">
    <w:name w:val="B767D2D8ADD742BCA604DF419EACEA91"/>
    <w:rsid w:val="00E875E2"/>
  </w:style>
  <w:style w:type="paragraph" w:customStyle="1" w:styleId="BAB1C62235C341A39CAAE2BAE89A55F6">
    <w:name w:val="BAB1C62235C341A39CAAE2BAE89A55F6"/>
    <w:rsid w:val="00E875E2"/>
  </w:style>
  <w:style w:type="paragraph" w:customStyle="1" w:styleId="12CF38A41F3248AF88B9FA27AE00DC4A">
    <w:name w:val="12CF38A41F3248AF88B9FA27AE00DC4A"/>
    <w:rsid w:val="00E875E2"/>
  </w:style>
  <w:style w:type="paragraph" w:customStyle="1" w:styleId="6A66F2314C914C2690F91779E4775F98">
    <w:name w:val="6A66F2314C914C2690F91779E4775F98"/>
    <w:rsid w:val="00E875E2"/>
  </w:style>
  <w:style w:type="paragraph" w:customStyle="1" w:styleId="66767796F8C04C4484AB5166E1F78DE0">
    <w:name w:val="66767796F8C04C4484AB5166E1F78DE0"/>
    <w:rsid w:val="00E875E2"/>
  </w:style>
  <w:style w:type="paragraph" w:customStyle="1" w:styleId="F70D8DFFF1B44619ADD10230464D2EDB">
    <w:name w:val="F70D8DFFF1B44619ADD10230464D2EDB"/>
    <w:rsid w:val="00E875E2"/>
  </w:style>
  <w:style w:type="paragraph" w:customStyle="1" w:styleId="20952D4374FC4BFAA89A7670DD7A60DA">
    <w:name w:val="20952D4374FC4BFAA89A7670DD7A60DA"/>
    <w:rsid w:val="00E875E2"/>
  </w:style>
  <w:style w:type="paragraph" w:customStyle="1" w:styleId="FDE8F7F9FCA74B0FA33F871443617D27">
    <w:name w:val="FDE8F7F9FCA74B0FA33F871443617D27"/>
    <w:rsid w:val="00E875E2"/>
  </w:style>
  <w:style w:type="paragraph" w:customStyle="1" w:styleId="64C14B1DBA2141D186F69DDC52911EB8">
    <w:name w:val="64C14B1DBA2141D186F69DDC52911EB8"/>
    <w:rsid w:val="00E875E2"/>
  </w:style>
  <w:style w:type="paragraph" w:customStyle="1" w:styleId="AC3C4FA484C7443D8BCCD120E6E4C9D1">
    <w:name w:val="AC3C4FA484C7443D8BCCD120E6E4C9D1"/>
    <w:rsid w:val="00E875E2"/>
  </w:style>
  <w:style w:type="paragraph" w:customStyle="1" w:styleId="1BE78CAC29774569B44E1131C87A744C">
    <w:name w:val="1BE78CAC29774569B44E1131C87A744C"/>
    <w:rsid w:val="00E875E2"/>
  </w:style>
  <w:style w:type="paragraph" w:customStyle="1" w:styleId="C87D3254844C4AAA8A8D9565CB1C11EE">
    <w:name w:val="C87D3254844C4AAA8A8D9565CB1C11EE"/>
    <w:rsid w:val="00E875E2"/>
  </w:style>
  <w:style w:type="paragraph" w:customStyle="1" w:styleId="A9040A78C265469CB56DADF459A83096">
    <w:name w:val="A9040A78C265469CB56DADF459A83096"/>
    <w:rsid w:val="00E875E2"/>
  </w:style>
  <w:style w:type="paragraph" w:customStyle="1" w:styleId="29ADBC52BE894BA7B2BF050DA72B017A">
    <w:name w:val="29ADBC52BE894BA7B2BF050DA72B017A"/>
    <w:rsid w:val="00E875E2"/>
  </w:style>
  <w:style w:type="paragraph" w:customStyle="1" w:styleId="B30E162935D644CEA44C8F11DF35D82A">
    <w:name w:val="B30E162935D644CEA44C8F11DF35D82A"/>
    <w:rsid w:val="00E875E2"/>
  </w:style>
  <w:style w:type="paragraph" w:customStyle="1" w:styleId="044937A50D794BA382C8CCD8262CD436">
    <w:name w:val="044937A50D794BA382C8CCD8262CD436"/>
    <w:rsid w:val="00E875E2"/>
  </w:style>
  <w:style w:type="paragraph" w:customStyle="1" w:styleId="1D89B713946F4352BF9D440DA9390122">
    <w:name w:val="1D89B713946F4352BF9D440DA9390122"/>
    <w:rsid w:val="00E875E2"/>
  </w:style>
  <w:style w:type="paragraph" w:customStyle="1" w:styleId="009360EDE06145B4AA739244092BD6FC">
    <w:name w:val="009360EDE06145B4AA739244092BD6FC"/>
    <w:rsid w:val="00E875E2"/>
  </w:style>
  <w:style w:type="paragraph" w:customStyle="1" w:styleId="8E5F75F9D11C4140A20A4A27F32DDB76">
    <w:name w:val="8E5F75F9D11C4140A20A4A27F32DDB76"/>
    <w:rsid w:val="00E875E2"/>
  </w:style>
  <w:style w:type="paragraph" w:customStyle="1" w:styleId="298DF923A6344BFFBCA75015030B6E89">
    <w:name w:val="298DF923A6344BFFBCA75015030B6E89"/>
    <w:rsid w:val="00E875E2"/>
  </w:style>
  <w:style w:type="paragraph" w:customStyle="1" w:styleId="069465568DDA4B7D9409F373DDB45A4F">
    <w:name w:val="069465568DDA4B7D9409F373DDB45A4F"/>
    <w:rsid w:val="00E875E2"/>
  </w:style>
  <w:style w:type="paragraph" w:customStyle="1" w:styleId="B952AADC83264508A82B557D60A0B38A">
    <w:name w:val="B952AADC83264508A82B557D60A0B38A"/>
    <w:rsid w:val="00E875E2"/>
  </w:style>
  <w:style w:type="paragraph" w:customStyle="1" w:styleId="FC853003EC83467CBF150652042F3FA7">
    <w:name w:val="FC853003EC83467CBF150652042F3FA7"/>
    <w:rsid w:val="00E875E2"/>
  </w:style>
  <w:style w:type="paragraph" w:customStyle="1" w:styleId="E34BE6F5039A498CB2D8835841CD2E3B">
    <w:name w:val="E34BE6F5039A498CB2D8835841CD2E3B"/>
    <w:rsid w:val="00E875E2"/>
  </w:style>
  <w:style w:type="paragraph" w:customStyle="1" w:styleId="540E1E64FD314D13830826640F0E3154">
    <w:name w:val="540E1E64FD314D13830826640F0E3154"/>
    <w:rsid w:val="00E875E2"/>
  </w:style>
  <w:style w:type="paragraph" w:customStyle="1" w:styleId="90D477D5B37F48758BF7DCF91469AC9E">
    <w:name w:val="90D477D5B37F48758BF7DCF91469AC9E"/>
    <w:rsid w:val="00E875E2"/>
  </w:style>
  <w:style w:type="paragraph" w:customStyle="1" w:styleId="B6A2440BCC1B4FC38AA68A452225AA87">
    <w:name w:val="B6A2440BCC1B4FC38AA68A452225AA87"/>
    <w:rsid w:val="00E875E2"/>
  </w:style>
  <w:style w:type="paragraph" w:customStyle="1" w:styleId="4483ED2C924241E3A0F6C933DAD48970">
    <w:name w:val="4483ED2C924241E3A0F6C933DAD48970"/>
    <w:rsid w:val="00E875E2"/>
  </w:style>
  <w:style w:type="paragraph" w:customStyle="1" w:styleId="3015EFB06DF549BAA68E29E7E144099B">
    <w:name w:val="3015EFB06DF549BAA68E29E7E144099B"/>
    <w:rsid w:val="00E875E2"/>
  </w:style>
  <w:style w:type="paragraph" w:customStyle="1" w:styleId="1D3DFC47206446338773094C1EEA9802">
    <w:name w:val="1D3DFC47206446338773094C1EEA9802"/>
    <w:rsid w:val="00E875E2"/>
  </w:style>
  <w:style w:type="paragraph" w:customStyle="1" w:styleId="ABFC08E8A40840B28B58D1357F9678D1">
    <w:name w:val="ABFC08E8A40840B28B58D1357F9678D1"/>
    <w:rsid w:val="00E875E2"/>
  </w:style>
  <w:style w:type="paragraph" w:customStyle="1" w:styleId="9423EF4E5D5C4CCEA3F587370573DAA0">
    <w:name w:val="9423EF4E5D5C4CCEA3F587370573DAA0"/>
    <w:rsid w:val="00E875E2"/>
  </w:style>
  <w:style w:type="paragraph" w:customStyle="1" w:styleId="225E42184B314EF0A588EA6F2AFBF725">
    <w:name w:val="225E42184B314EF0A588EA6F2AFBF725"/>
    <w:rsid w:val="00E875E2"/>
  </w:style>
  <w:style w:type="paragraph" w:customStyle="1" w:styleId="901B53A3127744E6BDC7CCF13CCEAE60">
    <w:name w:val="901B53A3127744E6BDC7CCF13CCEAE60"/>
    <w:rsid w:val="00E875E2"/>
  </w:style>
  <w:style w:type="paragraph" w:customStyle="1" w:styleId="FE26783F6534416EA83CCABE547A413C">
    <w:name w:val="FE26783F6534416EA83CCABE547A413C"/>
    <w:rsid w:val="00E875E2"/>
  </w:style>
  <w:style w:type="paragraph" w:customStyle="1" w:styleId="0FFB8653C7E7410C9AB1BA0D56C5BE15">
    <w:name w:val="0FFB8653C7E7410C9AB1BA0D56C5BE15"/>
    <w:rsid w:val="00E875E2"/>
  </w:style>
  <w:style w:type="paragraph" w:customStyle="1" w:styleId="32FA962C7D154EA095C4852F2E5AC955">
    <w:name w:val="32FA962C7D154EA095C4852F2E5AC955"/>
    <w:rsid w:val="00E875E2"/>
  </w:style>
  <w:style w:type="paragraph" w:customStyle="1" w:styleId="813EFC76D78F4DF2ACCDAF25E382E369">
    <w:name w:val="813EFC76D78F4DF2ACCDAF25E382E369"/>
    <w:rsid w:val="00E875E2"/>
  </w:style>
  <w:style w:type="paragraph" w:customStyle="1" w:styleId="C13CCA8E71AF4075B3DC380948DCC0AE">
    <w:name w:val="C13CCA8E71AF4075B3DC380948DCC0AE"/>
    <w:rsid w:val="00E875E2"/>
  </w:style>
  <w:style w:type="paragraph" w:customStyle="1" w:styleId="EF002466DA874751900D38983B1A3D80">
    <w:name w:val="EF002466DA874751900D38983B1A3D80"/>
    <w:rsid w:val="00E875E2"/>
  </w:style>
  <w:style w:type="paragraph" w:customStyle="1" w:styleId="23442A75142A4AA1A08EBBAD03A472A8">
    <w:name w:val="23442A75142A4AA1A08EBBAD03A472A8"/>
    <w:rsid w:val="00E875E2"/>
  </w:style>
  <w:style w:type="paragraph" w:customStyle="1" w:styleId="C3F3E609126141B597ECAAE024F10AA2">
    <w:name w:val="C3F3E609126141B597ECAAE024F10AA2"/>
    <w:rsid w:val="00E875E2"/>
  </w:style>
  <w:style w:type="paragraph" w:customStyle="1" w:styleId="DCCC8FAD66CD4B558AE4DAABA459BCC9">
    <w:name w:val="DCCC8FAD66CD4B558AE4DAABA459BCC9"/>
    <w:rsid w:val="00E875E2"/>
  </w:style>
  <w:style w:type="paragraph" w:customStyle="1" w:styleId="A9F0E150D8A6460591B4486C371AFBF3">
    <w:name w:val="A9F0E150D8A6460591B4486C371AFBF3"/>
    <w:rsid w:val="00E875E2"/>
  </w:style>
  <w:style w:type="paragraph" w:customStyle="1" w:styleId="A46CBBFCBC9749F3A2EDD2B7B80ED817">
    <w:name w:val="A46CBBFCBC9749F3A2EDD2B7B80ED817"/>
    <w:rsid w:val="00E875E2"/>
  </w:style>
  <w:style w:type="paragraph" w:customStyle="1" w:styleId="30CD6B1289944D85889C3283F2E3FCF0">
    <w:name w:val="30CD6B1289944D85889C3283F2E3FCF0"/>
    <w:rsid w:val="00E875E2"/>
  </w:style>
  <w:style w:type="paragraph" w:customStyle="1" w:styleId="B09403C8CD1B425E81ABD69244ACC9CD">
    <w:name w:val="B09403C8CD1B425E81ABD69244ACC9CD"/>
    <w:rsid w:val="00E875E2"/>
  </w:style>
  <w:style w:type="paragraph" w:customStyle="1" w:styleId="E871CBC4EC4F427AB8F6C5B9DE4366C0">
    <w:name w:val="E871CBC4EC4F427AB8F6C5B9DE4366C0"/>
    <w:rsid w:val="00E875E2"/>
  </w:style>
  <w:style w:type="paragraph" w:customStyle="1" w:styleId="F66A38FF5BD7494DA11D821CA8B3B59A">
    <w:name w:val="F66A38FF5BD7494DA11D821CA8B3B59A"/>
    <w:rsid w:val="00E875E2"/>
  </w:style>
  <w:style w:type="paragraph" w:customStyle="1" w:styleId="939B386984A2479D87550043C03E3371">
    <w:name w:val="939B386984A2479D87550043C03E3371"/>
    <w:rsid w:val="00E875E2"/>
  </w:style>
  <w:style w:type="paragraph" w:customStyle="1" w:styleId="4152CE771AF84A5CB2E3B5ED7C009276">
    <w:name w:val="4152CE771AF84A5CB2E3B5ED7C009276"/>
    <w:rsid w:val="00E875E2"/>
  </w:style>
  <w:style w:type="paragraph" w:customStyle="1" w:styleId="21BC9B480B03465C9A8096BE9EC68A86">
    <w:name w:val="21BC9B480B03465C9A8096BE9EC68A86"/>
    <w:rsid w:val="00E875E2"/>
  </w:style>
  <w:style w:type="paragraph" w:customStyle="1" w:styleId="5D6400AE2FE9452ABE3937C4BE8DF6A2">
    <w:name w:val="5D6400AE2FE9452ABE3937C4BE8DF6A2"/>
    <w:rsid w:val="00E875E2"/>
  </w:style>
  <w:style w:type="paragraph" w:customStyle="1" w:styleId="50FF831079C54B689A581016C889F0E3">
    <w:name w:val="50FF831079C54B689A581016C889F0E3"/>
    <w:rsid w:val="00E875E2"/>
  </w:style>
  <w:style w:type="paragraph" w:customStyle="1" w:styleId="A670207EAE9145DF90A25D3B1DA9B451">
    <w:name w:val="A670207EAE9145DF90A25D3B1DA9B451"/>
    <w:rsid w:val="00E875E2"/>
  </w:style>
  <w:style w:type="paragraph" w:customStyle="1" w:styleId="817F3AE0DF42432F80EDDE565CFB1B45">
    <w:name w:val="817F3AE0DF42432F80EDDE565CFB1B45"/>
    <w:rsid w:val="00E875E2"/>
  </w:style>
  <w:style w:type="paragraph" w:customStyle="1" w:styleId="4880D832BA974F45BEC699AB4F2F59FC">
    <w:name w:val="4880D832BA974F45BEC699AB4F2F59FC"/>
    <w:rsid w:val="00E875E2"/>
  </w:style>
  <w:style w:type="paragraph" w:customStyle="1" w:styleId="5A69153D49F0403C90734EF60404BE54">
    <w:name w:val="5A69153D49F0403C90734EF60404BE54"/>
    <w:rsid w:val="00E875E2"/>
  </w:style>
  <w:style w:type="paragraph" w:customStyle="1" w:styleId="15DC4D7801C74354898700320E2D5D57">
    <w:name w:val="15DC4D7801C74354898700320E2D5D57"/>
    <w:rsid w:val="00E875E2"/>
  </w:style>
  <w:style w:type="paragraph" w:customStyle="1" w:styleId="807C2269667E47D1B51FE2821992B43B">
    <w:name w:val="807C2269667E47D1B51FE2821992B43B"/>
    <w:rsid w:val="00E875E2"/>
  </w:style>
  <w:style w:type="paragraph" w:customStyle="1" w:styleId="82CC2EF7517F472E9CAFE80241036027">
    <w:name w:val="82CC2EF7517F472E9CAFE80241036027"/>
    <w:rsid w:val="00E875E2"/>
  </w:style>
  <w:style w:type="paragraph" w:customStyle="1" w:styleId="25FDEA467A464D27B45BA56DEF5DD7F9">
    <w:name w:val="25FDEA467A464D27B45BA56DEF5DD7F9"/>
    <w:rsid w:val="00E875E2"/>
  </w:style>
  <w:style w:type="paragraph" w:customStyle="1" w:styleId="11DB3871F6A04751AEC2730B7FF0BF82">
    <w:name w:val="11DB3871F6A04751AEC2730B7FF0BF82"/>
    <w:rsid w:val="00E875E2"/>
  </w:style>
  <w:style w:type="paragraph" w:customStyle="1" w:styleId="96379ABB37C34DB0B7A980DAB4EDAA02">
    <w:name w:val="96379ABB37C34DB0B7A980DAB4EDAA02"/>
    <w:rsid w:val="00E875E2"/>
  </w:style>
  <w:style w:type="paragraph" w:customStyle="1" w:styleId="A7438F5E3C93480B8A840E2B262993E0">
    <w:name w:val="A7438F5E3C93480B8A840E2B262993E0"/>
    <w:rsid w:val="00E875E2"/>
  </w:style>
  <w:style w:type="paragraph" w:customStyle="1" w:styleId="676411944C69407C89F9660FFA7EBBAD">
    <w:name w:val="676411944C69407C89F9660FFA7EBBAD"/>
    <w:rsid w:val="00E875E2"/>
  </w:style>
  <w:style w:type="paragraph" w:customStyle="1" w:styleId="BA38E60A2B2A41F090119AB7C51A3FE8">
    <w:name w:val="BA38E60A2B2A41F090119AB7C51A3FE8"/>
    <w:rsid w:val="00E875E2"/>
  </w:style>
  <w:style w:type="paragraph" w:customStyle="1" w:styleId="14FA89760A7549F7AAA210F1F92C37DE">
    <w:name w:val="14FA89760A7549F7AAA210F1F92C37DE"/>
    <w:rsid w:val="00E875E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0C2F1F45E5A4246AF9785EE3A7367C1" ma:contentTypeVersion="8" ma:contentTypeDescription="Een nieuw document maken." ma:contentTypeScope="" ma:versionID="1a661037ff3119198438c6115e6ab904">
  <xsd:schema xmlns:xsd="http://www.w3.org/2001/XMLSchema" xmlns:xs="http://www.w3.org/2001/XMLSchema" xmlns:p="http://schemas.microsoft.com/office/2006/metadata/properties" xmlns:ns3="1c9eade1-9028-4422-afc4-5ba9cc8ba06a" targetNamespace="http://schemas.microsoft.com/office/2006/metadata/properties" ma:root="true" ma:fieldsID="44ac3a489fe6f93117658cb53ad9f9e8" ns3:_="">
    <xsd:import namespace="1c9eade1-9028-4422-afc4-5ba9cc8ba06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9eade1-9028-4422-afc4-5ba9cc8ba06a"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8A9FC6-7524-4A1A-8323-0BD4A72938CF}">
  <ds:schemaRefs>
    <ds:schemaRef ds:uri="http://schemas.microsoft.com/sharepoint/v3/contenttype/forms"/>
  </ds:schemaRefs>
</ds:datastoreItem>
</file>

<file path=customXml/itemProps2.xml><?xml version="1.0" encoding="utf-8"?>
<ds:datastoreItem xmlns:ds="http://schemas.openxmlformats.org/officeDocument/2006/customXml" ds:itemID="{FD78CC21-787E-4065-B6D7-88BCB4394C4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73A9E35-A480-453A-AD7E-F205FEF3AD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9eade1-9028-4422-afc4-5ba9cc8ba0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8C335F7-72A4-45C0-855B-9AD8808C4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Document_staand_fotointevoegen</Template>
  <TotalTime>7</TotalTime>
  <Pages>48</Pages>
  <Words>10920</Words>
  <Characters>60062</Characters>
  <Application>Microsoft Office Word</Application>
  <DocSecurity>0</DocSecurity>
  <Lines>500</Lines>
  <Paragraphs>141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OU-VERT</Company>
  <LinksUpToDate>false</LinksUpToDate>
  <CharactersWithSpaces>70841</CharactersWithSpaces>
  <SharedDoc>false</SharedDoc>
  <HLinks>
    <vt:vector size="18" baseType="variant">
      <vt:variant>
        <vt:i4>1769530</vt:i4>
      </vt:variant>
      <vt:variant>
        <vt:i4>-1</vt:i4>
      </vt:variant>
      <vt:variant>
        <vt:i4>1025</vt:i4>
      </vt:variant>
      <vt:variant>
        <vt:i4>1</vt:i4>
      </vt:variant>
      <vt:variant>
        <vt:lpwstr>RV_brief</vt:lpwstr>
      </vt:variant>
      <vt:variant>
        <vt:lpwstr/>
      </vt:variant>
      <vt:variant>
        <vt:i4>1769530</vt:i4>
      </vt:variant>
      <vt:variant>
        <vt:i4>-1</vt:i4>
      </vt:variant>
      <vt:variant>
        <vt:i4>1026</vt:i4>
      </vt:variant>
      <vt:variant>
        <vt:i4>1</vt:i4>
      </vt:variant>
      <vt:variant>
        <vt:lpwstr>RV_brief</vt:lpwstr>
      </vt:variant>
      <vt:variant>
        <vt:lpwstr/>
      </vt:variant>
      <vt:variant>
        <vt:i4>1769530</vt:i4>
      </vt:variant>
      <vt:variant>
        <vt:i4>-1</vt:i4>
      </vt:variant>
      <vt:variant>
        <vt:i4>1027</vt:i4>
      </vt:variant>
      <vt:variant>
        <vt:i4>1</vt:i4>
      </vt:variant>
      <vt:variant>
        <vt:lpwstr>RV_brief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Gebruiker</dc:creator>
  <cp:lastModifiedBy>Boes Nicky</cp:lastModifiedBy>
  <cp:revision>6</cp:revision>
  <cp:lastPrinted>2017-09-11T13:48:00Z</cp:lastPrinted>
  <dcterms:created xsi:type="dcterms:W3CDTF">2019-09-11T13:54:00Z</dcterms:created>
  <dcterms:modified xsi:type="dcterms:W3CDTF">2020-09-03T13:35:00Z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0x01010040C2F1F45E5A4246AF9785EE3A7367C1</vt:lpwstr>
  </property>
</Properties>
</file>